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FD6" w:rsidRPr="00E34A81" w:rsidRDefault="00FA5137" w:rsidP="00E34A81">
      <w:pPr>
        <w:ind w:firstLineChars="1900" w:firstLine="6840"/>
        <w:jc w:val="center"/>
        <w:rPr>
          <w:rFonts w:asciiTheme="minorEastAsia" w:eastAsiaTheme="minorEastAsia" w:hAnsiTheme="minorEastAsia"/>
          <w:sz w:val="36"/>
          <w:szCs w:val="36"/>
        </w:rPr>
      </w:pPr>
      <w:r w:rsidRPr="00E34A81">
        <w:rPr>
          <w:rFonts w:asciiTheme="minorEastAsia" w:eastAsiaTheme="minorEastAsia" w:hAnsiTheme="minorEastAsia" w:hint="eastAsia"/>
          <w:noProof/>
          <w:sz w:val="36"/>
          <w:szCs w:val="36"/>
        </w:rPr>
        <mc:AlternateContent>
          <mc:Choice Requires="wps">
            <w:drawing>
              <wp:anchor distT="0" distB="0" distL="114300" distR="114300" simplePos="0" relativeHeight="251677696" behindDoc="0" locked="0" layoutInCell="1" allowOverlap="1">
                <wp:simplePos x="0" y="0"/>
                <wp:positionH relativeFrom="column">
                  <wp:posOffset>4518660</wp:posOffset>
                </wp:positionH>
                <wp:positionV relativeFrom="paragraph">
                  <wp:posOffset>-62230</wp:posOffset>
                </wp:positionV>
                <wp:extent cx="1285875" cy="590550"/>
                <wp:effectExtent l="0" t="0" r="28575" b="19050"/>
                <wp:wrapNone/>
                <wp:docPr id="305" name="正方形/長方形 305"/>
                <wp:cNvGraphicFramePr/>
                <a:graphic xmlns:a="http://schemas.openxmlformats.org/drawingml/2006/main">
                  <a:graphicData uri="http://schemas.microsoft.com/office/word/2010/wordprocessingShape">
                    <wps:wsp>
                      <wps:cNvSpPr/>
                      <wps:spPr>
                        <a:xfrm>
                          <a:off x="0" y="0"/>
                          <a:ext cx="1285875" cy="590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49C71" id="正方形/長方形 305" o:spid="_x0000_s1026" style="position:absolute;left:0;text-align:left;margin-left:355.8pt;margin-top:-4.9pt;width:101.25pt;height:4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" filled="f" strokecolor="black [3213]" strokeweight="1pt"/>
            </w:pict>
          </mc:Fallback>
        </mc:AlternateContent>
      </w:r>
      <w:r w:rsidRPr="00E34A81">
        <w:rPr>
          <w:rFonts w:asciiTheme="minorEastAsia" w:eastAsiaTheme="minorEastAsia" w:hAnsiTheme="minorEastAsia" w:hint="eastAsia"/>
          <w:sz w:val="36"/>
          <w:szCs w:val="36"/>
        </w:rPr>
        <w:t>資料７</w:t>
      </w:r>
    </w:p>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7E763A" w:rsidRDefault="00975FD6" w:rsidP="00975FD6">
      <w:pPr>
        <w:jc w:val="center"/>
        <w:rPr>
          <w:sz w:val="72"/>
          <w:szCs w:val="72"/>
        </w:rPr>
      </w:pPr>
      <w:r w:rsidRPr="007E763A">
        <w:rPr>
          <w:rFonts w:hint="eastAsia"/>
          <w:sz w:val="72"/>
          <w:szCs w:val="72"/>
        </w:rPr>
        <w:t>豊川市高齢者福祉計画</w:t>
      </w:r>
      <w:r w:rsidR="00EC635D">
        <w:rPr>
          <w:rFonts w:hint="eastAsia"/>
          <w:sz w:val="72"/>
          <w:szCs w:val="72"/>
        </w:rPr>
        <w:t>骨子（案）</w:t>
      </w:r>
    </w:p>
    <w:p w:rsidR="00975FD6" w:rsidRPr="007E763A" w:rsidRDefault="00975FD6" w:rsidP="007E763A">
      <w:pPr>
        <w:jc w:val="center"/>
        <w:rPr>
          <w:sz w:val="44"/>
          <w:szCs w:val="44"/>
        </w:rPr>
      </w:pPr>
    </w:p>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Default="00975FD6" w:rsidP="007740C0"/>
    <w:p w:rsidR="00E54078" w:rsidRDefault="00E54078" w:rsidP="007740C0"/>
    <w:p w:rsidR="00E54078" w:rsidRDefault="00E54078" w:rsidP="007740C0"/>
    <w:p w:rsidR="00E54078" w:rsidRDefault="00E54078" w:rsidP="007740C0"/>
    <w:p w:rsidR="00975FD6" w:rsidRPr="00975FD6" w:rsidRDefault="00975FD6" w:rsidP="007740C0"/>
    <w:p w:rsidR="00975FD6" w:rsidRPr="00975FD6" w:rsidRDefault="00975FD6" w:rsidP="007740C0"/>
    <w:p w:rsidR="00975FD6" w:rsidRPr="00975FD6" w:rsidRDefault="00975FD6" w:rsidP="00975FD6">
      <w:pPr>
        <w:jc w:val="center"/>
        <w:rPr>
          <w:sz w:val="40"/>
          <w:szCs w:val="40"/>
        </w:rPr>
      </w:pPr>
      <w:r w:rsidRPr="00975FD6">
        <w:rPr>
          <w:rFonts w:hint="eastAsia"/>
          <w:sz w:val="40"/>
          <w:szCs w:val="40"/>
        </w:rPr>
        <w:t>平成</w:t>
      </w:r>
      <w:r w:rsidR="00EC635D">
        <w:rPr>
          <w:rFonts w:hint="eastAsia"/>
          <w:sz w:val="40"/>
          <w:szCs w:val="40"/>
        </w:rPr>
        <w:t>２９</w:t>
      </w:r>
      <w:r w:rsidRPr="00975FD6">
        <w:rPr>
          <w:rFonts w:hint="eastAsia"/>
          <w:sz w:val="40"/>
          <w:szCs w:val="40"/>
        </w:rPr>
        <w:t>年</w:t>
      </w:r>
      <w:r w:rsidR="00EC635D">
        <w:rPr>
          <w:rFonts w:hint="eastAsia"/>
          <w:sz w:val="40"/>
          <w:szCs w:val="40"/>
        </w:rPr>
        <w:t>８</w:t>
      </w:r>
      <w:r w:rsidRPr="00975FD6">
        <w:rPr>
          <w:rFonts w:hint="eastAsia"/>
          <w:sz w:val="40"/>
          <w:szCs w:val="40"/>
        </w:rPr>
        <w:t>月</w:t>
      </w:r>
    </w:p>
    <w:p w:rsidR="00975FD6" w:rsidRPr="00975FD6" w:rsidRDefault="00975FD6" w:rsidP="00975FD6">
      <w:pPr>
        <w:jc w:val="center"/>
        <w:rPr>
          <w:sz w:val="40"/>
          <w:szCs w:val="40"/>
        </w:rPr>
      </w:pPr>
      <w:r w:rsidRPr="00975FD6">
        <w:rPr>
          <w:rFonts w:hint="eastAsia"/>
          <w:sz w:val="40"/>
          <w:szCs w:val="40"/>
        </w:rPr>
        <w:t>豊</w:t>
      </w:r>
      <w:r>
        <w:rPr>
          <w:rFonts w:hint="eastAsia"/>
          <w:sz w:val="40"/>
          <w:szCs w:val="40"/>
        </w:rPr>
        <w:t xml:space="preserve">　</w:t>
      </w:r>
      <w:r w:rsidRPr="00975FD6">
        <w:rPr>
          <w:rFonts w:hint="eastAsia"/>
          <w:sz w:val="40"/>
          <w:szCs w:val="40"/>
        </w:rPr>
        <w:t>川</w:t>
      </w:r>
      <w:r>
        <w:rPr>
          <w:rFonts w:hint="eastAsia"/>
          <w:sz w:val="40"/>
          <w:szCs w:val="40"/>
        </w:rPr>
        <w:t xml:space="preserve">　</w:t>
      </w:r>
      <w:r w:rsidRPr="00975FD6">
        <w:rPr>
          <w:rFonts w:hint="eastAsia"/>
          <w:sz w:val="40"/>
          <w:szCs w:val="40"/>
        </w:rPr>
        <w:t>市</w:t>
      </w:r>
    </w:p>
    <w:p w:rsidR="00975FD6" w:rsidRPr="00975FD6" w:rsidRDefault="00975FD6">
      <w:pPr>
        <w:widowControl/>
        <w:jc w:val="left"/>
      </w:pPr>
      <w:r w:rsidRPr="00975FD6">
        <w:br w:type="page"/>
      </w:r>
    </w:p>
    <w:p w:rsidR="000F1C4C" w:rsidRDefault="000F1C4C">
      <w:pPr>
        <w:widowControl/>
        <w:jc w:val="left"/>
      </w:pPr>
    </w:p>
    <w:p w:rsidR="007E763A" w:rsidRDefault="007E763A" w:rsidP="007E763A">
      <w:pPr>
        <w:jc w:val="center"/>
      </w:pPr>
      <w:r>
        <w:rPr>
          <w:rFonts w:hint="eastAsia"/>
        </w:rPr>
        <w:t>目　次</w:t>
      </w:r>
    </w:p>
    <w:p w:rsidR="007E763A" w:rsidRDefault="007E763A" w:rsidP="007740C0"/>
    <w:p w:rsidR="000F1C4C" w:rsidRDefault="000F1C4C" w:rsidP="007740C0"/>
    <w:p w:rsidR="007740C0" w:rsidRPr="00007E2A" w:rsidRDefault="007740C0" w:rsidP="000F1C4C">
      <w:pPr>
        <w:spacing w:afterLines="50" w:after="180"/>
        <w:ind w:leftChars="100" w:left="220"/>
      </w:pPr>
      <w:r w:rsidRPr="00007E2A">
        <w:rPr>
          <w:rFonts w:hint="eastAsia"/>
        </w:rPr>
        <w:t>第１章　計画の位置付け</w:t>
      </w:r>
    </w:p>
    <w:p w:rsidR="007740C0" w:rsidRPr="00007E2A" w:rsidRDefault="007740C0" w:rsidP="00033783">
      <w:pPr>
        <w:ind w:leftChars="100" w:left="220" w:firstLineChars="100" w:firstLine="220"/>
      </w:pPr>
      <w:r w:rsidRPr="00007E2A">
        <w:rPr>
          <w:rFonts w:hint="eastAsia"/>
        </w:rPr>
        <w:t>１．高齢者福祉計画策定の趣旨</w:t>
      </w:r>
    </w:p>
    <w:p w:rsidR="007740C0" w:rsidRPr="00007E2A" w:rsidRDefault="007740C0" w:rsidP="00033783">
      <w:pPr>
        <w:ind w:leftChars="100" w:left="220" w:firstLineChars="100" w:firstLine="220"/>
      </w:pPr>
      <w:r w:rsidRPr="00007E2A">
        <w:rPr>
          <w:rFonts w:hint="eastAsia"/>
        </w:rPr>
        <w:t>２．介護保険者の統一</w:t>
      </w:r>
    </w:p>
    <w:p w:rsidR="007740C0" w:rsidRPr="000F1C4C" w:rsidRDefault="0076415B" w:rsidP="00033783">
      <w:pPr>
        <w:ind w:leftChars="100" w:left="220" w:firstLineChars="100" w:firstLine="220"/>
      </w:pPr>
      <w:r w:rsidRPr="000F1C4C">
        <w:rPr>
          <w:rFonts w:hint="eastAsia"/>
        </w:rPr>
        <w:t>３</w:t>
      </w:r>
      <w:r w:rsidR="007740C0" w:rsidRPr="000F1C4C">
        <w:rPr>
          <w:rFonts w:hint="eastAsia"/>
        </w:rPr>
        <w:t>．計画期間</w:t>
      </w:r>
    </w:p>
    <w:p w:rsidR="007740C0" w:rsidRPr="00007E2A" w:rsidRDefault="007740C0" w:rsidP="007740C0">
      <w:pPr>
        <w:widowControl/>
        <w:jc w:val="left"/>
      </w:pPr>
    </w:p>
    <w:p w:rsidR="007740C0" w:rsidRPr="00007E2A" w:rsidRDefault="007740C0" w:rsidP="000F1C4C">
      <w:pPr>
        <w:spacing w:afterLines="50" w:after="180"/>
        <w:ind w:leftChars="100" w:left="220"/>
      </w:pPr>
      <w:r w:rsidRPr="00007E2A">
        <w:rPr>
          <w:rFonts w:hint="eastAsia"/>
        </w:rPr>
        <w:t>第２章　豊川市の現状と将来予測</w:t>
      </w:r>
    </w:p>
    <w:p w:rsidR="007740C0" w:rsidRPr="00007E2A" w:rsidRDefault="007740C0" w:rsidP="00033783">
      <w:pPr>
        <w:ind w:leftChars="100" w:left="220" w:firstLineChars="100" w:firstLine="220"/>
      </w:pPr>
      <w:r w:rsidRPr="00007E2A">
        <w:rPr>
          <w:rFonts w:hint="eastAsia"/>
        </w:rPr>
        <w:t>１．高齢者の人口の状況</w:t>
      </w:r>
    </w:p>
    <w:p w:rsidR="007740C0" w:rsidRPr="00007E2A" w:rsidRDefault="007740C0" w:rsidP="00033783">
      <w:pPr>
        <w:ind w:leftChars="100" w:left="220" w:firstLineChars="100" w:firstLine="220"/>
      </w:pPr>
      <w:r w:rsidRPr="00007E2A">
        <w:rPr>
          <w:rFonts w:hint="eastAsia"/>
        </w:rPr>
        <w:t>２．高齢者世帯の状況</w:t>
      </w:r>
    </w:p>
    <w:p w:rsidR="007740C0" w:rsidRPr="00007E2A" w:rsidRDefault="007740C0" w:rsidP="00033783">
      <w:pPr>
        <w:ind w:leftChars="100" w:left="220" w:firstLineChars="100" w:firstLine="220"/>
      </w:pPr>
      <w:r w:rsidRPr="00007E2A">
        <w:rPr>
          <w:rFonts w:hint="eastAsia"/>
        </w:rPr>
        <w:t>３．要介護（要支援）認定者数の状況</w:t>
      </w:r>
    </w:p>
    <w:p w:rsidR="007740C0" w:rsidRPr="00007E2A" w:rsidRDefault="007740C0" w:rsidP="00033783">
      <w:pPr>
        <w:ind w:leftChars="100" w:left="220" w:firstLineChars="100" w:firstLine="220"/>
      </w:pPr>
      <w:r w:rsidRPr="00007E2A">
        <w:rPr>
          <w:rFonts w:hint="eastAsia"/>
        </w:rPr>
        <w:t>４．認知症高齢者の状況</w:t>
      </w:r>
    </w:p>
    <w:p w:rsidR="007740C0" w:rsidRPr="00007E2A" w:rsidRDefault="007740C0" w:rsidP="007740C0">
      <w:pPr>
        <w:widowControl/>
        <w:jc w:val="left"/>
      </w:pPr>
    </w:p>
    <w:p w:rsidR="007740C0" w:rsidRPr="00007E2A" w:rsidRDefault="007740C0" w:rsidP="000F1C4C">
      <w:pPr>
        <w:spacing w:afterLines="50" w:after="180"/>
        <w:ind w:leftChars="100" w:left="220"/>
      </w:pPr>
      <w:r w:rsidRPr="00007E2A">
        <w:rPr>
          <w:rFonts w:hint="eastAsia"/>
        </w:rPr>
        <w:t>第３章　高齢者を取り巻く現状と課題</w:t>
      </w:r>
    </w:p>
    <w:p w:rsidR="007740C0" w:rsidRPr="00007E2A" w:rsidRDefault="007740C0" w:rsidP="00033783">
      <w:pPr>
        <w:ind w:leftChars="100" w:left="220" w:firstLineChars="100" w:firstLine="220"/>
      </w:pPr>
      <w:r w:rsidRPr="00007E2A">
        <w:rPr>
          <w:rFonts w:hint="eastAsia"/>
        </w:rPr>
        <w:t>１．高齢者福祉に関するアンケート調査結果</w:t>
      </w:r>
    </w:p>
    <w:p w:rsidR="007740C0" w:rsidRPr="00007E2A" w:rsidRDefault="007740C0" w:rsidP="007740C0">
      <w:pPr>
        <w:widowControl/>
        <w:jc w:val="left"/>
      </w:pPr>
    </w:p>
    <w:p w:rsidR="007740C0" w:rsidRPr="00007E2A" w:rsidRDefault="007740C0" w:rsidP="000F1C4C">
      <w:pPr>
        <w:spacing w:afterLines="50" w:after="180"/>
        <w:ind w:leftChars="100" w:left="220"/>
      </w:pPr>
      <w:r w:rsidRPr="00007E2A">
        <w:rPr>
          <w:rFonts w:hint="eastAsia"/>
        </w:rPr>
        <w:t>第４章　基本理念</w:t>
      </w:r>
    </w:p>
    <w:p w:rsidR="007740C0" w:rsidRPr="00007E2A" w:rsidRDefault="007740C0" w:rsidP="00033783">
      <w:pPr>
        <w:ind w:leftChars="100" w:left="220" w:firstLineChars="100" w:firstLine="220"/>
      </w:pPr>
      <w:r w:rsidRPr="00007E2A">
        <w:rPr>
          <w:rFonts w:hint="eastAsia"/>
        </w:rPr>
        <w:t>１．基本理念</w:t>
      </w:r>
    </w:p>
    <w:p w:rsidR="007740C0" w:rsidRPr="00007E2A" w:rsidRDefault="007740C0" w:rsidP="00033783">
      <w:pPr>
        <w:ind w:leftChars="100" w:left="220" w:firstLineChars="100" w:firstLine="220"/>
      </w:pPr>
      <w:r w:rsidRPr="00007E2A">
        <w:rPr>
          <w:rFonts w:hint="eastAsia"/>
        </w:rPr>
        <w:t>２．基本目標</w:t>
      </w:r>
    </w:p>
    <w:p w:rsidR="007740C0" w:rsidRPr="00007E2A" w:rsidRDefault="00F46C02" w:rsidP="00033783">
      <w:pPr>
        <w:ind w:leftChars="100" w:left="220" w:firstLineChars="100" w:firstLine="220"/>
      </w:pPr>
      <w:r>
        <w:rPr>
          <w:rFonts w:hint="eastAsia"/>
        </w:rPr>
        <w:t>３</w:t>
      </w:r>
      <w:r w:rsidR="007740C0" w:rsidRPr="00007E2A">
        <w:rPr>
          <w:rFonts w:hint="eastAsia"/>
        </w:rPr>
        <w:t>．計画の体系</w:t>
      </w:r>
    </w:p>
    <w:p w:rsidR="007740C0" w:rsidRPr="00007E2A" w:rsidRDefault="007740C0" w:rsidP="007740C0"/>
    <w:p w:rsidR="007740C0" w:rsidRPr="00007E2A" w:rsidRDefault="007740C0" w:rsidP="000F1C4C">
      <w:pPr>
        <w:spacing w:afterLines="50" w:after="180"/>
        <w:ind w:leftChars="100" w:left="220"/>
      </w:pPr>
      <w:r w:rsidRPr="00007E2A">
        <w:rPr>
          <w:rFonts w:hint="eastAsia"/>
        </w:rPr>
        <w:t xml:space="preserve">第５章　</w:t>
      </w:r>
      <w:r w:rsidR="00F46C02">
        <w:rPr>
          <w:rFonts w:hint="eastAsia"/>
        </w:rPr>
        <w:t>地域</w:t>
      </w:r>
      <w:r w:rsidRPr="00007E2A">
        <w:rPr>
          <w:rFonts w:hint="eastAsia"/>
        </w:rPr>
        <w:t>包括ケアシステム</w:t>
      </w:r>
      <w:r w:rsidR="00F46C02">
        <w:rPr>
          <w:rFonts w:hint="eastAsia"/>
        </w:rPr>
        <w:t>の構築</w:t>
      </w:r>
    </w:p>
    <w:p w:rsidR="007740C0" w:rsidRPr="00007E2A" w:rsidRDefault="007740C0" w:rsidP="00033783">
      <w:pPr>
        <w:ind w:leftChars="100" w:left="220" w:firstLineChars="100" w:firstLine="220"/>
      </w:pPr>
      <w:r w:rsidRPr="00007E2A">
        <w:rPr>
          <w:rFonts w:hint="eastAsia"/>
        </w:rPr>
        <w:t>１．</w:t>
      </w:r>
      <w:r w:rsidR="00F46C02">
        <w:rPr>
          <w:rFonts w:hint="eastAsia"/>
        </w:rPr>
        <w:t>地域包括ケアシステムとは</w:t>
      </w:r>
    </w:p>
    <w:p w:rsidR="00F46C02" w:rsidRDefault="007740C0" w:rsidP="00033783">
      <w:pPr>
        <w:ind w:leftChars="100" w:left="220" w:firstLineChars="100" w:firstLine="220"/>
      </w:pPr>
      <w:r w:rsidRPr="00007E2A">
        <w:rPr>
          <w:rFonts w:hint="eastAsia"/>
        </w:rPr>
        <w:t>２．</w:t>
      </w:r>
      <w:r w:rsidR="00F46C02" w:rsidRPr="00F46C02">
        <w:rPr>
          <w:rFonts w:hint="eastAsia"/>
        </w:rPr>
        <w:t>東三河全体の取り組み</w:t>
      </w:r>
    </w:p>
    <w:p w:rsidR="007740C0" w:rsidRPr="00007E2A" w:rsidRDefault="00F46C02" w:rsidP="00033783">
      <w:pPr>
        <w:ind w:leftChars="100" w:left="220" w:firstLineChars="100" w:firstLine="220"/>
      </w:pPr>
      <w:r>
        <w:rPr>
          <w:rFonts w:hint="eastAsia"/>
        </w:rPr>
        <w:t>３．</w:t>
      </w:r>
      <w:r w:rsidR="007740C0" w:rsidRPr="00007E2A">
        <w:rPr>
          <w:rFonts w:hint="eastAsia"/>
        </w:rPr>
        <w:t>豊川市の取り組み</w:t>
      </w:r>
    </w:p>
    <w:p w:rsidR="007740C0" w:rsidRPr="00007E2A" w:rsidRDefault="007740C0" w:rsidP="007740C0"/>
    <w:p w:rsidR="007740C0" w:rsidRPr="00007E2A" w:rsidRDefault="007740C0" w:rsidP="000F1C4C">
      <w:pPr>
        <w:spacing w:afterLines="50" w:after="180"/>
        <w:ind w:leftChars="100" w:left="220"/>
      </w:pPr>
      <w:r w:rsidRPr="00007E2A">
        <w:rPr>
          <w:rFonts w:hint="eastAsia"/>
        </w:rPr>
        <w:t>第６章　基本施策の展開</w:t>
      </w:r>
    </w:p>
    <w:p w:rsidR="007740C0" w:rsidRPr="00007E2A" w:rsidRDefault="007740C0" w:rsidP="00033783">
      <w:pPr>
        <w:ind w:leftChars="100" w:left="220" w:firstLineChars="100" w:firstLine="220"/>
      </w:pPr>
      <w:r w:rsidRPr="00007E2A">
        <w:rPr>
          <w:rFonts w:hint="eastAsia"/>
        </w:rPr>
        <w:t>１．基本施策１［介護予防活動の推進］</w:t>
      </w:r>
    </w:p>
    <w:p w:rsidR="007740C0" w:rsidRPr="00007E2A" w:rsidRDefault="007740C0" w:rsidP="00033783">
      <w:pPr>
        <w:ind w:leftChars="100" w:left="220" w:firstLineChars="100" w:firstLine="220"/>
      </w:pPr>
      <w:r w:rsidRPr="00007E2A">
        <w:rPr>
          <w:rFonts w:hint="eastAsia"/>
        </w:rPr>
        <w:t>２．基本施策２［自立支援活動の推進］</w:t>
      </w:r>
    </w:p>
    <w:p w:rsidR="007740C0" w:rsidRPr="00007E2A" w:rsidRDefault="007740C0" w:rsidP="00033783">
      <w:pPr>
        <w:ind w:leftChars="100" w:left="220" w:firstLineChars="100" w:firstLine="220"/>
      </w:pPr>
      <w:r w:rsidRPr="00007E2A">
        <w:rPr>
          <w:rFonts w:hint="eastAsia"/>
        </w:rPr>
        <w:t>３．基本施策３［在宅医療・介護連携の推進］</w:t>
      </w:r>
    </w:p>
    <w:p w:rsidR="007740C0" w:rsidRPr="00007E2A" w:rsidRDefault="007740C0" w:rsidP="00033783">
      <w:pPr>
        <w:ind w:leftChars="100" w:left="220" w:firstLineChars="100" w:firstLine="220"/>
      </w:pPr>
      <w:r w:rsidRPr="00007E2A">
        <w:rPr>
          <w:rFonts w:hint="eastAsia"/>
        </w:rPr>
        <w:t>４．基本施策４［認知症施策の推進］</w:t>
      </w:r>
    </w:p>
    <w:p w:rsidR="000F1C4C" w:rsidRDefault="007740C0" w:rsidP="00F46C02">
      <w:pPr>
        <w:ind w:leftChars="100" w:left="220" w:firstLineChars="100" w:firstLine="220"/>
      </w:pPr>
      <w:r w:rsidRPr="00007E2A">
        <w:rPr>
          <w:rFonts w:hint="eastAsia"/>
        </w:rPr>
        <w:t>５．基本施策５［高齢者福祉施策の推進］</w:t>
      </w:r>
    </w:p>
    <w:p w:rsidR="000F1C4C" w:rsidRDefault="000F1C4C" w:rsidP="00E54078"/>
    <w:p w:rsidR="000F1C4C" w:rsidRDefault="000F1C4C" w:rsidP="00E54078"/>
    <w:p w:rsidR="000F1C4C" w:rsidRDefault="000F1C4C" w:rsidP="00E54078"/>
    <w:p w:rsidR="007E763A" w:rsidRPr="000F1C4C" w:rsidRDefault="006D5DCC" w:rsidP="000F1C4C">
      <w:pPr>
        <w:spacing w:afterLines="50" w:after="180"/>
        <w:ind w:leftChars="100" w:left="220"/>
      </w:pPr>
      <w:r w:rsidRPr="000F1C4C">
        <w:rPr>
          <w:rFonts w:hint="eastAsia"/>
        </w:rPr>
        <w:t>第7章　介護保険サービスの充実</w:t>
      </w:r>
    </w:p>
    <w:p w:rsidR="006D5DCC" w:rsidRPr="000F1C4C" w:rsidRDefault="006D5DCC" w:rsidP="000F1C4C">
      <w:pPr>
        <w:ind w:leftChars="200" w:left="440"/>
      </w:pPr>
      <w:r w:rsidRPr="000F1C4C">
        <w:rPr>
          <w:rFonts w:hint="eastAsia"/>
        </w:rPr>
        <w:t>１．</w:t>
      </w:r>
      <w:r w:rsidR="004C3253" w:rsidRPr="000F1C4C">
        <w:rPr>
          <w:rFonts w:hint="eastAsia"/>
        </w:rPr>
        <w:t>介護サービス基盤の充実</w:t>
      </w:r>
    </w:p>
    <w:p w:rsidR="006D5DCC" w:rsidRPr="000F1C4C" w:rsidRDefault="006D5DCC" w:rsidP="000F1C4C">
      <w:pPr>
        <w:ind w:leftChars="200" w:left="440"/>
      </w:pPr>
      <w:r w:rsidRPr="000F1C4C">
        <w:rPr>
          <w:rFonts w:hint="eastAsia"/>
        </w:rPr>
        <w:t>２．</w:t>
      </w:r>
      <w:r w:rsidR="004C3253" w:rsidRPr="000F1C4C">
        <w:rPr>
          <w:rFonts w:hint="eastAsia"/>
        </w:rPr>
        <w:t>介護人材の確保と定着の支援</w:t>
      </w:r>
    </w:p>
    <w:p w:rsidR="006D5DCC" w:rsidRPr="000F1C4C" w:rsidRDefault="004C3253" w:rsidP="000F1C4C">
      <w:pPr>
        <w:ind w:leftChars="200" w:left="440"/>
      </w:pPr>
      <w:r w:rsidRPr="000F1C4C">
        <w:rPr>
          <w:rFonts w:hint="eastAsia"/>
        </w:rPr>
        <w:t>３．介護保険制度の円滑な運営</w:t>
      </w:r>
    </w:p>
    <w:p w:rsidR="004C3253" w:rsidRPr="000F1C4C" w:rsidRDefault="004C3253" w:rsidP="00E54078"/>
    <w:p w:rsidR="006D5DCC" w:rsidRPr="000F1C4C" w:rsidRDefault="006D5DCC" w:rsidP="000F1C4C">
      <w:pPr>
        <w:spacing w:afterLines="50" w:after="180"/>
        <w:ind w:leftChars="100" w:left="220"/>
      </w:pPr>
      <w:r w:rsidRPr="000F1C4C">
        <w:rPr>
          <w:rFonts w:hint="eastAsia"/>
        </w:rPr>
        <w:t>資料編</w:t>
      </w:r>
    </w:p>
    <w:p w:rsidR="006D5DCC" w:rsidRPr="000F1C4C" w:rsidRDefault="006D5DCC" w:rsidP="000F1C4C">
      <w:pPr>
        <w:ind w:leftChars="200" w:left="440"/>
      </w:pPr>
      <w:r w:rsidRPr="000F1C4C">
        <w:rPr>
          <w:rFonts w:hint="eastAsia"/>
        </w:rPr>
        <w:t>１．計画策定の経緯</w:t>
      </w:r>
    </w:p>
    <w:p w:rsidR="006D5DCC" w:rsidRPr="000F1C4C" w:rsidRDefault="006D5DCC" w:rsidP="000F1C4C">
      <w:pPr>
        <w:ind w:leftChars="200" w:left="440"/>
      </w:pPr>
      <w:r w:rsidRPr="000F1C4C">
        <w:rPr>
          <w:rFonts w:hint="eastAsia"/>
        </w:rPr>
        <w:t>２．豊川市高齢者福祉計画策定委員会設置要綱</w:t>
      </w:r>
    </w:p>
    <w:p w:rsidR="006D5DCC" w:rsidRPr="000F1C4C" w:rsidRDefault="006D5DCC" w:rsidP="000F1C4C">
      <w:pPr>
        <w:ind w:leftChars="200" w:left="440"/>
      </w:pPr>
      <w:r w:rsidRPr="000F1C4C">
        <w:rPr>
          <w:rFonts w:hint="eastAsia"/>
        </w:rPr>
        <w:t>３．豊川市高齢者福祉計画策定委員会委員名簿</w:t>
      </w:r>
    </w:p>
    <w:p w:rsidR="006D5DCC" w:rsidRPr="000F1C4C" w:rsidRDefault="006D5DCC" w:rsidP="00E54078"/>
    <w:p w:rsidR="006D5DCC" w:rsidRDefault="006D5DCC" w:rsidP="00E54078">
      <w:pPr>
        <w:sectPr w:rsidR="006D5DCC" w:rsidSect="007E763A">
          <w:footerReference w:type="default" r:id="rId8"/>
          <w:pgSz w:w="11906" w:h="16838" w:code="9"/>
          <w:pgMar w:top="1418" w:right="1134" w:bottom="1134" w:left="1134" w:header="851" w:footer="567" w:gutter="0"/>
          <w:cols w:space="425"/>
          <w:docGrid w:type="linesAndChars" w:linePitch="360"/>
        </w:sectPr>
      </w:pPr>
      <w:r>
        <w:rPr>
          <w:rFonts w:hint="eastAsia"/>
        </w:rPr>
        <w:t xml:space="preserve">　</w:t>
      </w:r>
    </w:p>
    <w:p w:rsidR="008B0C7A" w:rsidRPr="000F1C4C" w:rsidRDefault="00425ABA" w:rsidP="00425ABA">
      <w:pPr>
        <w:rPr>
          <w:sz w:val="28"/>
          <w:szCs w:val="28"/>
        </w:rPr>
      </w:pPr>
      <w:r w:rsidRPr="000F1C4C">
        <w:rPr>
          <w:rFonts w:hint="eastAsia"/>
          <w:sz w:val="28"/>
          <w:szCs w:val="28"/>
        </w:rPr>
        <w:lastRenderedPageBreak/>
        <w:t xml:space="preserve">第１章　</w:t>
      </w:r>
      <w:r w:rsidR="00A61DB7" w:rsidRPr="000F1C4C">
        <w:rPr>
          <w:rFonts w:hint="eastAsia"/>
          <w:sz w:val="28"/>
          <w:szCs w:val="28"/>
        </w:rPr>
        <w:t>計画の位置付け</w:t>
      </w:r>
    </w:p>
    <w:p w:rsidR="00A61DB7" w:rsidRDefault="00A61DB7" w:rsidP="00A61DB7"/>
    <w:p w:rsidR="00A61DB7" w:rsidRPr="000F1C4C" w:rsidRDefault="00A61DB7" w:rsidP="00A61DB7">
      <w:pPr>
        <w:pStyle w:val="a5"/>
        <w:numPr>
          <w:ilvl w:val="0"/>
          <w:numId w:val="2"/>
        </w:numPr>
        <w:ind w:leftChars="0"/>
        <w:rPr>
          <w:sz w:val="24"/>
          <w:szCs w:val="24"/>
        </w:rPr>
      </w:pPr>
      <w:r w:rsidRPr="000F1C4C">
        <w:rPr>
          <w:rFonts w:hint="eastAsia"/>
          <w:sz w:val="24"/>
          <w:szCs w:val="24"/>
        </w:rPr>
        <w:t>高齢者福祉計画策定の趣旨</w:t>
      </w:r>
    </w:p>
    <w:p w:rsidR="00A61DB7" w:rsidRDefault="00A61DB7" w:rsidP="00A61DB7"/>
    <w:p w:rsidR="0083248B" w:rsidRDefault="0083248B" w:rsidP="00A61DB7">
      <w:r>
        <w:rPr>
          <w:rFonts w:hint="eastAsia"/>
        </w:rPr>
        <w:t>（１）計画策定の基本方針</w:t>
      </w:r>
    </w:p>
    <w:p w:rsidR="0083248B" w:rsidRDefault="00EC635D" w:rsidP="00A61DB7">
      <w:r>
        <w:rPr>
          <w:rFonts w:hint="eastAsia"/>
        </w:rPr>
        <w:t xml:space="preserve">　　　</w:t>
      </w:r>
      <w:r w:rsidR="00165FA4">
        <w:rPr>
          <w:rFonts w:hint="eastAsia"/>
        </w:rPr>
        <w:t>作成中</w:t>
      </w:r>
    </w:p>
    <w:p w:rsidR="0083248B" w:rsidRDefault="0083248B" w:rsidP="00A61DB7"/>
    <w:p w:rsidR="0083248B" w:rsidRDefault="0083248B" w:rsidP="00A61DB7"/>
    <w:p w:rsidR="0083248B" w:rsidRDefault="0083248B" w:rsidP="00A61DB7">
      <w:r>
        <w:rPr>
          <w:rFonts w:hint="eastAsia"/>
        </w:rPr>
        <w:t>（２）法令等の根拠</w:t>
      </w:r>
    </w:p>
    <w:p w:rsidR="00D148D7" w:rsidRDefault="00D148D7" w:rsidP="00A61DB7"/>
    <w:p w:rsidR="00A61DB7" w:rsidRDefault="0083248B" w:rsidP="0083248B">
      <w:pPr>
        <w:ind w:leftChars="100" w:left="220"/>
      </w:pPr>
      <w:r>
        <w:rPr>
          <w:rFonts w:hint="eastAsia"/>
        </w:rPr>
        <w:t xml:space="preserve">　</w:t>
      </w:r>
      <w:r w:rsidRPr="0083248B">
        <w:rPr>
          <w:rFonts w:hint="eastAsia"/>
        </w:rPr>
        <w:t>本計画は、老人福祉法第20 条の8 の規定に基づき策定するものであり、介護保険法第117条の規定に基づき東三河広域連合が策定する「介護保険事業計画」と一体性を持ちながら策定するものです。</w:t>
      </w:r>
    </w:p>
    <w:p w:rsidR="0083248B" w:rsidRDefault="0083248B" w:rsidP="00A61DB7"/>
    <w:p w:rsidR="0083248B" w:rsidRPr="0083248B" w:rsidRDefault="0083248B" w:rsidP="0083248B">
      <w:pPr>
        <w:ind w:leftChars="191" w:left="438" w:hangingChars="8" w:hanging="18"/>
        <w:jc w:val="left"/>
        <w:rPr>
          <w:rFonts w:hAnsi="ＭＳ 明朝"/>
        </w:rPr>
      </w:pPr>
      <w:r w:rsidRPr="0083248B">
        <w:rPr>
          <w:rFonts w:hint="eastAsia"/>
        </w:rPr>
        <w:t xml:space="preserve">　　</w:t>
      </w:r>
      <w:r w:rsidRPr="0083248B">
        <w:rPr>
          <w:rFonts w:hAnsi="ＭＳ 明朝" w:hint="eastAsia"/>
        </w:rPr>
        <w:t>【参　考】</w:t>
      </w:r>
    </w:p>
    <w:tbl>
      <w:tblPr>
        <w:tblStyle w:val="a6"/>
        <w:tblW w:w="9020" w:type="dxa"/>
        <w:tblInd w:w="435" w:type="dxa"/>
        <w:tblLook w:val="04A0" w:firstRow="1" w:lastRow="0" w:firstColumn="1" w:lastColumn="0" w:noHBand="0" w:noVBand="1"/>
      </w:tblPr>
      <w:tblGrid>
        <w:gridCol w:w="9020"/>
      </w:tblGrid>
      <w:tr w:rsidR="0083248B" w:rsidRPr="00793B94" w:rsidTr="0083248B">
        <w:tc>
          <w:tcPr>
            <w:tcW w:w="9020" w:type="dxa"/>
          </w:tcPr>
          <w:p w:rsidR="0083248B" w:rsidRPr="007D511E" w:rsidRDefault="0083248B" w:rsidP="0083248B">
            <w:pPr>
              <w:spacing w:beforeLines="50" w:before="180"/>
              <w:ind w:left="222" w:hanging="220"/>
              <w:rPr>
                <w:rFonts w:ascii="HeiseiMin-W3" w:hAnsi="HeiseiMin-W3" w:cs="HeiseiMin-W3"/>
                <w:b/>
                <w:szCs w:val="22"/>
              </w:rPr>
            </w:pPr>
            <w:r w:rsidRPr="007D511E">
              <w:rPr>
                <w:rFonts w:ascii="HeiseiMin-W3" w:hAnsi="HeiseiMin-W3" w:cs="HeiseiMin-W3" w:hint="eastAsia"/>
                <w:b/>
                <w:szCs w:val="22"/>
              </w:rPr>
              <w:t>□老人福祉</w:t>
            </w:r>
            <w:r w:rsidRPr="007D511E">
              <w:rPr>
                <w:rFonts w:asciiTheme="minorEastAsia" w:eastAsiaTheme="minorEastAsia" w:hAnsiTheme="minorEastAsia" w:cs="HeiseiMin-W3" w:hint="eastAsia"/>
                <w:b/>
                <w:szCs w:val="22"/>
              </w:rPr>
              <w:t>法（第20条の８関係一部抜粋）</w:t>
            </w:r>
          </w:p>
          <w:p w:rsidR="0083248B" w:rsidRPr="007D511E" w:rsidRDefault="0083248B" w:rsidP="0083248B">
            <w:pPr>
              <w:ind w:left="222" w:hanging="220"/>
              <w:rPr>
                <w:rFonts w:ascii="HeiseiMin-W3" w:hAnsi="HeiseiMin-W3" w:cs="HeiseiMin-W3"/>
                <w:szCs w:val="22"/>
              </w:rPr>
            </w:pPr>
            <w:r w:rsidRPr="007D511E">
              <w:rPr>
                <w:rFonts w:ascii="HeiseiMin-W3" w:hAnsi="HeiseiMin-W3" w:cs="HeiseiMin-W3" w:hint="eastAsia"/>
                <w:szCs w:val="22"/>
              </w:rPr>
              <w:t>①市町村は、老人居宅生活支援事業及び老人福祉施設による事業（老人福祉事業）の供給体制の確保に関する計画（老人福祉計画）を定める。</w:t>
            </w:r>
          </w:p>
          <w:p w:rsidR="0083248B" w:rsidRPr="007D511E" w:rsidRDefault="0083248B" w:rsidP="0083248B">
            <w:pPr>
              <w:ind w:left="222" w:hanging="220"/>
              <w:rPr>
                <w:rFonts w:ascii="HeiseiMin-W3" w:hAnsi="HeiseiMin-W3" w:cs="HeiseiMin-W3"/>
                <w:szCs w:val="22"/>
              </w:rPr>
            </w:pPr>
            <w:r w:rsidRPr="007D511E">
              <w:rPr>
                <w:rFonts w:ascii="HeiseiMin-W3" w:hAnsi="HeiseiMin-W3" w:cs="HeiseiMin-W3" w:hint="eastAsia"/>
                <w:szCs w:val="22"/>
              </w:rPr>
              <w:t>②老人福祉計画は、次に掲げる事項を定める。</w:t>
            </w:r>
          </w:p>
          <w:p w:rsidR="0083248B" w:rsidRPr="007D511E" w:rsidRDefault="0083248B" w:rsidP="0083248B">
            <w:pPr>
              <w:ind w:left="222" w:firstLineChars="100" w:firstLine="220"/>
              <w:rPr>
                <w:rFonts w:ascii="HeiseiMin-W3" w:hAnsi="HeiseiMin-W3" w:cs="HeiseiMin-W3"/>
                <w:szCs w:val="22"/>
              </w:rPr>
            </w:pPr>
            <w:r w:rsidRPr="007D511E">
              <w:rPr>
                <w:rFonts w:ascii="HeiseiMin-W3" w:hAnsi="HeiseiMin-W3" w:cs="HeiseiMin-W3" w:hint="eastAsia"/>
                <w:szCs w:val="22"/>
              </w:rPr>
              <w:t>・確保すべき老人福祉事業の量の目標</w:t>
            </w:r>
          </w:p>
          <w:p w:rsidR="0083248B" w:rsidRPr="007D511E" w:rsidRDefault="0083248B" w:rsidP="0083248B">
            <w:pPr>
              <w:ind w:left="222" w:firstLineChars="100" w:firstLine="220"/>
              <w:rPr>
                <w:rFonts w:ascii="HeiseiMin-W3" w:hAnsi="HeiseiMin-W3" w:cs="HeiseiMin-W3"/>
                <w:szCs w:val="22"/>
              </w:rPr>
            </w:pPr>
            <w:r w:rsidRPr="007D511E">
              <w:rPr>
                <w:rFonts w:ascii="HeiseiMin-W3" w:hAnsi="HeiseiMin-W3" w:cs="HeiseiMin-W3" w:hint="eastAsia"/>
                <w:szCs w:val="22"/>
              </w:rPr>
              <w:t>・老人福祉事業の量の確保の方策</w:t>
            </w:r>
          </w:p>
          <w:p w:rsidR="0083248B" w:rsidRPr="007D511E" w:rsidRDefault="0083248B" w:rsidP="0083248B">
            <w:pPr>
              <w:ind w:left="222" w:firstLineChars="100" w:firstLine="220"/>
              <w:rPr>
                <w:rFonts w:ascii="HeiseiMin-W3" w:hAnsi="HeiseiMin-W3" w:cs="HeiseiMin-W3"/>
                <w:szCs w:val="22"/>
              </w:rPr>
            </w:pPr>
            <w:r w:rsidRPr="007D511E">
              <w:rPr>
                <w:rFonts w:ascii="HeiseiMin-W3" w:hAnsi="HeiseiMin-W3" w:cs="HeiseiMin-W3" w:hint="eastAsia"/>
                <w:szCs w:val="22"/>
              </w:rPr>
              <w:t>・その他老人福祉事業の供給体制の確保に関し必要な事項</w:t>
            </w:r>
          </w:p>
          <w:p w:rsidR="0083248B" w:rsidRDefault="0083248B" w:rsidP="0083248B">
            <w:pPr>
              <w:ind w:left="222" w:hanging="220"/>
              <w:rPr>
                <w:rFonts w:ascii="HeiseiMin-W3" w:hAnsi="HeiseiMin-W3" w:cs="HeiseiMin-W3"/>
                <w:szCs w:val="22"/>
              </w:rPr>
            </w:pPr>
            <w:r w:rsidRPr="007D511E">
              <w:rPr>
                <w:rFonts w:ascii="HeiseiMin-W3" w:hAnsi="HeiseiMin-W3" w:cs="HeiseiMin-W3" w:hint="eastAsia"/>
                <w:szCs w:val="22"/>
              </w:rPr>
              <w:t>③老人福祉計画は、介護保険法第百十七条第一項に規定する市町村介護保険事業計画と一体のものとして作成されなければならない。</w:t>
            </w:r>
          </w:p>
          <w:p w:rsidR="0083248B" w:rsidRPr="007D511E" w:rsidRDefault="0083248B" w:rsidP="0083248B">
            <w:pPr>
              <w:ind w:left="222" w:hanging="220"/>
              <w:rPr>
                <w:rFonts w:ascii="HeiseiMin-W3" w:hAnsi="HeiseiMin-W3" w:cs="HeiseiMin-W3"/>
                <w:b/>
                <w:szCs w:val="22"/>
              </w:rPr>
            </w:pPr>
            <w:r w:rsidRPr="007D511E">
              <w:rPr>
                <w:rFonts w:ascii="HeiseiMin-W3" w:hAnsi="HeiseiMin-W3" w:cs="HeiseiMin-W3" w:hint="eastAsia"/>
                <w:b/>
                <w:szCs w:val="22"/>
              </w:rPr>
              <w:t>□介護保険法</w:t>
            </w:r>
            <w:r w:rsidRPr="007D511E">
              <w:rPr>
                <w:rFonts w:asciiTheme="minorEastAsia" w:eastAsiaTheme="minorEastAsia" w:hAnsiTheme="minorEastAsia" w:cs="HeiseiMin-W3" w:hint="eastAsia"/>
                <w:b/>
                <w:szCs w:val="22"/>
              </w:rPr>
              <w:t>（第117条関係一部抜粋）</w:t>
            </w:r>
          </w:p>
          <w:p w:rsidR="0083248B" w:rsidRPr="007D511E" w:rsidRDefault="0083248B" w:rsidP="0083248B">
            <w:pPr>
              <w:ind w:left="222" w:hanging="220"/>
              <w:rPr>
                <w:rFonts w:ascii="HeiseiMin-W3" w:hAnsi="HeiseiMin-W3" w:cs="HeiseiMin-W3"/>
                <w:szCs w:val="22"/>
              </w:rPr>
            </w:pPr>
            <w:r w:rsidRPr="007D511E">
              <w:rPr>
                <w:rFonts w:ascii="HeiseiMin-W3" w:hAnsi="HeiseiMin-W3" w:cs="HeiseiMin-W3" w:hint="eastAsia"/>
                <w:szCs w:val="22"/>
              </w:rPr>
              <w:t>①市町村は、基本指針に即して、三年を一期とする当該市町村が行う介護保険事業に係る保険給付の円滑な実施に関する計画（介護保険事業計画）を定める。</w:t>
            </w:r>
          </w:p>
          <w:p w:rsidR="0083248B" w:rsidRPr="007D511E" w:rsidRDefault="0083248B" w:rsidP="0083248B">
            <w:pPr>
              <w:ind w:left="222" w:hanging="220"/>
              <w:rPr>
                <w:rFonts w:ascii="HeiseiMin-W3" w:hAnsi="HeiseiMin-W3" w:cs="HeiseiMin-W3"/>
                <w:szCs w:val="22"/>
              </w:rPr>
            </w:pPr>
            <w:r w:rsidRPr="007D511E">
              <w:rPr>
                <w:rFonts w:ascii="HeiseiMin-W3" w:hAnsi="HeiseiMin-W3" w:cs="HeiseiMin-W3" w:hint="eastAsia"/>
                <w:szCs w:val="22"/>
              </w:rPr>
              <w:t>②介護保険事業計画は、次に掲げる事項を定める。</w:t>
            </w:r>
          </w:p>
          <w:p w:rsidR="00173958" w:rsidRDefault="0083248B" w:rsidP="0083248B">
            <w:pPr>
              <w:ind w:left="222" w:firstLineChars="100" w:firstLine="220"/>
              <w:rPr>
                <w:rFonts w:ascii="HeiseiMin-W3" w:hAnsi="HeiseiMin-W3" w:cs="HeiseiMin-W3"/>
                <w:szCs w:val="22"/>
              </w:rPr>
            </w:pPr>
            <w:r w:rsidRPr="007D511E">
              <w:rPr>
                <w:rFonts w:ascii="HeiseiMin-W3" w:hAnsi="HeiseiMin-W3" w:cs="HeiseiMin-W3" w:hint="eastAsia"/>
                <w:szCs w:val="22"/>
              </w:rPr>
              <w:t>・施設の必要利用定員、介護給付等対象サービス量の見込みや見込量の確保のための</w:t>
            </w:r>
          </w:p>
          <w:p w:rsidR="0083248B" w:rsidRPr="007D511E" w:rsidRDefault="0083248B" w:rsidP="0083248B">
            <w:pPr>
              <w:ind w:left="222" w:firstLineChars="100" w:firstLine="220"/>
              <w:rPr>
                <w:rFonts w:ascii="HeiseiMin-W3" w:hAnsi="HeiseiMin-W3" w:cs="HeiseiMin-W3"/>
                <w:szCs w:val="22"/>
              </w:rPr>
            </w:pPr>
            <w:r w:rsidRPr="007D511E">
              <w:rPr>
                <w:rFonts w:ascii="HeiseiMin-W3" w:hAnsi="HeiseiMin-W3" w:cs="HeiseiMin-W3" w:hint="eastAsia"/>
                <w:szCs w:val="22"/>
              </w:rPr>
              <w:t>方策</w:t>
            </w:r>
          </w:p>
          <w:p w:rsidR="00173958" w:rsidRDefault="0083248B" w:rsidP="00173958">
            <w:pPr>
              <w:ind w:leftChars="100" w:left="220" w:firstLineChars="100" w:firstLine="220"/>
              <w:rPr>
                <w:rFonts w:ascii="HeiseiMin-W3" w:hAnsi="HeiseiMin-W3" w:cs="HeiseiMin-W3"/>
                <w:szCs w:val="22"/>
              </w:rPr>
            </w:pPr>
            <w:r w:rsidRPr="007D511E">
              <w:rPr>
                <w:rFonts w:ascii="HeiseiMin-W3" w:hAnsi="HeiseiMin-W3" w:cs="HeiseiMin-W3" w:hint="eastAsia"/>
                <w:szCs w:val="22"/>
              </w:rPr>
              <w:t>・地域支援事業に要する費用の額、地域支援事業の量の見込みや見込量の確保のため</w:t>
            </w:r>
          </w:p>
          <w:p w:rsidR="0083248B" w:rsidRPr="007D511E" w:rsidRDefault="0083248B" w:rsidP="00173958">
            <w:pPr>
              <w:ind w:leftChars="100" w:left="220" w:firstLineChars="100" w:firstLine="220"/>
              <w:rPr>
                <w:rFonts w:ascii="HeiseiMin-W3" w:hAnsi="HeiseiMin-W3" w:cs="HeiseiMin-W3"/>
                <w:szCs w:val="22"/>
              </w:rPr>
            </w:pPr>
            <w:r w:rsidRPr="007D511E">
              <w:rPr>
                <w:rFonts w:ascii="HeiseiMin-W3" w:hAnsi="HeiseiMin-W3" w:cs="HeiseiMin-W3" w:hint="eastAsia"/>
                <w:szCs w:val="22"/>
              </w:rPr>
              <w:t>の方策　など</w:t>
            </w:r>
          </w:p>
          <w:p w:rsidR="0083248B" w:rsidRPr="007D511E" w:rsidRDefault="0083248B" w:rsidP="0083248B">
            <w:pPr>
              <w:ind w:left="222" w:hanging="220"/>
              <w:rPr>
                <w:rFonts w:ascii="HeiseiMin-W3" w:hAnsi="HeiseiMin-W3" w:cs="HeiseiMin-W3"/>
                <w:szCs w:val="22"/>
              </w:rPr>
            </w:pPr>
            <w:r w:rsidRPr="007D511E">
              <w:rPr>
                <w:rFonts w:ascii="HeiseiMin-W3" w:hAnsi="HeiseiMin-W3" w:cs="HeiseiMin-W3" w:hint="eastAsia"/>
                <w:szCs w:val="22"/>
              </w:rPr>
              <w:t>③介護保険事業計画は、要介護者等の人数や要介護者等のサービス利用に関する意向その他の事情を勘案して作成されなければならない。</w:t>
            </w:r>
          </w:p>
          <w:p w:rsidR="0083248B" w:rsidRPr="00575CB0" w:rsidRDefault="0083248B" w:rsidP="0083248B">
            <w:pPr>
              <w:ind w:left="222" w:hanging="220"/>
              <w:rPr>
                <w:rFonts w:ascii="HeiseiMin-W3" w:hAnsi="HeiseiMin-W3" w:cs="HeiseiMin-W3"/>
                <w:szCs w:val="22"/>
              </w:rPr>
            </w:pPr>
            <w:r w:rsidRPr="007D511E">
              <w:rPr>
                <w:rFonts w:ascii="HeiseiMin-W3" w:hAnsi="HeiseiMin-W3" w:cs="HeiseiMin-W3" w:hint="eastAsia"/>
                <w:szCs w:val="22"/>
              </w:rPr>
              <w:t>④介護保険事業計画は、老人福祉法第二十条の八第一項に規定する老人福祉計画と一体のものとして作成されなければならない。</w:t>
            </w:r>
          </w:p>
        </w:tc>
      </w:tr>
    </w:tbl>
    <w:p w:rsidR="0083248B" w:rsidRDefault="0083248B" w:rsidP="00A61DB7"/>
    <w:p w:rsidR="0083248B" w:rsidRDefault="0083248B">
      <w:pPr>
        <w:widowControl/>
        <w:jc w:val="left"/>
      </w:pPr>
      <w:r>
        <w:br w:type="page"/>
      </w:r>
    </w:p>
    <w:p w:rsidR="00A61DB7" w:rsidRPr="000F1C4C" w:rsidRDefault="00A61DB7" w:rsidP="00A61DB7">
      <w:pPr>
        <w:pStyle w:val="a5"/>
        <w:numPr>
          <w:ilvl w:val="0"/>
          <w:numId w:val="2"/>
        </w:numPr>
        <w:ind w:leftChars="0"/>
        <w:rPr>
          <w:sz w:val="24"/>
          <w:szCs w:val="24"/>
        </w:rPr>
      </w:pPr>
      <w:r w:rsidRPr="000F1C4C">
        <w:rPr>
          <w:rFonts w:hint="eastAsia"/>
          <w:sz w:val="24"/>
          <w:szCs w:val="24"/>
        </w:rPr>
        <w:lastRenderedPageBreak/>
        <w:t>介護保険者の統一</w:t>
      </w:r>
    </w:p>
    <w:p w:rsidR="000F1C4C" w:rsidRDefault="000F1C4C" w:rsidP="00A61DB7">
      <w:pPr>
        <w:rPr>
          <w:color w:val="FF0000"/>
        </w:rPr>
      </w:pPr>
    </w:p>
    <w:p w:rsidR="00A61DB7" w:rsidRPr="000F1C4C" w:rsidRDefault="00D34675" w:rsidP="00A61DB7">
      <w:r w:rsidRPr="000F1C4C">
        <w:rPr>
          <w:rFonts w:hint="eastAsia"/>
        </w:rPr>
        <w:t>（１）保険者統合の背景</w:t>
      </w:r>
    </w:p>
    <w:p w:rsidR="000F1C4C" w:rsidRDefault="000F1C4C" w:rsidP="00F375F3">
      <w:pPr>
        <w:ind w:leftChars="100" w:left="220" w:firstLineChars="100" w:firstLine="220"/>
        <w:rPr>
          <w:color w:val="0000FF"/>
        </w:rPr>
      </w:pPr>
    </w:p>
    <w:p w:rsidR="00F375F3" w:rsidRPr="002F66E5" w:rsidRDefault="00F375F3" w:rsidP="00F375F3">
      <w:pPr>
        <w:ind w:leftChars="100" w:left="220" w:firstLineChars="100" w:firstLine="220"/>
      </w:pPr>
      <w:r w:rsidRPr="002F66E5">
        <w:rPr>
          <w:rFonts w:hint="eastAsia"/>
        </w:rPr>
        <w:t>介護保険制度が高齢者を支える制度として定着しながらも、急激な高齢化の進展による介護給付費の増加をはじめ、介護の現場を支える人材の不足や施設の入所待ちなど、全国的な問題として克服すべき課題が多い状況であり、安定した介護保険基盤の整備をはじめとした対策が求められています。</w:t>
      </w:r>
    </w:p>
    <w:p w:rsidR="00F375F3" w:rsidRPr="002F66E5" w:rsidRDefault="00F375F3" w:rsidP="00F375F3">
      <w:pPr>
        <w:ind w:leftChars="100" w:left="220" w:firstLineChars="100" w:firstLine="220"/>
      </w:pPr>
      <w:r w:rsidRPr="002F66E5">
        <w:rPr>
          <w:rFonts w:hint="eastAsia"/>
        </w:rPr>
        <w:t>東三河地域においても、今後10年間で総人口は約５万人減少するものの、65歳以上の高齢者人口は約１万人増加する見込みです。市町村別では、新城市・設楽町・東栄町・豊根村などの中山間地域においては、概ね３人に１人が高齢者となる見込みです。また、豊橋市・豊川市・蒲郡市・田原市などの都市部においては、概ね４人に１人が高齢者となる見込みです。</w:t>
      </w:r>
    </w:p>
    <w:p w:rsidR="00F375F3" w:rsidRPr="002F66E5" w:rsidRDefault="00F375F3" w:rsidP="00173958">
      <w:pPr>
        <w:ind w:leftChars="100" w:left="220" w:firstLineChars="100" w:firstLine="220"/>
      </w:pPr>
      <w:r w:rsidRPr="002F66E5">
        <w:rPr>
          <w:rFonts w:hint="eastAsia"/>
        </w:rPr>
        <w:t>このような状況のもと、介護保険制度の運営主体となる市町村においては、多様な生活支援サービスの充実強化、地域医療と介護の連携強化、認知症施策の推進、住まいの確保などの課題について、地域の実情に応じた対応が求められています。</w:t>
      </w:r>
    </w:p>
    <w:p w:rsidR="00F375F3" w:rsidRPr="002F66E5" w:rsidRDefault="00F375F3" w:rsidP="00F375F3">
      <w:pPr>
        <w:ind w:leftChars="100" w:left="220" w:firstLineChars="100" w:firstLine="220"/>
      </w:pPr>
      <w:r w:rsidRPr="002F66E5">
        <w:rPr>
          <w:rFonts w:hint="eastAsia"/>
        </w:rPr>
        <w:t>これらの課題を解決するためには、地域のさまざまな資源を有効に活用することが不可欠であり、市町村の垣根を越え、地域資源を効果的に活用することが何よりも重要になります。また、多岐にわたる介護保険事務の効率的な処理をはじめ、安定的な財政基盤の構築、広域的なサービス提供体制の確立を東三河が一丸となって取り組むことが必要になります。</w:t>
      </w:r>
    </w:p>
    <w:p w:rsidR="00D148D7" w:rsidRPr="002F66E5" w:rsidRDefault="00F375F3" w:rsidP="00F375F3">
      <w:pPr>
        <w:ind w:leftChars="100" w:left="220" w:firstLineChars="100" w:firstLine="220"/>
      </w:pPr>
      <w:r w:rsidRPr="002F66E5">
        <w:rPr>
          <w:rFonts w:hint="eastAsia"/>
        </w:rPr>
        <w:t>このため、東三河広域連合では、東三河地域における介護サービスに関する課題に地域全体で対応していけるよう、介護保険者を統合するものです。</w:t>
      </w:r>
    </w:p>
    <w:p w:rsidR="00A61DB7" w:rsidRPr="002F66E5" w:rsidRDefault="00C934DE" w:rsidP="00C934DE">
      <w:pPr>
        <w:spacing w:beforeLines="50" w:before="180"/>
        <w:ind w:leftChars="100" w:left="220"/>
        <w:jc w:val="right"/>
      </w:pPr>
      <w:r w:rsidRPr="002F66E5">
        <w:rPr>
          <w:rFonts w:hint="eastAsia"/>
          <w:sz w:val="18"/>
          <w:szCs w:val="18"/>
        </w:rPr>
        <w:t>※東三河広域連合介護保険事業計画より抜粋</w:t>
      </w:r>
    </w:p>
    <w:p w:rsidR="00C934DE" w:rsidRDefault="00C934DE" w:rsidP="00A61DB7"/>
    <w:p w:rsidR="005A448F" w:rsidRPr="000F1C4C" w:rsidRDefault="005A448F" w:rsidP="00A61DB7">
      <w:r w:rsidRPr="000F1C4C">
        <w:rPr>
          <w:rFonts w:hint="eastAsia"/>
        </w:rPr>
        <w:t>（２）保険者統合の効果</w:t>
      </w:r>
    </w:p>
    <w:p w:rsidR="000F1C4C" w:rsidRDefault="000F1C4C" w:rsidP="000F1C4C">
      <w:pPr>
        <w:ind w:leftChars="100" w:left="220" w:firstLineChars="100" w:firstLine="220"/>
        <w:rPr>
          <w:color w:val="0000FF"/>
        </w:rPr>
      </w:pPr>
    </w:p>
    <w:p w:rsidR="00D26CFA" w:rsidRPr="000F1C4C" w:rsidRDefault="00D26CFA" w:rsidP="00D268C2">
      <w:pPr>
        <w:spacing w:afterLines="50" w:after="180"/>
        <w:ind w:leftChars="200" w:left="440" w:firstLineChars="100" w:firstLine="220"/>
        <w:rPr>
          <w:rFonts w:asciiTheme="minorEastAsia" w:eastAsiaTheme="minorEastAsia" w:hAnsiTheme="minorEastAsia"/>
        </w:rPr>
      </w:pPr>
      <w:r w:rsidRPr="000F1C4C">
        <w:rPr>
          <w:rFonts w:asciiTheme="minorEastAsia" w:eastAsiaTheme="minorEastAsia" w:hAnsiTheme="minorEastAsia" w:hint="eastAsia"/>
        </w:rPr>
        <w:t>広域連合化により介護サービス水準の維持・向上や介護基盤の安定が図られるなど、保険者統合による事業効果が期待されます。このため、広域連合化による事業効果を最大限得られるよう、保険者統合後も引き続き構成市町村と緊密に連携し、より質の高い介護サービスの提供に向けた取り組みを推進します。</w:t>
      </w:r>
    </w:p>
    <w:tbl>
      <w:tblPr>
        <w:tblStyle w:val="a6"/>
        <w:tblW w:w="9129" w:type="dxa"/>
        <w:jc w:val="right"/>
        <w:tblLook w:val="04A0" w:firstRow="1" w:lastRow="0" w:firstColumn="1" w:lastColumn="0" w:noHBand="0" w:noVBand="1"/>
      </w:tblPr>
      <w:tblGrid>
        <w:gridCol w:w="3969"/>
        <w:gridCol w:w="1191"/>
        <w:gridCol w:w="3969"/>
      </w:tblGrid>
      <w:tr w:rsidR="000F1C4C" w:rsidRPr="000F1C4C" w:rsidTr="0099305D">
        <w:trPr>
          <w:trHeight w:val="490"/>
          <w:jc w:val="right"/>
        </w:trPr>
        <w:tc>
          <w:tcPr>
            <w:tcW w:w="3969" w:type="dxa"/>
            <w:tcBorders>
              <w:top w:val="single" w:sz="4" w:space="0" w:color="595959" w:themeColor="text1" w:themeTint="A6"/>
              <w:left w:val="single" w:sz="4" w:space="0" w:color="595959" w:themeColor="text1" w:themeTint="A6"/>
              <w:bottom w:val="nil"/>
              <w:right w:val="single" w:sz="4" w:space="0" w:color="595959" w:themeColor="text1" w:themeTint="A6"/>
            </w:tcBorders>
            <w:shd w:val="clear" w:color="auto" w:fill="595959" w:themeFill="text1" w:themeFillTint="A6"/>
            <w:vAlign w:val="center"/>
          </w:tcPr>
          <w:p w:rsidR="00D26CFA" w:rsidRPr="000F1C4C" w:rsidRDefault="00D26CFA" w:rsidP="0099305D">
            <w:pPr>
              <w:jc w:val="center"/>
              <w:rPr>
                <w:rFonts w:ascii="ＭＳ Ｐゴシック" w:eastAsia="ＭＳ Ｐゴシック" w:hAnsi="ＭＳ Ｐゴシック"/>
                <w:b/>
                <w:sz w:val="21"/>
                <w:szCs w:val="21"/>
              </w:rPr>
            </w:pPr>
            <w:r w:rsidRPr="000F1C4C">
              <w:rPr>
                <w:rFonts w:ascii="ＭＳ Ｐゴシック" w:eastAsia="ＭＳ Ｐゴシック" w:hAnsi="ＭＳ Ｐゴシック" w:hint="eastAsia"/>
                <w:b/>
                <w:sz w:val="21"/>
                <w:szCs w:val="21"/>
              </w:rPr>
              <w:t>介護サービス水準の維持・向上</w:t>
            </w:r>
          </w:p>
        </w:tc>
        <w:tc>
          <w:tcPr>
            <w:tcW w:w="1191" w:type="dxa"/>
            <w:tcBorders>
              <w:top w:val="nil"/>
              <w:left w:val="single" w:sz="4" w:space="0" w:color="595959" w:themeColor="text1" w:themeTint="A6"/>
              <w:bottom w:val="nil"/>
              <w:right w:val="single" w:sz="4" w:space="0" w:color="595959" w:themeColor="text1" w:themeTint="A6"/>
            </w:tcBorders>
            <w:shd w:val="clear" w:color="auto" w:fill="auto"/>
          </w:tcPr>
          <w:p w:rsidR="00D26CFA" w:rsidRPr="000F1C4C" w:rsidRDefault="00D26CFA" w:rsidP="0099305D">
            <w:pPr>
              <w:jc w:val="left"/>
              <w:rPr>
                <w:rFonts w:ascii="ＭＳ Ｐゴシック" w:eastAsia="ＭＳ Ｐゴシック" w:hAnsi="ＭＳ Ｐゴシック"/>
                <w:b/>
                <w:sz w:val="21"/>
                <w:szCs w:val="21"/>
              </w:rPr>
            </w:pPr>
          </w:p>
        </w:tc>
        <w:tc>
          <w:tcPr>
            <w:tcW w:w="3969" w:type="dxa"/>
            <w:tcBorders>
              <w:top w:val="single" w:sz="4" w:space="0" w:color="595959" w:themeColor="text1" w:themeTint="A6"/>
              <w:left w:val="single" w:sz="4" w:space="0" w:color="595959" w:themeColor="text1" w:themeTint="A6"/>
              <w:bottom w:val="nil"/>
              <w:right w:val="single" w:sz="4" w:space="0" w:color="595959" w:themeColor="text1" w:themeTint="A6"/>
            </w:tcBorders>
            <w:shd w:val="clear" w:color="auto" w:fill="595959" w:themeFill="text1" w:themeFillTint="A6"/>
            <w:vAlign w:val="center"/>
          </w:tcPr>
          <w:p w:rsidR="00D26CFA" w:rsidRPr="000F1C4C" w:rsidRDefault="00D26CFA" w:rsidP="0099305D">
            <w:pPr>
              <w:jc w:val="center"/>
              <w:rPr>
                <w:rFonts w:ascii="ＭＳ Ｐゴシック" w:eastAsia="ＭＳ Ｐゴシック" w:hAnsi="ＭＳ Ｐゴシック"/>
                <w:b/>
                <w:sz w:val="21"/>
                <w:szCs w:val="21"/>
              </w:rPr>
            </w:pPr>
            <w:r w:rsidRPr="000F1C4C">
              <w:rPr>
                <w:rFonts w:ascii="ＭＳ Ｐゴシック" w:eastAsia="ＭＳ Ｐゴシック" w:hAnsi="ＭＳ Ｐゴシック" w:hint="eastAsia"/>
                <w:b/>
                <w:sz w:val="21"/>
                <w:szCs w:val="21"/>
              </w:rPr>
              <w:t>介護基盤の安定化</w:t>
            </w:r>
          </w:p>
        </w:tc>
      </w:tr>
      <w:tr w:rsidR="00D26CFA" w:rsidRPr="000F1C4C" w:rsidTr="0099305D">
        <w:trPr>
          <w:jc w:val="right"/>
        </w:trPr>
        <w:tc>
          <w:tcPr>
            <w:tcW w:w="3969" w:type="dxa"/>
            <w:tcBorders>
              <w:top w:val="nil"/>
              <w:left w:val="single" w:sz="4" w:space="0" w:color="595959" w:themeColor="text1" w:themeTint="A6"/>
              <w:bottom w:val="single" w:sz="4" w:space="0" w:color="595959" w:themeColor="text1" w:themeTint="A6"/>
              <w:right w:val="single" w:sz="4" w:space="0" w:color="595959" w:themeColor="text1" w:themeTint="A6"/>
            </w:tcBorders>
          </w:tcPr>
          <w:p w:rsidR="00D26CFA" w:rsidRPr="000F1C4C" w:rsidRDefault="00D26CFA" w:rsidP="0099305D">
            <w:pPr>
              <w:jc w:val="left"/>
              <w:rPr>
                <w:rFonts w:ascii="ＭＳ Ｐゴシック" w:eastAsia="ＭＳ Ｐゴシック" w:hAnsi="ＭＳ Ｐゴシック"/>
                <w:sz w:val="18"/>
                <w:szCs w:val="16"/>
              </w:rPr>
            </w:pPr>
            <w:r w:rsidRPr="000F1C4C">
              <w:rPr>
                <w:rFonts w:ascii="ＭＳ Ｐゴシック" w:eastAsia="ＭＳ Ｐゴシック" w:hAnsi="ＭＳ Ｐゴシック" w:hint="eastAsia"/>
                <w:sz w:val="18"/>
                <w:szCs w:val="16"/>
              </w:rPr>
              <w:t>・介護サービスの選択肢の拡大</w:t>
            </w:r>
          </w:p>
          <w:p w:rsidR="00D26CFA" w:rsidRPr="000F1C4C" w:rsidRDefault="00D26CFA" w:rsidP="0099305D">
            <w:pPr>
              <w:jc w:val="left"/>
              <w:rPr>
                <w:rFonts w:ascii="ＭＳ Ｐゴシック" w:eastAsia="ＭＳ Ｐゴシック" w:hAnsi="ＭＳ Ｐゴシック"/>
                <w:sz w:val="18"/>
                <w:szCs w:val="16"/>
              </w:rPr>
            </w:pPr>
            <w:r w:rsidRPr="000F1C4C">
              <w:rPr>
                <w:rFonts w:ascii="ＭＳ Ｐゴシック" w:eastAsia="ＭＳ Ｐゴシック" w:hAnsi="ＭＳ Ｐゴシック" w:hint="eastAsia"/>
                <w:sz w:val="18"/>
                <w:szCs w:val="16"/>
              </w:rPr>
              <w:t>・介護認定審査期間の短縮</w:t>
            </w:r>
          </w:p>
          <w:p w:rsidR="00D26CFA" w:rsidRPr="000F1C4C" w:rsidRDefault="00D26CFA" w:rsidP="0099305D">
            <w:pPr>
              <w:jc w:val="left"/>
              <w:rPr>
                <w:rFonts w:ascii="ＭＳ Ｐゴシック" w:eastAsia="ＭＳ Ｐゴシック" w:hAnsi="ＭＳ Ｐゴシック"/>
                <w:sz w:val="18"/>
                <w:szCs w:val="16"/>
              </w:rPr>
            </w:pPr>
            <w:r w:rsidRPr="000F1C4C">
              <w:rPr>
                <w:rFonts w:ascii="ＭＳ Ｐゴシック" w:eastAsia="ＭＳ Ｐゴシック" w:hAnsi="ＭＳ Ｐゴシック" w:hint="eastAsia"/>
                <w:sz w:val="18"/>
                <w:szCs w:val="16"/>
              </w:rPr>
              <w:t>・介護給付費等の適正化　　　　　　　　　　　　　　　など</w:t>
            </w:r>
          </w:p>
        </w:tc>
        <w:tc>
          <w:tcPr>
            <w:tcW w:w="1191" w:type="dxa"/>
            <w:tcBorders>
              <w:top w:val="nil"/>
              <w:left w:val="single" w:sz="4" w:space="0" w:color="595959" w:themeColor="text1" w:themeTint="A6"/>
              <w:bottom w:val="nil"/>
              <w:right w:val="single" w:sz="4" w:space="0" w:color="595959" w:themeColor="text1" w:themeTint="A6"/>
            </w:tcBorders>
            <w:shd w:val="clear" w:color="auto" w:fill="auto"/>
          </w:tcPr>
          <w:p w:rsidR="00D26CFA" w:rsidRPr="000F1C4C" w:rsidRDefault="00D26CFA" w:rsidP="0099305D">
            <w:pPr>
              <w:jc w:val="left"/>
              <w:rPr>
                <w:rFonts w:ascii="ＭＳ Ｐゴシック" w:eastAsia="ＭＳ Ｐゴシック" w:hAnsi="ＭＳ Ｐゴシック"/>
                <w:sz w:val="18"/>
                <w:szCs w:val="22"/>
              </w:rPr>
            </w:pPr>
          </w:p>
        </w:tc>
        <w:tc>
          <w:tcPr>
            <w:tcW w:w="3969" w:type="dxa"/>
            <w:tcBorders>
              <w:top w:val="nil"/>
              <w:left w:val="single" w:sz="4" w:space="0" w:color="595959" w:themeColor="text1" w:themeTint="A6"/>
              <w:bottom w:val="single" w:sz="4" w:space="0" w:color="595959" w:themeColor="text1" w:themeTint="A6"/>
              <w:right w:val="single" w:sz="4" w:space="0" w:color="595959" w:themeColor="text1" w:themeTint="A6"/>
            </w:tcBorders>
          </w:tcPr>
          <w:p w:rsidR="00D26CFA" w:rsidRPr="000F1C4C" w:rsidRDefault="00D26CFA" w:rsidP="0099305D">
            <w:pPr>
              <w:jc w:val="left"/>
              <w:rPr>
                <w:rFonts w:ascii="ＭＳ Ｐゴシック" w:eastAsia="ＭＳ Ｐゴシック" w:hAnsi="ＭＳ Ｐゴシック"/>
                <w:sz w:val="18"/>
                <w:szCs w:val="16"/>
              </w:rPr>
            </w:pPr>
            <w:r w:rsidRPr="000F1C4C">
              <w:rPr>
                <w:rFonts w:ascii="ＭＳ Ｐゴシック" w:eastAsia="ＭＳ Ｐゴシック" w:hAnsi="ＭＳ Ｐゴシック" w:hint="eastAsia"/>
                <w:sz w:val="18"/>
                <w:szCs w:val="16"/>
              </w:rPr>
              <w:t>・事務の効率化による経費の縮減</w:t>
            </w:r>
          </w:p>
          <w:p w:rsidR="00D26CFA" w:rsidRPr="000F1C4C" w:rsidRDefault="00D26CFA" w:rsidP="0099305D">
            <w:pPr>
              <w:jc w:val="left"/>
              <w:rPr>
                <w:rFonts w:ascii="ＭＳ Ｐゴシック" w:eastAsia="ＭＳ Ｐゴシック" w:hAnsi="ＭＳ Ｐゴシック"/>
                <w:sz w:val="18"/>
                <w:szCs w:val="16"/>
              </w:rPr>
            </w:pPr>
            <w:r w:rsidRPr="000F1C4C">
              <w:rPr>
                <w:rFonts w:ascii="ＭＳ Ｐゴシック" w:eastAsia="ＭＳ Ｐゴシック" w:hAnsi="ＭＳ Ｐゴシック" w:hint="eastAsia"/>
                <w:sz w:val="18"/>
                <w:szCs w:val="16"/>
              </w:rPr>
              <w:t>・保険財源の安定化</w:t>
            </w:r>
          </w:p>
          <w:p w:rsidR="00D26CFA" w:rsidRPr="000F1C4C" w:rsidRDefault="00D26CFA" w:rsidP="0099305D">
            <w:pPr>
              <w:jc w:val="left"/>
              <w:rPr>
                <w:rFonts w:ascii="ＭＳ Ｐゴシック" w:eastAsia="ＭＳ Ｐゴシック" w:hAnsi="ＭＳ Ｐゴシック"/>
                <w:sz w:val="18"/>
                <w:szCs w:val="16"/>
              </w:rPr>
            </w:pPr>
            <w:r w:rsidRPr="000F1C4C">
              <w:rPr>
                <w:rFonts w:ascii="ＭＳ Ｐゴシック" w:eastAsia="ＭＳ Ｐゴシック" w:hAnsi="ＭＳ Ｐゴシック" w:hint="eastAsia"/>
                <w:sz w:val="18"/>
                <w:szCs w:val="16"/>
              </w:rPr>
              <w:t>・広域的な調整によるサービス基盤の整備　　　　など</w:t>
            </w:r>
          </w:p>
        </w:tc>
      </w:tr>
    </w:tbl>
    <w:p w:rsidR="005A448F" w:rsidRPr="000F1C4C" w:rsidRDefault="005A448F" w:rsidP="00A61DB7"/>
    <w:p w:rsidR="000F1C4C" w:rsidRDefault="000F1C4C">
      <w:pPr>
        <w:widowControl/>
        <w:jc w:val="left"/>
        <w:rPr>
          <w:color w:val="FF0000"/>
        </w:rPr>
      </w:pPr>
      <w:r>
        <w:rPr>
          <w:color w:val="FF0000"/>
        </w:rPr>
        <w:br w:type="page"/>
      </w:r>
    </w:p>
    <w:p w:rsidR="005A448F" w:rsidRPr="000F1C4C" w:rsidRDefault="005A448F" w:rsidP="00A61DB7">
      <w:r w:rsidRPr="000F1C4C">
        <w:rPr>
          <w:rFonts w:hint="eastAsia"/>
        </w:rPr>
        <w:lastRenderedPageBreak/>
        <w:t>（３）他計画との関係</w:t>
      </w:r>
    </w:p>
    <w:p w:rsidR="00D26CFA" w:rsidRPr="000F1C4C" w:rsidRDefault="00D26CFA" w:rsidP="00A61DB7"/>
    <w:p w:rsidR="000C06B2" w:rsidRPr="000F1C4C" w:rsidRDefault="006D5DCC" w:rsidP="00A61DB7">
      <w:r w:rsidRPr="000F1C4C">
        <w:rPr>
          <w:rFonts w:hint="eastAsia"/>
        </w:rPr>
        <w:t xml:space="preserve">　　　　関係図（作成中）</w:t>
      </w:r>
    </w:p>
    <w:p w:rsidR="000C06B2" w:rsidRPr="000F1C4C" w:rsidRDefault="000C06B2" w:rsidP="00A61DB7"/>
    <w:p w:rsidR="000C06B2" w:rsidRPr="000F1C4C" w:rsidRDefault="000C06B2" w:rsidP="00A61DB7"/>
    <w:p w:rsidR="000C06B2" w:rsidRPr="000F1C4C" w:rsidRDefault="000C06B2" w:rsidP="00A61DB7"/>
    <w:p w:rsidR="00D148D7" w:rsidRDefault="00D148D7" w:rsidP="00A61DB7"/>
    <w:p w:rsidR="00A61DB7" w:rsidRDefault="00A61DB7" w:rsidP="00A61DB7"/>
    <w:p w:rsidR="00F375F3" w:rsidRDefault="00F375F3">
      <w:pPr>
        <w:widowControl/>
        <w:jc w:val="left"/>
      </w:pPr>
      <w:r>
        <w:br w:type="page"/>
      </w:r>
    </w:p>
    <w:p w:rsidR="00A61DB7" w:rsidRPr="004F683C" w:rsidRDefault="000C06B2" w:rsidP="00A61DB7">
      <w:pPr>
        <w:rPr>
          <w:sz w:val="24"/>
          <w:szCs w:val="24"/>
        </w:rPr>
      </w:pPr>
      <w:r w:rsidRPr="004F683C">
        <w:rPr>
          <w:rFonts w:hint="eastAsia"/>
          <w:sz w:val="24"/>
          <w:szCs w:val="24"/>
        </w:rPr>
        <w:lastRenderedPageBreak/>
        <w:t>３</w:t>
      </w:r>
      <w:r w:rsidR="00A61DB7" w:rsidRPr="004F683C">
        <w:rPr>
          <w:rFonts w:hint="eastAsia"/>
          <w:sz w:val="24"/>
          <w:szCs w:val="24"/>
        </w:rPr>
        <w:t>．計画期間</w:t>
      </w:r>
    </w:p>
    <w:p w:rsidR="00A61DB7" w:rsidRDefault="00A61DB7" w:rsidP="00A61DB7"/>
    <w:p w:rsidR="00D148D7" w:rsidRDefault="00F375F3" w:rsidP="00F375F3">
      <w:pPr>
        <w:ind w:leftChars="100" w:left="220"/>
      </w:pPr>
      <w:r>
        <w:rPr>
          <w:rFonts w:hint="eastAsia"/>
        </w:rPr>
        <w:t xml:space="preserve">　</w:t>
      </w:r>
      <w:r w:rsidRPr="00F375F3">
        <w:rPr>
          <w:rFonts w:hint="eastAsia"/>
        </w:rPr>
        <w:t>本計画は、平成３０年度を初年度として、平成３５年度までの６年間を計画期間とします。ただし、東三河広域連合の策定する介護保険事業計画は平成３０年度から３２年度の３年間の計画となっているため、必要に応じて見直しができるものとします。</w:t>
      </w:r>
    </w:p>
    <w:p w:rsidR="00F375F3" w:rsidRPr="00F375F3" w:rsidRDefault="00F375F3" w:rsidP="00F375F3">
      <w:pPr>
        <w:ind w:left="420" w:hangingChars="200" w:hanging="420"/>
        <w:rPr>
          <w:rFonts w:asciiTheme="minorHAnsi" w:eastAsiaTheme="minorEastAsia"/>
          <w:sz w:val="21"/>
        </w:rPr>
      </w:pPr>
    </w:p>
    <w:tbl>
      <w:tblPr>
        <w:tblStyle w:val="a6"/>
        <w:tblW w:w="9600" w:type="dxa"/>
        <w:tblInd w:w="-5" w:type="dxa"/>
        <w:tblLayout w:type="fixed"/>
        <w:tblLook w:val="04A0" w:firstRow="1" w:lastRow="0" w:firstColumn="1" w:lastColumn="0" w:noHBand="0" w:noVBand="1"/>
      </w:tblPr>
      <w:tblGrid>
        <w:gridCol w:w="1095"/>
        <w:gridCol w:w="567"/>
        <w:gridCol w:w="567"/>
        <w:gridCol w:w="567"/>
        <w:gridCol w:w="567"/>
        <w:gridCol w:w="567"/>
        <w:gridCol w:w="567"/>
        <w:gridCol w:w="567"/>
        <w:gridCol w:w="567"/>
        <w:gridCol w:w="567"/>
        <w:gridCol w:w="567"/>
        <w:gridCol w:w="567"/>
        <w:gridCol w:w="567"/>
        <w:gridCol w:w="567"/>
        <w:gridCol w:w="567"/>
        <w:gridCol w:w="567"/>
      </w:tblGrid>
      <w:tr w:rsidR="00F375F3" w:rsidRPr="00F375F3" w:rsidTr="00F375F3">
        <w:tc>
          <w:tcPr>
            <w:tcW w:w="1095" w:type="dxa"/>
          </w:tcPr>
          <w:p w:rsidR="00F375F3" w:rsidRPr="00F375F3" w:rsidRDefault="00F375F3" w:rsidP="00F375F3">
            <w:pPr>
              <w:rPr>
                <w:rFonts w:ascii="Century" w:eastAsia="Osaka"/>
                <w:sz w:val="16"/>
                <w:szCs w:val="18"/>
              </w:rPr>
            </w:pP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２７</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２８</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２９</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３０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３１</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３２</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３３</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３４</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３５</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３６</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３７</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３８</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３９</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４０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c>
          <w:tcPr>
            <w:tcW w:w="567" w:type="dxa"/>
            <w:shd w:val="clear" w:color="auto" w:fill="CCFFFF"/>
          </w:tcPr>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平成</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４１</w:t>
            </w:r>
          </w:p>
          <w:p w:rsidR="00F375F3" w:rsidRPr="00F375F3" w:rsidRDefault="00F375F3" w:rsidP="00F375F3">
            <w:pPr>
              <w:spacing w:line="240" w:lineRule="atLeast"/>
              <w:jc w:val="center"/>
              <w:rPr>
                <w:rFonts w:asciiTheme="minorEastAsia" w:eastAsiaTheme="minorEastAsia" w:hAnsiTheme="minorEastAsia"/>
                <w:sz w:val="12"/>
                <w:szCs w:val="18"/>
              </w:rPr>
            </w:pPr>
            <w:r w:rsidRPr="00F375F3">
              <w:rPr>
                <w:rFonts w:asciiTheme="minorEastAsia" w:eastAsiaTheme="minorEastAsia" w:hAnsiTheme="minorEastAsia" w:hint="eastAsia"/>
                <w:sz w:val="12"/>
                <w:szCs w:val="18"/>
              </w:rPr>
              <w:t>年度</w:t>
            </w:r>
          </w:p>
        </w:tc>
      </w:tr>
      <w:tr w:rsidR="00F375F3" w:rsidRPr="00F375F3" w:rsidTr="00F375F3">
        <w:trPr>
          <w:trHeight w:val="2382"/>
        </w:trPr>
        <w:tc>
          <w:tcPr>
            <w:tcW w:w="1095" w:type="dxa"/>
            <w:vAlign w:val="center"/>
          </w:tcPr>
          <w:p w:rsidR="00F375F3" w:rsidRPr="00F375F3" w:rsidRDefault="00F375F3" w:rsidP="00F375F3">
            <w:pPr>
              <w:jc w:val="center"/>
              <w:rPr>
                <w:rFonts w:ascii="Century" w:eastAsia="Osaka"/>
                <w:sz w:val="18"/>
              </w:rPr>
            </w:pPr>
            <w:r w:rsidRPr="00F375F3">
              <w:rPr>
                <w:rFonts w:ascii="Century" w:eastAsia="Osaka" w:hint="eastAsia"/>
                <w:sz w:val="18"/>
              </w:rPr>
              <w:t>豊川市</w:t>
            </w:r>
          </w:p>
          <w:p w:rsidR="00C83BDA" w:rsidRDefault="00F375F3" w:rsidP="00F375F3">
            <w:pPr>
              <w:jc w:val="center"/>
              <w:rPr>
                <w:rFonts w:ascii="Century" w:eastAsia="Osaka"/>
                <w:sz w:val="18"/>
              </w:rPr>
            </w:pPr>
            <w:r w:rsidRPr="00F375F3">
              <w:rPr>
                <w:rFonts w:ascii="Century" w:eastAsia="Osaka" w:hint="eastAsia"/>
                <w:sz w:val="18"/>
              </w:rPr>
              <w:t>高齢者</w:t>
            </w:r>
          </w:p>
          <w:p w:rsidR="00F375F3" w:rsidRPr="00F375F3" w:rsidRDefault="00F375F3" w:rsidP="00F375F3">
            <w:pPr>
              <w:jc w:val="center"/>
              <w:rPr>
                <w:rFonts w:ascii="Century" w:eastAsia="Osaka"/>
                <w:sz w:val="18"/>
              </w:rPr>
            </w:pPr>
            <w:r w:rsidRPr="00F375F3">
              <w:rPr>
                <w:rFonts w:ascii="Century" w:eastAsia="Osaka" w:hint="eastAsia"/>
                <w:sz w:val="18"/>
              </w:rPr>
              <w:t>福祉計画</w:t>
            </w:r>
          </w:p>
        </w:tc>
        <w:tc>
          <w:tcPr>
            <w:tcW w:w="1701" w:type="dxa"/>
            <w:gridSpan w:val="3"/>
          </w:tcPr>
          <w:p w:rsidR="00F375F3" w:rsidRPr="00F375F3" w:rsidRDefault="00F375F3" w:rsidP="00F375F3">
            <w:pPr>
              <w:jc w:val="center"/>
              <w:rPr>
                <w:rFonts w:ascii="Century" w:eastAsia="Osaka"/>
                <w:sz w:val="18"/>
              </w:rPr>
            </w:pPr>
            <w:r w:rsidRPr="00F375F3">
              <w:rPr>
                <w:rFonts w:ascii="Century" w:eastAsia="Osaka" w:hint="eastAsia"/>
                <w:noProof/>
                <w:sz w:val="18"/>
              </w:rPr>
              <mc:AlternateContent>
                <mc:Choice Requires="wps">
                  <w:drawing>
                    <wp:anchor distT="0" distB="0" distL="114300" distR="114300" simplePos="0" relativeHeight="251649024" behindDoc="0" locked="0" layoutInCell="1" allowOverlap="1" wp14:anchorId="3E5E892A" wp14:editId="4BC0D2F2">
                      <wp:simplePos x="0" y="0"/>
                      <wp:positionH relativeFrom="column">
                        <wp:posOffset>-67310</wp:posOffset>
                      </wp:positionH>
                      <wp:positionV relativeFrom="paragraph">
                        <wp:posOffset>212725</wp:posOffset>
                      </wp:positionV>
                      <wp:extent cx="1078230" cy="1146175"/>
                      <wp:effectExtent l="0" t="19050" r="45720" b="34925"/>
                      <wp:wrapNone/>
                      <wp:docPr id="292" name="右矢印 292"/>
                      <wp:cNvGraphicFramePr/>
                      <a:graphic xmlns:a="http://schemas.openxmlformats.org/drawingml/2006/main">
                        <a:graphicData uri="http://schemas.microsoft.com/office/word/2010/wordprocessingShape">
                          <wps:wsp>
                            <wps:cNvSpPr/>
                            <wps:spPr>
                              <a:xfrm>
                                <a:off x="0" y="0"/>
                                <a:ext cx="1078230" cy="1146175"/>
                              </a:xfrm>
                              <a:prstGeom prst="rightArrow">
                                <a:avLst>
                                  <a:gd name="adj1" fmla="val 50000"/>
                                  <a:gd name="adj2" fmla="val 46466"/>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D35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2" o:spid="_x0000_s1026" type="#_x0000_t13" style="position:absolute;left:0;text-align:left;margin-left:-5.3pt;margin-top:16.75pt;width:84.9pt;height:9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" adj="11563" fillcolor="window" strokecolor="windowText" strokeweight="1pt"/>
                  </w:pict>
                </mc:Fallback>
              </mc:AlternateContent>
            </w:r>
            <w:r w:rsidRPr="00F375F3">
              <w:rPr>
                <w:rFonts w:ascii="Century" w:eastAsia="Osaka"/>
                <w:noProof/>
                <w:sz w:val="18"/>
              </w:rPr>
              <mc:AlternateContent>
                <mc:Choice Requires="wps">
                  <w:drawing>
                    <wp:anchor distT="0" distB="0" distL="114300" distR="114300" simplePos="0" relativeHeight="251650048" behindDoc="0" locked="0" layoutInCell="1" allowOverlap="1" wp14:anchorId="3F695AB7" wp14:editId="47C9FF4A">
                      <wp:simplePos x="0" y="0"/>
                      <wp:positionH relativeFrom="column">
                        <wp:posOffset>-6985</wp:posOffset>
                      </wp:positionH>
                      <wp:positionV relativeFrom="paragraph">
                        <wp:posOffset>516890</wp:posOffset>
                      </wp:positionV>
                      <wp:extent cx="861060" cy="629285"/>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861060" cy="629285"/>
                              </a:xfrm>
                              <a:prstGeom prst="rect">
                                <a:avLst/>
                              </a:prstGeom>
                              <a:noFill/>
                              <a:ln w="6350">
                                <a:noFill/>
                              </a:ln>
                              <a:effectLst/>
                            </wps:spPr>
                            <wps:txbx>
                              <w:txbxContent>
                                <w:p w:rsidR="009F50B1" w:rsidRPr="007C4957" w:rsidRDefault="009F50B1" w:rsidP="00F375F3">
                                  <w:pPr>
                                    <w:spacing w:line="240" w:lineRule="exact"/>
                                    <w:ind w:leftChars="-85" w:left="-187"/>
                                    <w:jc w:val="center"/>
                                    <w:rPr>
                                      <w:b/>
                                      <w:sz w:val="12"/>
                                      <w:szCs w:val="16"/>
                                    </w:rPr>
                                  </w:pPr>
                                  <w:r w:rsidRPr="007C4957">
                                    <w:rPr>
                                      <w:rFonts w:hint="eastAsia"/>
                                      <w:b/>
                                      <w:sz w:val="12"/>
                                      <w:szCs w:val="16"/>
                                    </w:rPr>
                                    <w:t>第6期豊川市高齢者</w:t>
                                  </w:r>
                                </w:p>
                                <w:p w:rsidR="009F50B1" w:rsidRPr="007C4957" w:rsidRDefault="009F50B1" w:rsidP="00F375F3">
                                  <w:pPr>
                                    <w:spacing w:line="240" w:lineRule="exact"/>
                                    <w:ind w:leftChars="-85" w:left="-187"/>
                                    <w:jc w:val="center"/>
                                    <w:rPr>
                                      <w:b/>
                                      <w:sz w:val="12"/>
                                      <w:szCs w:val="16"/>
                                    </w:rPr>
                                  </w:pPr>
                                  <w:r w:rsidRPr="007C4957">
                                    <w:rPr>
                                      <w:rFonts w:hint="eastAsia"/>
                                      <w:b/>
                                      <w:sz w:val="12"/>
                                      <w:szCs w:val="16"/>
                                    </w:rPr>
                                    <w:t>福祉計</w:t>
                                  </w:r>
                                  <w:r w:rsidRPr="007C4957">
                                    <w:rPr>
                                      <w:rFonts w:hint="eastAsia"/>
                                      <w:sz w:val="12"/>
                                      <w:szCs w:val="16"/>
                                    </w:rPr>
                                    <w:t>画</w:t>
                                  </w:r>
                                  <w:r w:rsidRPr="007C4957">
                                    <w:rPr>
                                      <w:rFonts w:hint="eastAsia"/>
                                      <w:b/>
                                      <w:sz w:val="12"/>
                                      <w:szCs w:val="16"/>
                                    </w:rPr>
                                    <w:t>・介護保険</w:t>
                                  </w:r>
                                </w:p>
                                <w:p w:rsidR="009F50B1" w:rsidRPr="007C4957" w:rsidRDefault="009F50B1" w:rsidP="00F375F3">
                                  <w:pPr>
                                    <w:spacing w:line="240" w:lineRule="exact"/>
                                    <w:ind w:leftChars="-85" w:left="-187"/>
                                    <w:jc w:val="center"/>
                                    <w:rPr>
                                      <w:sz w:val="12"/>
                                      <w:szCs w:val="16"/>
                                    </w:rPr>
                                  </w:pPr>
                                  <w:r w:rsidRPr="007C4957">
                                    <w:rPr>
                                      <w:rFonts w:hint="eastAsia"/>
                                      <w:b/>
                                      <w:sz w:val="12"/>
                                      <w:szCs w:val="16"/>
                                    </w:rPr>
                                    <w:t>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95AB7" id="_x0000_t202" coordsize="21600,21600" o:spt="202" path="m,l,21600r21600,l21600,xe">
                      <v:stroke joinstyle="miter"/>
                      <v:path gradientshapeok="t" o:connecttype="rect"/>
                    </v:shapetype>
                    <v:shape id="テキスト ボックス 293" o:spid="_x0000_s1026" type="#_x0000_t202" style="position:absolute;left:0;text-align:left;margin-left:-.55pt;margin-top:40.7pt;width:67.8pt;height:4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" filled="f" stroked="f" strokeweight=".5pt">
                      <v:textbox>
                        <w:txbxContent>
                          <w:p w:rsidR="009F50B1" w:rsidRPr="007C4957" w:rsidRDefault="009F50B1" w:rsidP="00F375F3">
                            <w:pPr>
                              <w:spacing w:line="240" w:lineRule="exact"/>
                              <w:ind w:leftChars="-85" w:left="-187"/>
                              <w:jc w:val="center"/>
                              <w:rPr>
                                <w:b/>
                                <w:sz w:val="12"/>
                                <w:szCs w:val="16"/>
                              </w:rPr>
                            </w:pPr>
                            <w:r w:rsidRPr="007C4957">
                              <w:rPr>
                                <w:rFonts w:hint="eastAsia"/>
                                <w:b/>
                                <w:sz w:val="12"/>
                                <w:szCs w:val="16"/>
                              </w:rPr>
                              <w:t>第6期豊川市高齢者</w:t>
                            </w:r>
                          </w:p>
                          <w:p w:rsidR="009F50B1" w:rsidRPr="007C4957" w:rsidRDefault="009F50B1" w:rsidP="00F375F3">
                            <w:pPr>
                              <w:spacing w:line="240" w:lineRule="exact"/>
                              <w:ind w:leftChars="-85" w:left="-187"/>
                              <w:jc w:val="center"/>
                              <w:rPr>
                                <w:b/>
                                <w:sz w:val="12"/>
                                <w:szCs w:val="16"/>
                              </w:rPr>
                            </w:pPr>
                            <w:r w:rsidRPr="007C4957">
                              <w:rPr>
                                <w:rFonts w:hint="eastAsia"/>
                                <w:b/>
                                <w:sz w:val="12"/>
                                <w:szCs w:val="16"/>
                              </w:rPr>
                              <w:t>福祉計</w:t>
                            </w:r>
                            <w:r w:rsidRPr="007C4957">
                              <w:rPr>
                                <w:rFonts w:hint="eastAsia"/>
                                <w:sz w:val="12"/>
                                <w:szCs w:val="16"/>
                              </w:rPr>
                              <w:t>画</w:t>
                            </w:r>
                            <w:r w:rsidRPr="007C4957">
                              <w:rPr>
                                <w:rFonts w:hint="eastAsia"/>
                                <w:b/>
                                <w:sz w:val="12"/>
                                <w:szCs w:val="16"/>
                              </w:rPr>
                              <w:t>・介護保険</w:t>
                            </w:r>
                          </w:p>
                          <w:p w:rsidR="009F50B1" w:rsidRPr="007C4957" w:rsidRDefault="009F50B1" w:rsidP="00F375F3">
                            <w:pPr>
                              <w:spacing w:line="240" w:lineRule="exact"/>
                              <w:ind w:leftChars="-85" w:left="-187"/>
                              <w:jc w:val="center"/>
                              <w:rPr>
                                <w:sz w:val="12"/>
                                <w:szCs w:val="16"/>
                              </w:rPr>
                            </w:pPr>
                            <w:r w:rsidRPr="007C4957">
                              <w:rPr>
                                <w:rFonts w:hint="eastAsia"/>
                                <w:b/>
                                <w:sz w:val="12"/>
                                <w:szCs w:val="16"/>
                              </w:rPr>
                              <w:t>事業計画</w:t>
                            </w:r>
                          </w:p>
                        </w:txbxContent>
                      </v:textbox>
                    </v:shape>
                  </w:pict>
                </mc:Fallback>
              </mc:AlternateContent>
            </w:r>
            <w:r w:rsidRPr="00F375F3">
              <w:rPr>
                <w:rFonts w:ascii="Century" w:eastAsia="Osaka"/>
                <w:sz w:val="18"/>
              </w:rPr>
              <w:t xml:space="preserve"> </w:t>
            </w:r>
          </w:p>
        </w:tc>
        <w:tc>
          <w:tcPr>
            <w:tcW w:w="3402" w:type="dxa"/>
            <w:gridSpan w:val="6"/>
          </w:tcPr>
          <w:p w:rsidR="00F375F3" w:rsidRPr="00F375F3" w:rsidRDefault="00F375F3" w:rsidP="00F375F3">
            <w:pPr>
              <w:jc w:val="center"/>
              <w:rPr>
                <w:rFonts w:ascii="Century" w:eastAsia="Osaka"/>
                <w:sz w:val="18"/>
              </w:rPr>
            </w:pPr>
            <w:r w:rsidRPr="00F375F3">
              <w:rPr>
                <w:rFonts w:ascii="Century" w:eastAsia="Osaka"/>
                <w:noProof/>
                <w:sz w:val="18"/>
              </w:rPr>
              <mc:AlternateContent>
                <mc:Choice Requires="wps">
                  <w:drawing>
                    <wp:anchor distT="0" distB="0" distL="114300" distR="114300" simplePos="0" relativeHeight="251652096" behindDoc="0" locked="0" layoutInCell="1" allowOverlap="1" wp14:anchorId="2B53876F" wp14:editId="3E7F8717">
                      <wp:simplePos x="0" y="0"/>
                      <wp:positionH relativeFrom="column">
                        <wp:posOffset>2081530</wp:posOffset>
                      </wp:positionH>
                      <wp:positionV relativeFrom="paragraph">
                        <wp:posOffset>260350</wp:posOffset>
                      </wp:positionV>
                      <wp:extent cx="2149475" cy="1016000"/>
                      <wp:effectExtent l="0" t="19050" r="41275" b="31750"/>
                      <wp:wrapNone/>
                      <wp:docPr id="298" name="右矢印 298"/>
                      <wp:cNvGraphicFramePr/>
                      <a:graphic xmlns:a="http://schemas.openxmlformats.org/drawingml/2006/main">
                        <a:graphicData uri="http://schemas.microsoft.com/office/word/2010/wordprocessingShape">
                          <wps:wsp>
                            <wps:cNvSpPr/>
                            <wps:spPr>
                              <a:xfrm>
                                <a:off x="0" y="0"/>
                                <a:ext cx="2149475" cy="1016000"/>
                              </a:xfrm>
                              <a:prstGeom prst="rightArrow">
                                <a:avLst/>
                              </a:prstGeom>
                              <a:noFill/>
                              <a:ln w="12700" cap="flat" cmpd="sng" algn="ctr">
                                <a:solidFill>
                                  <a:sysClr val="windowText" lastClr="000000"/>
                                </a:solidFill>
                                <a:prstDash val="solid"/>
                                <a:miter lim="800000"/>
                              </a:ln>
                              <a:effectLst/>
                            </wps:spPr>
                            <wps:txbx>
                              <w:txbxContent>
                                <w:p w:rsidR="009F50B1" w:rsidRPr="006B188A" w:rsidRDefault="009F50B1" w:rsidP="00F375F3">
                                  <w:pPr>
                                    <w:spacing w:line="240" w:lineRule="exact"/>
                                    <w:jc w:val="center"/>
                                    <w:rPr>
                                      <w:b/>
                                      <w:sz w:val="18"/>
                                    </w:rPr>
                                  </w:pPr>
                                  <w:r w:rsidRPr="006B188A">
                                    <w:rPr>
                                      <w:rFonts w:hint="eastAsia"/>
                                      <w:b/>
                                      <w:sz w:val="18"/>
                                    </w:rPr>
                                    <w:t>豊川市高齢者福祉計画</w:t>
                                  </w:r>
                                </w:p>
                                <w:p w:rsidR="009F50B1" w:rsidRDefault="009F50B1" w:rsidP="00F375F3">
                                  <w:pPr>
                                    <w:jc w:val="center"/>
                                  </w:pPr>
                                  <w:r w:rsidRPr="006B188A">
                                    <w:rPr>
                                      <w:rFonts w:ascii="Century" w:eastAsia="Osaka" w:hAnsi="Century" w:cs="Times New Roman" w:hint="eastAsia"/>
                                      <w:b/>
                                      <w:kern w:val="0"/>
                                      <w:sz w:val="18"/>
                                      <w:szCs w:val="20"/>
                                    </w:rPr>
                                    <w:t>（平成</w:t>
                                  </w:r>
                                  <w:r w:rsidRPr="006B188A">
                                    <w:rPr>
                                      <w:rFonts w:ascii="Century" w:eastAsia="Osaka" w:hAnsi="Century" w:cs="Times New Roman" w:hint="eastAsia"/>
                                      <w:b/>
                                      <w:kern w:val="0"/>
                                      <w:sz w:val="18"/>
                                      <w:szCs w:val="20"/>
                                    </w:rPr>
                                    <w:t>36</w:t>
                                  </w:r>
                                  <w:r w:rsidRPr="006B188A">
                                    <w:rPr>
                                      <w:rFonts w:ascii="Century" w:eastAsia="Osaka" w:hAnsi="Century" w:cs="Times New Roman" w:hint="eastAsia"/>
                                      <w:b/>
                                      <w:kern w:val="0"/>
                                      <w:sz w:val="18"/>
                                      <w:szCs w:val="20"/>
                                    </w:rPr>
                                    <w:t>年度～平成</w:t>
                                  </w:r>
                                  <w:r w:rsidRPr="006B188A">
                                    <w:rPr>
                                      <w:rFonts w:ascii="Century" w:eastAsia="Osaka" w:hAnsi="Century" w:cs="Times New Roman" w:hint="eastAsia"/>
                                      <w:b/>
                                      <w:kern w:val="0"/>
                                      <w:sz w:val="18"/>
                                      <w:szCs w:val="20"/>
                                    </w:rPr>
                                    <w:t>41</w:t>
                                  </w:r>
                                  <w:r w:rsidRPr="006B188A">
                                    <w:rPr>
                                      <w:rFonts w:ascii="Century" w:eastAsia="Osaka" w:hAnsi="Century" w:cs="Times New Roman" w:hint="eastAsia"/>
                                      <w:b/>
                                      <w:kern w:val="0"/>
                                      <w:sz w:val="18"/>
                                      <w:szCs w:val="20"/>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387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8" o:spid="_x0000_s1027" type="#_x0000_t13" style="position:absolute;left:0;text-align:left;margin-left:163.9pt;margin-top:20.5pt;width:169.25pt;height:8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" adj="16495" filled="f" strokecolor="windowText" strokeweight="1pt">
                      <v:textbox>
                        <w:txbxContent>
                          <w:p w:rsidR="009F50B1" w:rsidRPr="006B188A" w:rsidRDefault="009F50B1" w:rsidP="00F375F3">
                            <w:pPr>
                              <w:spacing w:line="240" w:lineRule="exact"/>
                              <w:jc w:val="center"/>
                              <w:rPr>
                                <w:b/>
                                <w:sz w:val="18"/>
                              </w:rPr>
                            </w:pPr>
                            <w:r w:rsidRPr="006B188A">
                              <w:rPr>
                                <w:rFonts w:hint="eastAsia"/>
                                <w:b/>
                                <w:sz w:val="18"/>
                              </w:rPr>
                              <w:t>豊川市高齢者福祉計画</w:t>
                            </w:r>
                          </w:p>
                          <w:p w:rsidR="009F50B1" w:rsidRDefault="009F50B1" w:rsidP="00F375F3">
                            <w:pPr>
                              <w:jc w:val="center"/>
                            </w:pPr>
                            <w:r w:rsidRPr="006B188A">
                              <w:rPr>
                                <w:rFonts w:ascii="Century" w:eastAsia="Osaka" w:hAnsi="Century" w:cs="Times New Roman" w:hint="eastAsia"/>
                                <w:b/>
                                <w:kern w:val="0"/>
                                <w:sz w:val="18"/>
                                <w:szCs w:val="20"/>
                              </w:rPr>
                              <w:t>（平成</w:t>
                            </w:r>
                            <w:r w:rsidRPr="006B188A">
                              <w:rPr>
                                <w:rFonts w:ascii="Century" w:eastAsia="Osaka" w:hAnsi="Century" w:cs="Times New Roman" w:hint="eastAsia"/>
                                <w:b/>
                                <w:kern w:val="0"/>
                                <w:sz w:val="18"/>
                                <w:szCs w:val="20"/>
                              </w:rPr>
                              <w:t>36</w:t>
                            </w:r>
                            <w:r w:rsidRPr="006B188A">
                              <w:rPr>
                                <w:rFonts w:ascii="Century" w:eastAsia="Osaka" w:hAnsi="Century" w:cs="Times New Roman" w:hint="eastAsia"/>
                                <w:b/>
                                <w:kern w:val="0"/>
                                <w:sz w:val="18"/>
                                <w:szCs w:val="20"/>
                              </w:rPr>
                              <w:t>年度～平成</w:t>
                            </w:r>
                            <w:r w:rsidRPr="006B188A">
                              <w:rPr>
                                <w:rFonts w:ascii="Century" w:eastAsia="Osaka" w:hAnsi="Century" w:cs="Times New Roman" w:hint="eastAsia"/>
                                <w:b/>
                                <w:kern w:val="0"/>
                                <w:sz w:val="18"/>
                                <w:szCs w:val="20"/>
                              </w:rPr>
                              <w:t>41</w:t>
                            </w:r>
                            <w:r w:rsidRPr="006B188A">
                              <w:rPr>
                                <w:rFonts w:ascii="Century" w:eastAsia="Osaka" w:hAnsi="Century" w:cs="Times New Roman" w:hint="eastAsia"/>
                                <w:b/>
                                <w:kern w:val="0"/>
                                <w:sz w:val="18"/>
                                <w:szCs w:val="20"/>
                              </w:rPr>
                              <w:t>年度）</w:t>
                            </w:r>
                          </w:p>
                        </w:txbxContent>
                      </v:textbox>
                    </v:shape>
                  </w:pict>
                </mc:Fallback>
              </mc:AlternateContent>
            </w:r>
            <w:r w:rsidRPr="00F375F3">
              <w:rPr>
                <w:rFonts w:ascii="Century" w:eastAsia="Osaka"/>
                <w:noProof/>
                <w:sz w:val="18"/>
              </w:rPr>
              <mc:AlternateContent>
                <mc:Choice Requires="wps">
                  <w:drawing>
                    <wp:anchor distT="0" distB="0" distL="114300" distR="114300" simplePos="0" relativeHeight="251653120" behindDoc="0" locked="0" layoutInCell="1" allowOverlap="1" wp14:anchorId="3D6E480F" wp14:editId="4ACF44F6">
                      <wp:simplePos x="0" y="0"/>
                      <wp:positionH relativeFrom="column">
                        <wp:posOffset>-60325</wp:posOffset>
                      </wp:positionH>
                      <wp:positionV relativeFrom="paragraph">
                        <wp:posOffset>288290</wp:posOffset>
                      </wp:positionV>
                      <wp:extent cx="2130425" cy="990600"/>
                      <wp:effectExtent l="19050" t="57150" r="41275" b="57150"/>
                      <wp:wrapNone/>
                      <wp:docPr id="8" name="右矢印 8"/>
                      <wp:cNvGraphicFramePr/>
                      <a:graphic xmlns:a="http://schemas.openxmlformats.org/drawingml/2006/main">
                        <a:graphicData uri="http://schemas.microsoft.com/office/word/2010/wordprocessingShape">
                          <wps:wsp>
                            <wps:cNvSpPr/>
                            <wps:spPr>
                              <a:xfrm>
                                <a:off x="0" y="0"/>
                                <a:ext cx="2130425" cy="990600"/>
                              </a:xfrm>
                              <a:prstGeom prst="rightArrow">
                                <a:avLst/>
                              </a:prstGeom>
                              <a:solidFill>
                                <a:sysClr val="windowText" lastClr="000000"/>
                              </a:solidFill>
                              <a:ln w="31750" cap="flat" cmpd="sng" algn="ctr">
                                <a:solidFill>
                                  <a:sysClr val="windowText" lastClr="000000"/>
                                </a:solidFill>
                                <a:prstDash val="solid"/>
                                <a:miter lim="800000"/>
                              </a:ln>
                              <a:effectLst/>
                            </wps:spPr>
                            <wps:txbx>
                              <w:txbxContent>
                                <w:p w:rsidR="009F50B1" w:rsidRPr="00FE6366" w:rsidRDefault="009F50B1" w:rsidP="00F375F3">
                                  <w:pPr>
                                    <w:spacing w:line="240" w:lineRule="exact"/>
                                    <w:jc w:val="center"/>
                                    <w:rPr>
                                      <w:b/>
                                      <w:color w:val="FFFFFF" w:themeColor="background1"/>
                                      <w:sz w:val="18"/>
                                    </w:rPr>
                                  </w:pPr>
                                  <w:r w:rsidRPr="00FE6366">
                                    <w:rPr>
                                      <w:rFonts w:hint="eastAsia"/>
                                      <w:b/>
                                      <w:color w:val="FFFFFF" w:themeColor="background1"/>
                                      <w:sz w:val="18"/>
                                    </w:rPr>
                                    <w:t>豊川市高齢者福祉計画</w:t>
                                  </w:r>
                                </w:p>
                                <w:p w:rsidR="009F50B1" w:rsidRPr="00A102F0" w:rsidRDefault="009F50B1" w:rsidP="00F375F3">
                                  <w:pPr>
                                    <w:spacing w:line="240" w:lineRule="exact"/>
                                    <w:jc w:val="center"/>
                                    <w:rPr>
                                      <w:b/>
                                      <w:sz w:val="18"/>
                                      <w:szCs w:val="18"/>
                                    </w:rPr>
                                  </w:pPr>
                                  <w:r w:rsidRPr="00A102F0">
                                    <w:rPr>
                                      <w:rFonts w:hint="eastAsia"/>
                                      <w:b/>
                                      <w:color w:val="FFFFFF" w:themeColor="background1"/>
                                      <w:sz w:val="18"/>
                                      <w:szCs w:val="18"/>
                                    </w:rPr>
                                    <w:t>（平成30年度～平成35年度）</w:t>
                                  </w:r>
                                </w:p>
                                <w:p w:rsidR="009F50B1" w:rsidRDefault="009F50B1" w:rsidP="00F37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E480F" id="右矢印 8" o:spid="_x0000_s1028" type="#_x0000_t13" style="position:absolute;left:0;text-align:left;margin-left:-4.75pt;margin-top:22.7pt;width:167.75pt;height: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" adj="16578" fillcolor="windowText" strokecolor="windowText" strokeweight="2.5pt">
                      <v:textbox>
                        <w:txbxContent>
                          <w:p w:rsidR="009F50B1" w:rsidRPr="00FE6366" w:rsidRDefault="009F50B1" w:rsidP="00F375F3">
                            <w:pPr>
                              <w:spacing w:line="240" w:lineRule="exact"/>
                              <w:jc w:val="center"/>
                              <w:rPr>
                                <w:b/>
                                <w:color w:val="FFFFFF" w:themeColor="background1"/>
                                <w:sz w:val="18"/>
                              </w:rPr>
                            </w:pPr>
                            <w:r w:rsidRPr="00FE6366">
                              <w:rPr>
                                <w:rFonts w:hint="eastAsia"/>
                                <w:b/>
                                <w:color w:val="FFFFFF" w:themeColor="background1"/>
                                <w:sz w:val="18"/>
                              </w:rPr>
                              <w:t>豊川市高齢者福祉計画</w:t>
                            </w:r>
                          </w:p>
                          <w:p w:rsidR="009F50B1" w:rsidRPr="00A102F0" w:rsidRDefault="009F50B1" w:rsidP="00F375F3">
                            <w:pPr>
                              <w:spacing w:line="240" w:lineRule="exact"/>
                              <w:jc w:val="center"/>
                              <w:rPr>
                                <w:b/>
                                <w:sz w:val="18"/>
                                <w:szCs w:val="18"/>
                              </w:rPr>
                            </w:pPr>
                            <w:r w:rsidRPr="00A102F0">
                              <w:rPr>
                                <w:rFonts w:hint="eastAsia"/>
                                <w:b/>
                                <w:color w:val="FFFFFF" w:themeColor="background1"/>
                                <w:sz w:val="18"/>
                                <w:szCs w:val="18"/>
                              </w:rPr>
                              <w:t>（平成30年度～平成35年度）</w:t>
                            </w:r>
                          </w:p>
                          <w:p w:rsidR="009F50B1" w:rsidRDefault="009F50B1" w:rsidP="00F375F3">
                            <w:pPr>
                              <w:jc w:val="center"/>
                            </w:pPr>
                          </w:p>
                        </w:txbxContent>
                      </v:textbox>
                    </v:shape>
                  </w:pict>
                </mc:Fallback>
              </mc:AlternateContent>
            </w:r>
          </w:p>
        </w:tc>
        <w:tc>
          <w:tcPr>
            <w:tcW w:w="3402" w:type="dxa"/>
            <w:gridSpan w:val="6"/>
          </w:tcPr>
          <w:p w:rsidR="00F375F3" w:rsidRPr="00F375F3" w:rsidRDefault="00F375F3" w:rsidP="00F375F3">
            <w:pPr>
              <w:jc w:val="center"/>
              <w:rPr>
                <w:rFonts w:ascii="Century" w:eastAsia="Osaka"/>
                <w:sz w:val="18"/>
              </w:rPr>
            </w:pPr>
          </w:p>
        </w:tc>
      </w:tr>
      <w:tr w:rsidR="00F375F3" w:rsidRPr="00F375F3" w:rsidTr="00F375F3">
        <w:trPr>
          <w:trHeight w:val="1402"/>
        </w:trPr>
        <w:tc>
          <w:tcPr>
            <w:tcW w:w="1095" w:type="dxa"/>
            <w:vAlign w:val="center"/>
          </w:tcPr>
          <w:p w:rsidR="00C83BDA" w:rsidRDefault="00F375F3" w:rsidP="00F375F3">
            <w:pPr>
              <w:jc w:val="center"/>
              <w:rPr>
                <w:rFonts w:ascii="Century" w:eastAsia="Osaka"/>
                <w:sz w:val="18"/>
              </w:rPr>
            </w:pPr>
            <w:r w:rsidRPr="00F375F3">
              <w:rPr>
                <w:rFonts w:ascii="Century" w:eastAsia="Osaka" w:hint="eastAsia"/>
                <w:sz w:val="18"/>
              </w:rPr>
              <w:t>東三河</w:t>
            </w:r>
          </w:p>
          <w:p w:rsidR="00F375F3" w:rsidRPr="00F375F3" w:rsidRDefault="00F375F3" w:rsidP="00F375F3">
            <w:pPr>
              <w:jc w:val="center"/>
              <w:rPr>
                <w:rFonts w:ascii="Century" w:eastAsia="Osaka"/>
                <w:sz w:val="18"/>
              </w:rPr>
            </w:pPr>
            <w:r w:rsidRPr="00F375F3">
              <w:rPr>
                <w:rFonts w:ascii="Century" w:eastAsia="Osaka" w:hint="eastAsia"/>
                <w:sz w:val="18"/>
              </w:rPr>
              <w:t>広域連合</w:t>
            </w:r>
          </w:p>
          <w:p w:rsidR="00F375F3" w:rsidRPr="00F375F3" w:rsidRDefault="00F375F3" w:rsidP="00F375F3">
            <w:pPr>
              <w:jc w:val="center"/>
              <w:rPr>
                <w:rFonts w:ascii="Century" w:eastAsia="Osaka"/>
                <w:sz w:val="18"/>
              </w:rPr>
            </w:pPr>
            <w:r w:rsidRPr="00F375F3">
              <w:rPr>
                <w:rFonts w:ascii="Century" w:eastAsia="Osaka" w:hint="eastAsia"/>
                <w:sz w:val="18"/>
              </w:rPr>
              <w:t>介護保険事業計画</w:t>
            </w:r>
          </w:p>
        </w:tc>
        <w:tc>
          <w:tcPr>
            <w:tcW w:w="1701" w:type="dxa"/>
            <w:gridSpan w:val="3"/>
          </w:tcPr>
          <w:p w:rsidR="00F375F3" w:rsidRPr="00F375F3" w:rsidRDefault="00F375F3" w:rsidP="00F375F3">
            <w:pPr>
              <w:rPr>
                <w:rFonts w:ascii="Century" w:eastAsia="Osaka"/>
                <w:sz w:val="18"/>
              </w:rPr>
            </w:pPr>
          </w:p>
        </w:tc>
        <w:tc>
          <w:tcPr>
            <w:tcW w:w="1701" w:type="dxa"/>
            <w:gridSpan w:val="3"/>
          </w:tcPr>
          <w:p w:rsidR="00F375F3" w:rsidRPr="00F375F3" w:rsidRDefault="00F375F3" w:rsidP="00F375F3">
            <w:pPr>
              <w:jc w:val="center"/>
              <w:rPr>
                <w:rFonts w:ascii="Century" w:eastAsia="Osaka"/>
                <w:sz w:val="18"/>
              </w:rPr>
            </w:pPr>
            <w:r w:rsidRPr="00F375F3">
              <w:rPr>
                <w:rFonts w:ascii="Century" w:eastAsia="Osaka"/>
                <w:noProof/>
                <w:sz w:val="18"/>
              </w:rPr>
              <mc:AlternateContent>
                <mc:Choice Requires="wps">
                  <w:drawing>
                    <wp:anchor distT="0" distB="0" distL="114300" distR="114300" simplePos="0" relativeHeight="251655168" behindDoc="0" locked="0" layoutInCell="1" allowOverlap="1" wp14:anchorId="0C955F39" wp14:editId="5972B69E">
                      <wp:simplePos x="0" y="0"/>
                      <wp:positionH relativeFrom="column">
                        <wp:posOffset>-65405</wp:posOffset>
                      </wp:positionH>
                      <wp:positionV relativeFrom="paragraph">
                        <wp:posOffset>144145</wp:posOffset>
                      </wp:positionV>
                      <wp:extent cx="1035050" cy="612140"/>
                      <wp:effectExtent l="0" t="19050" r="31750" b="35560"/>
                      <wp:wrapNone/>
                      <wp:docPr id="3" name="右矢印 3"/>
                      <wp:cNvGraphicFramePr/>
                      <a:graphic xmlns:a="http://schemas.openxmlformats.org/drawingml/2006/main">
                        <a:graphicData uri="http://schemas.microsoft.com/office/word/2010/wordprocessingShape">
                          <wps:wsp>
                            <wps:cNvSpPr/>
                            <wps:spPr>
                              <a:xfrm>
                                <a:off x="0" y="0"/>
                                <a:ext cx="1035050" cy="612140"/>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9F50B1" w:rsidRDefault="009F50B1" w:rsidP="00F375F3">
                                  <w:pPr>
                                    <w:jc w:val="center"/>
                                  </w:pPr>
                                  <w:r w:rsidRPr="006B188A">
                                    <w:rPr>
                                      <w:rFonts w:hint="eastAsia"/>
                                      <w:b/>
                                      <w:sz w:val="18"/>
                                    </w:rPr>
                                    <w:t>第</w:t>
                                  </w:r>
                                  <w:r>
                                    <w:rPr>
                                      <w:rFonts w:hint="eastAsia"/>
                                      <w:b/>
                                      <w:sz w:val="18"/>
                                    </w:rPr>
                                    <w:t>７</w:t>
                                  </w:r>
                                  <w:r w:rsidRPr="006B188A">
                                    <w:rPr>
                                      <w:rFonts w:hint="eastAsia"/>
                                      <w:b/>
                                      <w:sz w:val="18"/>
                                    </w:rPr>
                                    <w:t>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55F39" id="右矢印 3" o:spid="_x0000_s1029" type="#_x0000_t13" style="position:absolute;left:0;text-align:left;margin-left:-5.15pt;margin-top:11.35pt;width:81.5pt;height:4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" adj="15213" fillcolor="window" strokecolor="windowText" strokeweight="1pt">
                      <v:textbox>
                        <w:txbxContent>
                          <w:p w:rsidR="009F50B1" w:rsidRDefault="009F50B1" w:rsidP="00F375F3">
                            <w:pPr>
                              <w:jc w:val="center"/>
                            </w:pPr>
                            <w:r w:rsidRPr="006B188A">
                              <w:rPr>
                                <w:rFonts w:hint="eastAsia"/>
                                <w:b/>
                                <w:sz w:val="18"/>
                              </w:rPr>
                              <w:t>第</w:t>
                            </w:r>
                            <w:r>
                              <w:rPr>
                                <w:rFonts w:hint="eastAsia"/>
                                <w:b/>
                                <w:sz w:val="18"/>
                              </w:rPr>
                              <w:t>７</w:t>
                            </w:r>
                            <w:r w:rsidRPr="006B188A">
                              <w:rPr>
                                <w:rFonts w:hint="eastAsia"/>
                                <w:b/>
                                <w:sz w:val="18"/>
                              </w:rPr>
                              <w:t>期計画</w:t>
                            </w:r>
                          </w:p>
                        </w:txbxContent>
                      </v:textbox>
                    </v:shape>
                  </w:pict>
                </mc:Fallback>
              </mc:AlternateContent>
            </w:r>
          </w:p>
        </w:tc>
        <w:tc>
          <w:tcPr>
            <w:tcW w:w="1701" w:type="dxa"/>
            <w:gridSpan w:val="3"/>
          </w:tcPr>
          <w:p w:rsidR="00F375F3" w:rsidRPr="00F375F3" w:rsidRDefault="00F375F3" w:rsidP="00F375F3">
            <w:pPr>
              <w:jc w:val="center"/>
              <w:rPr>
                <w:rFonts w:ascii="Century" w:eastAsia="Osaka"/>
                <w:sz w:val="18"/>
              </w:rPr>
            </w:pPr>
            <w:r w:rsidRPr="00F375F3">
              <w:rPr>
                <w:rFonts w:ascii="Century" w:eastAsia="Osaka"/>
                <w:noProof/>
                <w:sz w:val="18"/>
              </w:rPr>
              <mc:AlternateContent>
                <mc:Choice Requires="wps">
                  <w:drawing>
                    <wp:anchor distT="0" distB="0" distL="114300" distR="114300" simplePos="0" relativeHeight="251654144" behindDoc="0" locked="0" layoutInCell="1" allowOverlap="1" wp14:anchorId="20D4ABFC" wp14:editId="19D69B32">
                      <wp:simplePos x="0" y="0"/>
                      <wp:positionH relativeFrom="column">
                        <wp:posOffset>-52070</wp:posOffset>
                      </wp:positionH>
                      <wp:positionV relativeFrom="paragraph">
                        <wp:posOffset>140335</wp:posOffset>
                      </wp:positionV>
                      <wp:extent cx="1035050" cy="612140"/>
                      <wp:effectExtent l="0" t="19050" r="31750" b="35560"/>
                      <wp:wrapNone/>
                      <wp:docPr id="9" name="右矢印 9"/>
                      <wp:cNvGraphicFramePr/>
                      <a:graphic xmlns:a="http://schemas.openxmlformats.org/drawingml/2006/main">
                        <a:graphicData uri="http://schemas.microsoft.com/office/word/2010/wordprocessingShape">
                          <wps:wsp>
                            <wps:cNvSpPr/>
                            <wps:spPr>
                              <a:xfrm>
                                <a:off x="0" y="0"/>
                                <a:ext cx="1035050" cy="612140"/>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9F50B1" w:rsidRDefault="009F50B1" w:rsidP="00F375F3">
                                  <w:pPr>
                                    <w:jc w:val="center"/>
                                  </w:pPr>
                                  <w:r w:rsidRPr="006B188A">
                                    <w:rPr>
                                      <w:rFonts w:hint="eastAsia"/>
                                      <w:b/>
                                      <w:sz w:val="18"/>
                                    </w:rPr>
                                    <w:t>第8期計画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ABFC" id="右矢印 9" o:spid="_x0000_s1030" type="#_x0000_t13" style="position:absolute;left:0;text-align:left;margin-left:-4.1pt;margin-top:11.05pt;width:81.5pt;height:4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" adj="15213" fillcolor="window" strokecolor="windowText" strokeweight="1pt">
                      <v:textbox>
                        <w:txbxContent>
                          <w:p w:rsidR="009F50B1" w:rsidRDefault="009F50B1" w:rsidP="00F375F3">
                            <w:pPr>
                              <w:jc w:val="center"/>
                            </w:pPr>
                            <w:r w:rsidRPr="006B188A">
                              <w:rPr>
                                <w:rFonts w:hint="eastAsia"/>
                                <w:b/>
                                <w:sz w:val="18"/>
                              </w:rPr>
                              <w:t>第8期計画</w:t>
                            </w:r>
                          </w:p>
                        </w:txbxContent>
                      </v:textbox>
                    </v:shape>
                  </w:pict>
                </mc:Fallback>
              </mc:AlternateContent>
            </w:r>
            <w:r w:rsidRPr="00F375F3">
              <w:rPr>
                <w:rFonts w:ascii="Century" w:eastAsia="Osaka"/>
                <w:sz w:val="18"/>
              </w:rPr>
              <w:t xml:space="preserve"> </w:t>
            </w:r>
          </w:p>
        </w:tc>
        <w:tc>
          <w:tcPr>
            <w:tcW w:w="1701" w:type="dxa"/>
            <w:gridSpan w:val="3"/>
          </w:tcPr>
          <w:p w:rsidR="00F375F3" w:rsidRPr="00F375F3" w:rsidRDefault="00F375F3" w:rsidP="00F375F3">
            <w:pPr>
              <w:jc w:val="center"/>
              <w:rPr>
                <w:rFonts w:ascii="Century" w:eastAsia="Osaka"/>
                <w:sz w:val="18"/>
              </w:rPr>
            </w:pPr>
            <w:r w:rsidRPr="00F375F3">
              <w:rPr>
                <w:rFonts w:ascii="Century" w:eastAsia="Osaka"/>
                <w:noProof/>
                <w:sz w:val="18"/>
              </w:rPr>
              <mc:AlternateContent>
                <mc:Choice Requires="wps">
                  <w:drawing>
                    <wp:anchor distT="0" distB="0" distL="114300" distR="114300" simplePos="0" relativeHeight="251657216" behindDoc="0" locked="0" layoutInCell="1" allowOverlap="1" wp14:anchorId="590C8CED" wp14:editId="5187500A">
                      <wp:simplePos x="0" y="0"/>
                      <wp:positionH relativeFrom="column">
                        <wp:posOffset>-56515</wp:posOffset>
                      </wp:positionH>
                      <wp:positionV relativeFrom="paragraph">
                        <wp:posOffset>144145</wp:posOffset>
                      </wp:positionV>
                      <wp:extent cx="1035050" cy="612140"/>
                      <wp:effectExtent l="0" t="19050" r="31750" b="35560"/>
                      <wp:wrapNone/>
                      <wp:docPr id="4" name="右矢印 4"/>
                      <wp:cNvGraphicFramePr/>
                      <a:graphic xmlns:a="http://schemas.openxmlformats.org/drawingml/2006/main">
                        <a:graphicData uri="http://schemas.microsoft.com/office/word/2010/wordprocessingShape">
                          <wps:wsp>
                            <wps:cNvSpPr/>
                            <wps:spPr>
                              <a:xfrm>
                                <a:off x="0" y="0"/>
                                <a:ext cx="1035050" cy="612140"/>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9F50B1" w:rsidRDefault="009F50B1" w:rsidP="00F375F3">
                                  <w:pPr>
                                    <w:jc w:val="center"/>
                                  </w:pPr>
                                  <w:r w:rsidRPr="006B188A">
                                    <w:rPr>
                                      <w:rFonts w:hint="eastAsia"/>
                                      <w:b/>
                                      <w:sz w:val="18"/>
                                    </w:rPr>
                                    <w:t>第</w:t>
                                  </w:r>
                                  <w:r>
                                    <w:rPr>
                                      <w:rFonts w:hint="eastAsia"/>
                                      <w:b/>
                                      <w:sz w:val="18"/>
                                    </w:rPr>
                                    <w:t>９</w:t>
                                  </w:r>
                                  <w:r w:rsidRPr="006B188A">
                                    <w:rPr>
                                      <w:rFonts w:hint="eastAsia"/>
                                      <w:b/>
                                      <w:sz w:val="18"/>
                                    </w:rPr>
                                    <w:t>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C8CED" id="右矢印 4" o:spid="_x0000_s1031" type="#_x0000_t13" style="position:absolute;left:0;text-align:left;margin-left:-4.45pt;margin-top:11.35pt;width:81.5pt;height:4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" adj="15213" fillcolor="window" strokecolor="windowText" strokeweight="1pt">
                      <v:textbox>
                        <w:txbxContent>
                          <w:p w:rsidR="009F50B1" w:rsidRDefault="009F50B1" w:rsidP="00F375F3">
                            <w:pPr>
                              <w:jc w:val="center"/>
                            </w:pPr>
                            <w:r w:rsidRPr="006B188A">
                              <w:rPr>
                                <w:rFonts w:hint="eastAsia"/>
                                <w:b/>
                                <w:sz w:val="18"/>
                              </w:rPr>
                              <w:t>第</w:t>
                            </w:r>
                            <w:r>
                              <w:rPr>
                                <w:rFonts w:hint="eastAsia"/>
                                <w:b/>
                                <w:sz w:val="18"/>
                              </w:rPr>
                              <w:t>９</w:t>
                            </w:r>
                            <w:r w:rsidRPr="006B188A">
                              <w:rPr>
                                <w:rFonts w:hint="eastAsia"/>
                                <w:b/>
                                <w:sz w:val="18"/>
                              </w:rPr>
                              <w:t>期計画</w:t>
                            </w:r>
                          </w:p>
                        </w:txbxContent>
                      </v:textbox>
                    </v:shape>
                  </w:pict>
                </mc:Fallback>
              </mc:AlternateContent>
            </w:r>
          </w:p>
        </w:tc>
        <w:tc>
          <w:tcPr>
            <w:tcW w:w="1701" w:type="dxa"/>
            <w:gridSpan w:val="3"/>
          </w:tcPr>
          <w:p w:rsidR="00F375F3" w:rsidRPr="00F375F3" w:rsidRDefault="00F375F3" w:rsidP="00F375F3">
            <w:pPr>
              <w:jc w:val="center"/>
              <w:rPr>
                <w:rFonts w:ascii="Century" w:eastAsia="Osaka"/>
                <w:sz w:val="18"/>
              </w:rPr>
            </w:pPr>
            <w:r w:rsidRPr="00F375F3">
              <w:rPr>
                <w:rFonts w:ascii="Century" w:eastAsia="Osaka"/>
                <w:noProof/>
                <w:sz w:val="18"/>
              </w:rPr>
              <mc:AlternateContent>
                <mc:Choice Requires="wps">
                  <w:drawing>
                    <wp:anchor distT="0" distB="0" distL="114300" distR="114300" simplePos="0" relativeHeight="251660288" behindDoc="0" locked="0" layoutInCell="1" allowOverlap="1" wp14:anchorId="4F1677B5" wp14:editId="2BFB400F">
                      <wp:simplePos x="0" y="0"/>
                      <wp:positionH relativeFrom="column">
                        <wp:posOffset>-60325</wp:posOffset>
                      </wp:positionH>
                      <wp:positionV relativeFrom="paragraph">
                        <wp:posOffset>154305</wp:posOffset>
                      </wp:positionV>
                      <wp:extent cx="1035050" cy="612140"/>
                      <wp:effectExtent l="0" t="19050" r="31750" b="35560"/>
                      <wp:wrapNone/>
                      <wp:docPr id="10" name="右矢印 10"/>
                      <wp:cNvGraphicFramePr/>
                      <a:graphic xmlns:a="http://schemas.openxmlformats.org/drawingml/2006/main">
                        <a:graphicData uri="http://schemas.microsoft.com/office/word/2010/wordprocessingShape">
                          <wps:wsp>
                            <wps:cNvSpPr/>
                            <wps:spPr>
                              <a:xfrm>
                                <a:off x="0" y="0"/>
                                <a:ext cx="1035050" cy="612140"/>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9F50B1" w:rsidRDefault="009F50B1" w:rsidP="00F375F3">
                                  <w:pPr>
                                    <w:jc w:val="center"/>
                                  </w:pPr>
                                  <w:r w:rsidRPr="006B188A">
                                    <w:rPr>
                                      <w:rFonts w:hint="eastAsia"/>
                                      <w:b/>
                                      <w:sz w:val="18"/>
                                    </w:rPr>
                                    <w:t>第</w:t>
                                  </w:r>
                                  <w:r>
                                    <w:rPr>
                                      <w:b/>
                                      <w:sz w:val="18"/>
                                    </w:rPr>
                                    <w:t>10</w:t>
                                  </w:r>
                                  <w:r w:rsidRPr="006B188A">
                                    <w:rPr>
                                      <w:rFonts w:hint="eastAsia"/>
                                      <w:b/>
                                      <w:sz w:val="18"/>
                                    </w:rPr>
                                    <w:t>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677B5" id="右矢印 10" o:spid="_x0000_s1032" type="#_x0000_t13" style="position:absolute;left:0;text-align:left;margin-left:-4.75pt;margin-top:12.15pt;width:81.5pt;height:4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" adj="15213" fillcolor="window" strokecolor="windowText" strokeweight="1pt">
                      <v:textbox>
                        <w:txbxContent>
                          <w:p w:rsidR="009F50B1" w:rsidRDefault="009F50B1" w:rsidP="00F375F3">
                            <w:pPr>
                              <w:jc w:val="center"/>
                            </w:pPr>
                            <w:r w:rsidRPr="006B188A">
                              <w:rPr>
                                <w:rFonts w:hint="eastAsia"/>
                                <w:b/>
                                <w:sz w:val="18"/>
                              </w:rPr>
                              <w:t>第</w:t>
                            </w:r>
                            <w:r>
                              <w:rPr>
                                <w:b/>
                                <w:sz w:val="18"/>
                              </w:rPr>
                              <w:t>10</w:t>
                            </w:r>
                            <w:r w:rsidRPr="006B188A">
                              <w:rPr>
                                <w:rFonts w:hint="eastAsia"/>
                                <w:b/>
                                <w:sz w:val="18"/>
                              </w:rPr>
                              <w:t>期計画</w:t>
                            </w:r>
                          </w:p>
                        </w:txbxContent>
                      </v:textbox>
                    </v:shape>
                  </w:pict>
                </mc:Fallback>
              </mc:AlternateContent>
            </w:r>
          </w:p>
        </w:tc>
      </w:tr>
    </w:tbl>
    <w:p w:rsidR="00F375F3" w:rsidRPr="00F375F3" w:rsidRDefault="00F375F3" w:rsidP="00F375F3">
      <w:pPr>
        <w:ind w:left="420" w:hangingChars="200" w:hanging="420"/>
        <w:rPr>
          <w:rFonts w:asciiTheme="minorHAnsi" w:eastAsiaTheme="minorEastAsia"/>
          <w:sz w:val="21"/>
        </w:rPr>
      </w:pPr>
    </w:p>
    <w:p w:rsidR="00D148D7" w:rsidRDefault="00D148D7" w:rsidP="00A61DB7"/>
    <w:p w:rsidR="00D148D7" w:rsidRDefault="00D148D7">
      <w:pPr>
        <w:widowControl/>
        <w:jc w:val="left"/>
      </w:pPr>
      <w:r>
        <w:br w:type="page"/>
      </w:r>
    </w:p>
    <w:p w:rsidR="00A61DB7" w:rsidRDefault="00D148D7" w:rsidP="00A61DB7">
      <w:r>
        <w:rPr>
          <w:rFonts w:hint="eastAsia"/>
        </w:rPr>
        <w:lastRenderedPageBreak/>
        <w:t>第２章　豊川市の現状と将来予測</w:t>
      </w:r>
    </w:p>
    <w:p w:rsidR="00D148D7" w:rsidRDefault="00D148D7" w:rsidP="00A61DB7"/>
    <w:p w:rsidR="00D148D7" w:rsidRDefault="00D148D7" w:rsidP="00A61DB7">
      <w:r>
        <w:rPr>
          <w:rFonts w:hint="eastAsia"/>
        </w:rPr>
        <w:t>１．高齢者の人口の状況</w:t>
      </w:r>
    </w:p>
    <w:p w:rsidR="00D148D7" w:rsidRDefault="00D148D7" w:rsidP="00A61DB7"/>
    <w:p w:rsidR="000241BE" w:rsidRDefault="000241BE" w:rsidP="000241BE">
      <w:pPr>
        <w:ind w:leftChars="100" w:left="220"/>
      </w:pPr>
      <w:r>
        <w:rPr>
          <w:rFonts w:hint="eastAsia"/>
        </w:rPr>
        <w:t xml:space="preserve">　本市の人口は愛知県の人口動向調査によると、2008(平成20)年12 月の183,259 人をピークに減少傾向にあるものの、総人口に占める65歳以上の高齢者の割合は年々増え続け、平成28年度には4人に1人が高齢者となりました。</w:t>
      </w:r>
    </w:p>
    <w:p w:rsidR="000241BE" w:rsidRDefault="000241BE" w:rsidP="000241BE">
      <w:pPr>
        <w:ind w:leftChars="100" w:left="220" w:firstLineChars="100" w:firstLine="220"/>
      </w:pPr>
      <w:r>
        <w:rPr>
          <w:rFonts w:hint="eastAsia"/>
        </w:rPr>
        <w:t>また、65歳から74歳までの前期高齢者人口は、団塊の世代が65歳に達した平成24年度から平成26年度にかけて、毎年1,000人前後増加し、平成28年度をピークに減少に転じる見込みです。</w:t>
      </w:r>
    </w:p>
    <w:p w:rsidR="000241BE" w:rsidRDefault="000241BE" w:rsidP="000241BE">
      <w:pPr>
        <w:ind w:leftChars="100" w:left="220" w:firstLineChars="100" w:firstLine="220"/>
      </w:pPr>
      <w:r>
        <w:rPr>
          <w:rFonts w:hint="eastAsia"/>
        </w:rPr>
        <w:t>さらに、介護を必要とする割合が高くなる75歳以上の後期高齢者人口は、団塊の世代が75歳に達する平成34年度から平成36年度にかけて、毎年1,000人以上増加すると見込まれています。</w:t>
      </w:r>
    </w:p>
    <w:p w:rsidR="00D148D7" w:rsidRDefault="000241BE" w:rsidP="000241BE">
      <w:pPr>
        <w:ind w:leftChars="100" w:left="220" w:firstLineChars="100" w:firstLine="220"/>
      </w:pPr>
      <w:r>
        <w:rPr>
          <w:rFonts w:hint="eastAsia"/>
        </w:rPr>
        <w:t>なお、65歳以上の高齢者人口は、平成35年度がピークとなる見込みです。</w:t>
      </w:r>
    </w:p>
    <w:p w:rsidR="00F375F3" w:rsidRDefault="00F375F3" w:rsidP="00A61DB7"/>
    <w:p w:rsidR="00F375F3" w:rsidRPr="00C83BDA" w:rsidRDefault="00E37AFD" w:rsidP="00A61DB7">
      <w:pPr>
        <w:rPr>
          <w:rFonts w:asciiTheme="majorEastAsia" w:eastAsiaTheme="majorEastAsia" w:hAnsiTheme="majorEastAsia"/>
          <w:sz w:val="18"/>
          <w:szCs w:val="18"/>
        </w:rPr>
      </w:pPr>
      <w:r>
        <w:rPr>
          <w:noProof/>
        </w:rPr>
        <w:drawing>
          <wp:anchor distT="0" distB="0" distL="114300" distR="114300" simplePos="0" relativeHeight="251662336" behindDoc="0" locked="0" layoutInCell="1" allowOverlap="1">
            <wp:simplePos x="0" y="0"/>
            <wp:positionH relativeFrom="column">
              <wp:posOffset>879</wp:posOffset>
            </wp:positionH>
            <wp:positionV relativeFrom="paragraph">
              <wp:posOffset>224985</wp:posOffset>
            </wp:positionV>
            <wp:extent cx="6076071" cy="3795035"/>
            <wp:effectExtent l="0" t="0" r="127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591" cy="3814097"/>
                    </a:xfrm>
                    <a:prstGeom prst="rect">
                      <a:avLst/>
                    </a:prstGeom>
                    <a:noFill/>
                    <a:ln>
                      <a:noFill/>
                    </a:ln>
                  </pic:spPr>
                </pic:pic>
              </a:graphicData>
            </a:graphic>
            <wp14:sizeRelH relativeFrom="page">
              <wp14:pctWidth>0</wp14:pctWidth>
            </wp14:sizeRelH>
            <wp14:sizeRelV relativeFrom="page">
              <wp14:pctHeight>0</wp14:pctHeight>
            </wp14:sizeRelV>
          </wp:anchor>
        </w:drawing>
      </w:r>
      <w:r w:rsidR="00C83BDA">
        <w:rPr>
          <w:rFonts w:hint="eastAsia"/>
        </w:rPr>
        <w:t xml:space="preserve">　　　　</w:t>
      </w:r>
      <w:r w:rsidR="00C83BDA" w:rsidRPr="00C83BDA">
        <w:rPr>
          <w:rFonts w:asciiTheme="majorEastAsia" w:eastAsiaTheme="majorEastAsia" w:hAnsiTheme="majorEastAsia" w:hint="eastAsia"/>
          <w:sz w:val="18"/>
          <w:szCs w:val="18"/>
        </w:rPr>
        <w:t>■高齢者人口及び高齢化率の推移と推計</w:t>
      </w:r>
    </w:p>
    <w:p w:rsidR="00F375F3" w:rsidRDefault="00F375F3"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pPr>
        <w:widowControl/>
        <w:jc w:val="left"/>
      </w:pPr>
      <w:r>
        <w:br w:type="page"/>
      </w:r>
    </w:p>
    <w:p w:rsidR="00D148D7" w:rsidRDefault="00D148D7" w:rsidP="00A61DB7">
      <w:r>
        <w:rPr>
          <w:rFonts w:hint="eastAsia"/>
        </w:rPr>
        <w:lastRenderedPageBreak/>
        <w:t>２．高齢者世帯の状況</w:t>
      </w:r>
    </w:p>
    <w:p w:rsidR="00D148D7" w:rsidRDefault="00D148D7" w:rsidP="00A61DB7"/>
    <w:p w:rsidR="00D148D7" w:rsidRDefault="00C83BDA" w:rsidP="00C83BDA">
      <w:pPr>
        <w:ind w:leftChars="100" w:left="220"/>
      </w:pPr>
      <w:r w:rsidRPr="00C83BDA">
        <w:rPr>
          <w:rFonts w:hint="eastAsia"/>
        </w:rPr>
        <w:t xml:space="preserve">　本市の高齢者単独世帯、・夫婦のみ世帯数及び総世帯に占める割合は、今後も増加する見込みです。</w:t>
      </w:r>
    </w:p>
    <w:p w:rsidR="00C83BDA" w:rsidRDefault="00C83BDA" w:rsidP="00A61DB7"/>
    <w:p w:rsidR="00C83BDA" w:rsidRPr="00C83BDA" w:rsidRDefault="00C83BDA" w:rsidP="00E54078">
      <w:pPr>
        <w:ind w:leftChars="400" w:left="880"/>
        <w:rPr>
          <w:rFonts w:asciiTheme="majorEastAsia" w:eastAsiaTheme="majorEastAsia" w:hAnsiTheme="majorEastAsia"/>
          <w:sz w:val="18"/>
          <w:szCs w:val="18"/>
        </w:rPr>
      </w:pPr>
      <w:r w:rsidRPr="00C83BDA">
        <w:rPr>
          <w:rFonts w:asciiTheme="majorEastAsia" w:eastAsiaTheme="majorEastAsia" w:hAnsiTheme="majorEastAsia" w:hint="eastAsia"/>
          <w:sz w:val="18"/>
          <w:szCs w:val="18"/>
        </w:rPr>
        <w:t>■高齢者単独世帯・夫婦のみの世帯数及び総世帯に占める割合の推移と推計</w:t>
      </w:r>
    </w:p>
    <w:p w:rsidR="00C83BDA" w:rsidRDefault="00E37AFD" w:rsidP="00A61DB7">
      <w:r>
        <w:rPr>
          <w:noProof/>
        </w:rPr>
        <w:drawing>
          <wp:anchor distT="0" distB="0" distL="114300" distR="114300" simplePos="0" relativeHeight="251663360" behindDoc="0" locked="0" layoutInCell="1" allowOverlap="1">
            <wp:simplePos x="0" y="0"/>
            <wp:positionH relativeFrom="column">
              <wp:posOffset>879</wp:posOffset>
            </wp:positionH>
            <wp:positionV relativeFrom="paragraph">
              <wp:posOffset>5178</wp:posOffset>
            </wp:positionV>
            <wp:extent cx="6044565" cy="377507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6287" cy="37823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pPr>
        <w:widowControl/>
        <w:jc w:val="left"/>
      </w:pPr>
    </w:p>
    <w:p w:rsidR="00C83BDA" w:rsidRDefault="00C83BDA">
      <w:pPr>
        <w:widowControl/>
        <w:jc w:val="left"/>
      </w:pPr>
    </w:p>
    <w:p w:rsidR="00C83BDA" w:rsidRDefault="00C83BDA">
      <w:pPr>
        <w:widowControl/>
        <w:jc w:val="left"/>
      </w:pPr>
    </w:p>
    <w:p w:rsidR="00C83BDA" w:rsidRDefault="00C83BDA">
      <w:pPr>
        <w:widowControl/>
        <w:jc w:val="left"/>
      </w:pPr>
    </w:p>
    <w:p w:rsidR="00C83BDA" w:rsidRDefault="00C83BDA">
      <w:pPr>
        <w:widowControl/>
        <w:jc w:val="left"/>
      </w:pPr>
    </w:p>
    <w:p w:rsidR="00C83BDA" w:rsidRDefault="00C83BDA">
      <w:pPr>
        <w:widowControl/>
        <w:jc w:val="left"/>
      </w:pPr>
      <w:r>
        <w:br w:type="page"/>
      </w:r>
    </w:p>
    <w:p w:rsidR="00D148D7" w:rsidRDefault="00D148D7" w:rsidP="00A61DB7">
      <w:r>
        <w:rPr>
          <w:rFonts w:hint="eastAsia"/>
        </w:rPr>
        <w:lastRenderedPageBreak/>
        <w:t>３．要介護（要支援）認定者数の状況</w:t>
      </w:r>
    </w:p>
    <w:p w:rsidR="00D148D7" w:rsidRDefault="00D148D7" w:rsidP="00A61DB7"/>
    <w:p w:rsidR="00D148D7" w:rsidRDefault="00C83BDA" w:rsidP="00C83BDA">
      <w:pPr>
        <w:ind w:leftChars="100" w:left="220"/>
      </w:pPr>
      <w:r w:rsidRPr="00C83BDA">
        <w:rPr>
          <w:rFonts w:hint="eastAsia"/>
        </w:rPr>
        <w:t xml:space="preserve">　本市の要介護・要支援認定者数は、高齢者人口の増加に伴い毎年300人前後増加し、平成27年度の6,890人に対し、平成37年度は8,882人と2,000人前後増加するなど75歳以上の後期高齢者人口の増加に伴い今後も大幅に増加する見込みです。</w:t>
      </w:r>
    </w:p>
    <w:p w:rsidR="00C83BDA" w:rsidRDefault="00C83BDA" w:rsidP="00A61DB7"/>
    <w:p w:rsidR="00C83BDA" w:rsidRPr="00E54078" w:rsidRDefault="00E54078" w:rsidP="00E54078">
      <w:pPr>
        <w:ind w:leftChars="400" w:left="880"/>
        <w:rPr>
          <w:rFonts w:asciiTheme="majorEastAsia" w:eastAsiaTheme="majorEastAsia" w:hAnsiTheme="majorEastAsia"/>
          <w:sz w:val="18"/>
          <w:szCs w:val="18"/>
        </w:rPr>
      </w:pPr>
      <w:r w:rsidRPr="00E54078">
        <w:rPr>
          <w:rFonts w:asciiTheme="majorEastAsia" w:eastAsiaTheme="majorEastAsia" w:hAnsiTheme="majorEastAsia" w:hint="eastAsia"/>
          <w:sz w:val="18"/>
          <w:szCs w:val="18"/>
        </w:rPr>
        <w:t>■要介護・要支援認定者数の推移と推計</w:t>
      </w:r>
    </w:p>
    <w:p w:rsidR="00C83BDA" w:rsidRDefault="00E37AFD" w:rsidP="00A61DB7">
      <w:r>
        <w:rPr>
          <w:noProof/>
        </w:rPr>
        <w:drawing>
          <wp:anchor distT="0" distB="0" distL="114300" distR="114300" simplePos="0" relativeHeight="251664384" behindDoc="0" locked="0" layoutInCell="1" allowOverlap="1">
            <wp:simplePos x="0" y="0"/>
            <wp:positionH relativeFrom="column">
              <wp:posOffset>879</wp:posOffset>
            </wp:positionH>
            <wp:positionV relativeFrom="paragraph">
              <wp:posOffset>5178</wp:posOffset>
            </wp:positionV>
            <wp:extent cx="6049728" cy="3766722"/>
            <wp:effectExtent l="0" t="0" r="8255"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4791" cy="377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C83BDA" w:rsidRDefault="00C83BDA" w:rsidP="00A61DB7"/>
    <w:p w:rsidR="00C83BDA" w:rsidRDefault="00C83BDA" w:rsidP="00A61DB7"/>
    <w:p w:rsidR="00C83BDA" w:rsidRDefault="00C83BDA" w:rsidP="00A61DB7"/>
    <w:p w:rsidR="00C83BDA" w:rsidRPr="00E54078" w:rsidRDefault="00C83BDA" w:rsidP="00A61DB7"/>
    <w:p w:rsidR="00C83BDA" w:rsidRDefault="00C83BDA" w:rsidP="00A61DB7"/>
    <w:p w:rsidR="00C83BDA" w:rsidRDefault="00C83BDA" w:rsidP="00A61DB7"/>
    <w:p w:rsidR="00D148D7" w:rsidRDefault="00D148D7" w:rsidP="00A61DB7"/>
    <w:p w:rsidR="00E54078" w:rsidRDefault="00E54078">
      <w:pPr>
        <w:widowControl/>
        <w:jc w:val="left"/>
      </w:pPr>
      <w:r>
        <w:br w:type="page"/>
      </w:r>
    </w:p>
    <w:p w:rsidR="00D148D7" w:rsidRPr="004F683C" w:rsidRDefault="00D148D7" w:rsidP="00A61DB7">
      <w:pPr>
        <w:rPr>
          <w:sz w:val="24"/>
          <w:szCs w:val="24"/>
        </w:rPr>
      </w:pPr>
      <w:r w:rsidRPr="004F683C">
        <w:rPr>
          <w:rFonts w:hint="eastAsia"/>
          <w:sz w:val="24"/>
          <w:szCs w:val="24"/>
        </w:rPr>
        <w:lastRenderedPageBreak/>
        <w:t>４．認知症高齢者の状況</w:t>
      </w:r>
    </w:p>
    <w:p w:rsidR="00D148D7" w:rsidRDefault="00D148D7" w:rsidP="00A61DB7"/>
    <w:p w:rsidR="00D148D7" w:rsidRDefault="00E54078" w:rsidP="00E54078">
      <w:pPr>
        <w:ind w:leftChars="100" w:left="220" w:firstLineChars="100" w:firstLine="220"/>
      </w:pPr>
      <w:r w:rsidRPr="00E54078">
        <w:rPr>
          <w:rFonts w:hint="eastAsia"/>
        </w:rPr>
        <w:t>東三河広域連合が実施した高齢者等実態把握調査の結果によると、要介護認定を受けていない高齢者を対象としたアンケート調査において、認知機能障害の程度を測るための指標の一つであるCPSに準じた質問を組み込んだところ、東三河全体では24.2％、本市では23.6％（約4人に1人）が認知機能に何らかの障害がある結果になりました。このため、本市では9,000人程度の方が認知機能に何らかの障害があることが推測されます。（表</w:t>
      </w:r>
      <w:r>
        <w:rPr>
          <w:rFonts w:hint="eastAsia"/>
        </w:rPr>
        <w:t>●</w:t>
      </w:r>
      <w:r w:rsidRPr="00E54078">
        <w:rPr>
          <w:rFonts w:hint="eastAsia"/>
        </w:rPr>
        <w:t>参照）</w:t>
      </w:r>
    </w:p>
    <w:p w:rsidR="00E54078" w:rsidRDefault="00E54078" w:rsidP="00A61DB7">
      <w:r>
        <w:rPr>
          <w:noProof/>
          <w:sz w:val="18"/>
          <w:szCs w:val="18"/>
        </w:rPr>
        <w:drawing>
          <wp:anchor distT="0" distB="0" distL="114300" distR="114300" simplePos="0" relativeHeight="251661312" behindDoc="0" locked="0" layoutInCell="1" allowOverlap="1" wp14:anchorId="09A74219" wp14:editId="709F7E2A">
            <wp:simplePos x="0" y="0"/>
            <wp:positionH relativeFrom="column">
              <wp:posOffset>205740</wp:posOffset>
            </wp:positionH>
            <wp:positionV relativeFrom="paragraph">
              <wp:posOffset>118745</wp:posOffset>
            </wp:positionV>
            <wp:extent cx="5809615" cy="704850"/>
            <wp:effectExtent l="0" t="0" r="63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9615" cy="704850"/>
                    </a:xfrm>
                    <a:prstGeom prst="rect">
                      <a:avLst/>
                    </a:prstGeom>
                    <a:noFill/>
                    <a:ln>
                      <a:noFill/>
                    </a:ln>
                  </pic:spPr>
                </pic:pic>
              </a:graphicData>
            </a:graphic>
          </wp:anchor>
        </w:drawing>
      </w:r>
    </w:p>
    <w:p w:rsidR="00E54078" w:rsidRDefault="00E54078" w:rsidP="00A61DB7"/>
    <w:p w:rsidR="00E54078" w:rsidRDefault="00E54078" w:rsidP="00A61DB7"/>
    <w:p w:rsidR="00E54078" w:rsidRDefault="00E54078" w:rsidP="00A61DB7"/>
    <w:p w:rsidR="00E54078" w:rsidRDefault="00E54078" w:rsidP="00A61DB7"/>
    <w:p w:rsidR="00E54078" w:rsidRPr="00E54078" w:rsidRDefault="00E54078" w:rsidP="00E54078">
      <w:pPr>
        <w:ind w:leftChars="400" w:left="880"/>
        <w:rPr>
          <w:rFonts w:asciiTheme="majorEastAsia" w:eastAsiaTheme="majorEastAsia" w:hAnsiTheme="majorEastAsia"/>
          <w:sz w:val="18"/>
          <w:szCs w:val="18"/>
        </w:rPr>
      </w:pPr>
      <w:r w:rsidRPr="00E54078">
        <w:rPr>
          <w:rFonts w:asciiTheme="majorEastAsia" w:eastAsiaTheme="majorEastAsia" w:hAnsiTheme="majorEastAsia" w:hint="eastAsia"/>
          <w:sz w:val="18"/>
          <w:szCs w:val="18"/>
        </w:rPr>
        <w:t>表</w:t>
      </w:r>
      <w:r>
        <w:rPr>
          <w:rFonts w:asciiTheme="majorEastAsia" w:eastAsiaTheme="majorEastAsia" w:hAnsiTheme="majorEastAsia" w:hint="eastAsia"/>
          <w:sz w:val="18"/>
          <w:szCs w:val="18"/>
        </w:rPr>
        <w:t>●</w:t>
      </w:r>
      <w:r w:rsidRPr="00E54078">
        <w:rPr>
          <w:rFonts w:asciiTheme="majorEastAsia" w:eastAsiaTheme="majorEastAsia" w:hAnsiTheme="majorEastAsia" w:hint="eastAsia"/>
          <w:sz w:val="18"/>
          <w:szCs w:val="18"/>
        </w:rPr>
        <w:t xml:space="preserve">　豊川市の一般高齢者全体に占める潜在的な認知機能障害者の数（平成27年度）</w:t>
      </w:r>
    </w:p>
    <w:tbl>
      <w:tblPr>
        <w:tblStyle w:val="11"/>
        <w:tblW w:w="9209" w:type="dxa"/>
        <w:tblInd w:w="215" w:type="dxa"/>
        <w:tblLook w:val="04A0" w:firstRow="1" w:lastRow="0" w:firstColumn="1" w:lastColumn="0" w:noHBand="0" w:noVBand="1"/>
      </w:tblPr>
      <w:tblGrid>
        <w:gridCol w:w="1129"/>
        <w:gridCol w:w="993"/>
        <w:gridCol w:w="1134"/>
        <w:gridCol w:w="2551"/>
        <w:gridCol w:w="3402"/>
      </w:tblGrid>
      <w:tr w:rsidR="00E54078" w:rsidRPr="00E54078" w:rsidTr="00E54078">
        <w:tc>
          <w:tcPr>
            <w:tcW w:w="1129" w:type="dxa"/>
            <w:shd w:val="clear" w:color="auto" w:fill="FFFF00"/>
            <w:vAlign w:val="center"/>
          </w:tcPr>
          <w:p w:rsidR="00E54078" w:rsidRPr="00E54078" w:rsidRDefault="00E54078" w:rsidP="00E54078">
            <w:pPr>
              <w:jc w:val="center"/>
              <w:rPr>
                <w:rFonts w:asciiTheme="minorEastAsia" w:eastAsiaTheme="minorEastAsia" w:hAnsiTheme="minorEastAsia"/>
                <w:sz w:val="20"/>
              </w:rPr>
            </w:pPr>
            <w:r w:rsidRPr="00E54078">
              <w:rPr>
                <w:rFonts w:asciiTheme="minorEastAsia" w:eastAsiaTheme="minorEastAsia" w:hAnsiTheme="minorEastAsia" w:hint="eastAsia"/>
                <w:sz w:val="20"/>
              </w:rPr>
              <w:t>65歳以上高齢者数</w:t>
            </w:r>
          </w:p>
        </w:tc>
        <w:tc>
          <w:tcPr>
            <w:tcW w:w="993" w:type="dxa"/>
            <w:shd w:val="clear" w:color="auto" w:fill="FFFF00"/>
            <w:vAlign w:val="center"/>
          </w:tcPr>
          <w:p w:rsidR="00E54078" w:rsidRPr="00E54078" w:rsidRDefault="00E54078" w:rsidP="00E54078">
            <w:pPr>
              <w:jc w:val="center"/>
              <w:rPr>
                <w:rFonts w:asciiTheme="minorEastAsia" w:eastAsiaTheme="minorEastAsia" w:hAnsiTheme="minorEastAsia"/>
                <w:sz w:val="20"/>
              </w:rPr>
            </w:pPr>
            <w:r w:rsidRPr="00E54078">
              <w:rPr>
                <w:rFonts w:asciiTheme="minorEastAsia" w:eastAsiaTheme="minorEastAsia" w:hAnsiTheme="minorEastAsia" w:hint="eastAsia"/>
                <w:sz w:val="20"/>
              </w:rPr>
              <w:t>認定率</w:t>
            </w:r>
          </w:p>
        </w:tc>
        <w:tc>
          <w:tcPr>
            <w:tcW w:w="1134" w:type="dxa"/>
            <w:shd w:val="clear" w:color="auto" w:fill="FFFF00"/>
            <w:vAlign w:val="center"/>
          </w:tcPr>
          <w:p w:rsidR="00E54078" w:rsidRPr="00E54078" w:rsidRDefault="00E54078" w:rsidP="00E54078">
            <w:pPr>
              <w:jc w:val="center"/>
              <w:rPr>
                <w:rFonts w:asciiTheme="minorEastAsia" w:eastAsiaTheme="minorEastAsia" w:hAnsiTheme="minorEastAsia"/>
                <w:sz w:val="20"/>
              </w:rPr>
            </w:pPr>
            <w:r w:rsidRPr="00E54078">
              <w:rPr>
                <w:rFonts w:asciiTheme="minorEastAsia" w:eastAsiaTheme="minorEastAsia" w:hAnsiTheme="minorEastAsia" w:hint="eastAsia"/>
                <w:sz w:val="20"/>
              </w:rPr>
              <w:t>認定者数</w:t>
            </w:r>
          </w:p>
        </w:tc>
        <w:tc>
          <w:tcPr>
            <w:tcW w:w="2551" w:type="dxa"/>
            <w:shd w:val="clear" w:color="auto" w:fill="FFFF00"/>
            <w:vAlign w:val="center"/>
          </w:tcPr>
          <w:p w:rsidR="00E54078" w:rsidRPr="00E54078" w:rsidRDefault="00E54078" w:rsidP="00E54078">
            <w:pPr>
              <w:jc w:val="center"/>
              <w:rPr>
                <w:rFonts w:asciiTheme="minorEastAsia" w:eastAsiaTheme="minorEastAsia" w:hAnsiTheme="minorEastAsia"/>
                <w:sz w:val="20"/>
              </w:rPr>
            </w:pPr>
            <w:r w:rsidRPr="00E54078">
              <w:rPr>
                <w:rFonts w:asciiTheme="minorEastAsia" w:eastAsiaTheme="minorEastAsia" w:hAnsiTheme="minorEastAsia" w:hint="eastAsia"/>
                <w:sz w:val="20"/>
              </w:rPr>
              <w:t>一般高齢者数</w:t>
            </w:r>
          </w:p>
          <w:p w:rsidR="00E54078" w:rsidRPr="00E54078" w:rsidRDefault="00E54078" w:rsidP="00E54078">
            <w:pPr>
              <w:jc w:val="center"/>
              <w:rPr>
                <w:rFonts w:asciiTheme="minorEastAsia" w:eastAsiaTheme="minorEastAsia" w:hAnsiTheme="minorEastAsia"/>
                <w:sz w:val="20"/>
              </w:rPr>
            </w:pPr>
            <w:r w:rsidRPr="00E54078">
              <w:rPr>
                <w:rFonts w:asciiTheme="minorEastAsia" w:eastAsiaTheme="minorEastAsia" w:hAnsiTheme="minorEastAsia" w:hint="eastAsia"/>
                <w:sz w:val="20"/>
              </w:rPr>
              <w:t>（認定を受けていない）</w:t>
            </w:r>
          </w:p>
        </w:tc>
        <w:tc>
          <w:tcPr>
            <w:tcW w:w="3402" w:type="dxa"/>
            <w:shd w:val="clear" w:color="auto" w:fill="FFFF00"/>
            <w:vAlign w:val="center"/>
          </w:tcPr>
          <w:p w:rsidR="00E54078" w:rsidRPr="00E54078" w:rsidRDefault="00E54078" w:rsidP="00E54078">
            <w:pPr>
              <w:jc w:val="center"/>
              <w:rPr>
                <w:rFonts w:asciiTheme="minorEastAsia" w:eastAsiaTheme="minorEastAsia" w:hAnsiTheme="minorEastAsia"/>
                <w:sz w:val="20"/>
              </w:rPr>
            </w:pPr>
            <w:r w:rsidRPr="00E54078">
              <w:rPr>
                <w:rFonts w:asciiTheme="minorEastAsia" w:eastAsiaTheme="minorEastAsia" w:hAnsiTheme="minorEastAsia" w:hint="eastAsia"/>
                <w:sz w:val="20"/>
              </w:rPr>
              <w:t>潜在的な認知機能障害者数</w:t>
            </w:r>
          </w:p>
        </w:tc>
      </w:tr>
      <w:tr w:rsidR="00E54078" w:rsidRPr="00E54078" w:rsidTr="00E54078">
        <w:trPr>
          <w:trHeight w:val="778"/>
        </w:trPr>
        <w:tc>
          <w:tcPr>
            <w:tcW w:w="1129" w:type="dxa"/>
            <w:vAlign w:val="center"/>
          </w:tcPr>
          <w:p w:rsidR="00E54078" w:rsidRPr="00E54078" w:rsidRDefault="00E54078" w:rsidP="00E54078">
            <w:pPr>
              <w:jc w:val="center"/>
              <w:rPr>
                <w:rFonts w:asciiTheme="minorEastAsia" w:eastAsiaTheme="minorEastAsia" w:hAnsiTheme="minorEastAsia"/>
                <w:sz w:val="20"/>
              </w:rPr>
            </w:pPr>
            <w:r w:rsidRPr="00E54078">
              <w:rPr>
                <w:rFonts w:asciiTheme="minorEastAsia" w:eastAsiaTheme="minorEastAsia" w:hAnsiTheme="minorEastAsia" w:hint="eastAsia"/>
                <w:sz w:val="20"/>
              </w:rPr>
              <w:t>45,285</w:t>
            </w:r>
          </w:p>
        </w:tc>
        <w:tc>
          <w:tcPr>
            <w:tcW w:w="993" w:type="dxa"/>
            <w:vAlign w:val="center"/>
          </w:tcPr>
          <w:p w:rsidR="00E54078" w:rsidRPr="00E54078" w:rsidRDefault="00E54078" w:rsidP="00E54078">
            <w:pPr>
              <w:jc w:val="center"/>
              <w:rPr>
                <w:rFonts w:asciiTheme="minorEastAsia" w:eastAsiaTheme="minorEastAsia" w:hAnsiTheme="minorEastAsia"/>
                <w:sz w:val="20"/>
              </w:rPr>
            </w:pPr>
            <w:r w:rsidRPr="00E54078">
              <w:rPr>
                <w:rFonts w:asciiTheme="minorEastAsia" w:eastAsiaTheme="minorEastAsia" w:hAnsiTheme="minorEastAsia" w:hint="eastAsia"/>
                <w:sz w:val="20"/>
              </w:rPr>
              <w:t>14.8%</w:t>
            </w:r>
          </w:p>
        </w:tc>
        <w:tc>
          <w:tcPr>
            <w:tcW w:w="1134" w:type="dxa"/>
            <w:vAlign w:val="center"/>
          </w:tcPr>
          <w:p w:rsidR="00E54078" w:rsidRPr="00E54078" w:rsidRDefault="00E54078" w:rsidP="00E54078">
            <w:pPr>
              <w:jc w:val="center"/>
              <w:rPr>
                <w:rFonts w:asciiTheme="minorEastAsia" w:eastAsiaTheme="minorEastAsia" w:hAnsiTheme="minorEastAsia"/>
                <w:sz w:val="20"/>
              </w:rPr>
            </w:pPr>
            <w:r w:rsidRPr="00E54078">
              <w:rPr>
                <w:rFonts w:asciiTheme="minorEastAsia" w:eastAsiaTheme="minorEastAsia" w:hAnsiTheme="minorEastAsia" w:hint="eastAsia"/>
                <w:sz w:val="20"/>
              </w:rPr>
              <w:t>6,702</w:t>
            </w:r>
          </w:p>
        </w:tc>
        <w:tc>
          <w:tcPr>
            <w:tcW w:w="2551" w:type="dxa"/>
            <w:vAlign w:val="center"/>
          </w:tcPr>
          <w:p w:rsidR="00E54078" w:rsidRPr="00E54078" w:rsidRDefault="00E54078" w:rsidP="00E54078">
            <w:pPr>
              <w:jc w:val="center"/>
              <w:rPr>
                <w:rFonts w:asciiTheme="minorEastAsia" w:eastAsiaTheme="minorEastAsia" w:hAnsiTheme="minorEastAsia"/>
                <w:sz w:val="20"/>
              </w:rPr>
            </w:pPr>
            <w:r w:rsidRPr="00E54078">
              <w:rPr>
                <w:rFonts w:asciiTheme="minorEastAsia" w:eastAsiaTheme="minorEastAsia" w:hAnsiTheme="minorEastAsia" w:hint="eastAsia"/>
                <w:sz w:val="20"/>
              </w:rPr>
              <w:t>38,583</w:t>
            </w:r>
          </w:p>
        </w:tc>
        <w:tc>
          <w:tcPr>
            <w:tcW w:w="3402" w:type="dxa"/>
            <w:vAlign w:val="center"/>
          </w:tcPr>
          <w:p w:rsidR="00E54078" w:rsidRPr="00E54078" w:rsidRDefault="00E54078" w:rsidP="00E54078">
            <w:pPr>
              <w:jc w:val="center"/>
              <w:rPr>
                <w:rFonts w:asciiTheme="minorEastAsia" w:eastAsiaTheme="minorEastAsia" w:hAnsiTheme="minorEastAsia"/>
                <w:sz w:val="20"/>
              </w:rPr>
            </w:pPr>
            <w:r w:rsidRPr="00E54078">
              <w:rPr>
                <w:rFonts w:asciiTheme="minorEastAsia" w:eastAsiaTheme="minorEastAsia" w:hAnsiTheme="minorEastAsia" w:hint="eastAsia"/>
                <w:sz w:val="20"/>
              </w:rPr>
              <w:t>9,105</w:t>
            </w:r>
          </w:p>
        </w:tc>
      </w:tr>
    </w:tbl>
    <w:p w:rsidR="00E54078" w:rsidRPr="00E54078" w:rsidRDefault="00E54078" w:rsidP="00E54078">
      <w:pPr>
        <w:rPr>
          <w:rFonts w:asciiTheme="minorHAnsi" w:eastAsiaTheme="minorEastAsia"/>
          <w:sz w:val="21"/>
        </w:rPr>
      </w:pPr>
    </w:p>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D148D7" w:rsidRDefault="00D148D7" w:rsidP="00A61DB7"/>
    <w:p w:rsidR="00D148D7" w:rsidRDefault="00D148D7">
      <w:pPr>
        <w:widowControl/>
        <w:jc w:val="left"/>
      </w:pPr>
      <w:r>
        <w:br w:type="page"/>
      </w:r>
    </w:p>
    <w:p w:rsidR="00D148D7" w:rsidRPr="004F683C" w:rsidRDefault="00D148D7" w:rsidP="00A61DB7">
      <w:pPr>
        <w:rPr>
          <w:sz w:val="28"/>
          <w:szCs w:val="28"/>
        </w:rPr>
      </w:pPr>
      <w:r w:rsidRPr="004F683C">
        <w:rPr>
          <w:rFonts w:hint="eastAsia"/>
          <w:sz w:val="28"/>
          <w:szCs w:val="28"/>
        </w:rPr>
        <w:lastRenderedPageBreak/>
        <w:t>第３章　高齢者を取り巻く現状と課題</w:t>
      </w:r>
    </w:p>
    <w:p w:rsidR="00D148D7" w:rsidRDefault="00D148D7" w:rsidP="00A61DB7"/>
    <w:p w:rsidR="000C06B2" w:rsidRPr="004F683C" w:rsidRDefault="000C06B2" w:rsidP="000C06B2">
      <w:pPr>
        <w:pStyle w:val="a5"/>
        <w:numPr>
          <w:ilvl w:val="0"/>
          <w:numId w:val="3"/>
        </w:numPr>
        <w:ind w:leftChars="0"/>
        <w:rPr>
          <w:sz w:val="24"/>
          <w:szCs w:val="24"/>
        </w:rPr>
      </w:pPr>
      <w:r w:rsidRPr="004F683C">
        <w:rPr>
          <w:rFonts w:hint="eastAsia"/>
          <w:sz w:val="24"/>
          <w:szCs w:val="24"/>
        </w:rPr>
        <w:t>高齢者福祉に関するアンケート調査結果</w:t>
      </w:r>
    </w:p>
    <w:p w:rsidR="004F683C" w:rsidRDefault="004F683C" w:rsidP="004F683C">
      <w:pPr>
        <w:rPr>
          <w:color w:val="FF0000"/>
        </w:rPr>
      </w:pPr>
    </w:p>
    <w:p w:rsidR="000C06B2" w:rsidRPr="004F683C" w:rsidRDefault="0077049F" w:rsidP="004F683C">
      <w:r w:rsidRPr="004F683C">
        <w:rPr>
          <w:rFonts w:hint="eastAsia"/>
        </w:rPr>
        <w:t>（１）</w:t>
      </w:r>
      <w:r w:rsidR="000C06B2" w:rsidRPr="004F683C">
        <w:rPr>
          <w:rFonts w:hint="eastAsia"/>
        </w:rPr>
        <w:t>アンケートの実施概要</w:t>
      </w:r>
    </w:p>
    <w:p w:rsidR="004F683C" w:rsidRDefault="004F683C" w:rsidP="000C06B2">
      <w:pPr>
        <w:pStyle w:val="a1"/>
        <w:ind w:leftChars="0" w:left="2" w:firstLine="220"/>
        <w:rPr>
          <w:rFonts w:asciiTheme="minorEastAsia" w:eastAsiaTheme="minorEastAsia" w:hAnsiTheme="minorEastAsia"/>
          <w:color w:val="FF0000"/>
          <w:sz w:val="22"/>
          <w:szCs w:val="22"/>
        </w:rPr>
      </w:pPr>
    </w:p>
    <w:p w:rsidR="000C06B2" w:rsidRPr="004F683C" w:rsidRDefault="000C06B2" w:rsidP="004F683C">
      <w:pPr>
        <w:pStyle w:val="a1"/>
        <w:ind w:leftChars="100" w:left="220" w:firstLine="220"/>
        <w:rPr>
          <w:rFonts w:asciiTheme="minorEastAsia" w:eastAsiaTheme="minorEastAsia" w:hAnsiTheme="minorEastAsia"/>
          <w:sz w:val="22"/>
          <w:szCs w:val="22"/>
        </w:rPr>
      </w:pPr>
      <w:r w:rsidRPr="004F683C">
        <w:rPr>
          <w:rFonts w:asciiTheme="minorEastAsia" w:eastAsiaTheme="minorEastAsia" w:hAnsiTheme="minorEastAsia" w:hint="eastAsia"/>
          <w:sz w:val="22"/>
          <w:szCs w:val="22"/>
        </w:rPr>
        <w:t>平成29年度において、東三河広域連合が策定する第７期の介護保険事業計画に合わせた本市の高齢者福祉計画を策定するにあたり、</w:t>
      </w:r>
      <w:r w:rsidR="00030451">
        <w:rPr>
          <w:rFonts w:asciiTheme="minorEastAsia" w:eastAsiaTheme="minorEastAsia" w:hAnsiTheme="minorEastAsia" w:hint="eastAsia"/>
          <w:sz w:val="22"/>
          <w:szCs w:val="22"/>
        </w:rPr>
        <w:t>4</w:t>
      </w:r>
      <w:r w:rsidR="00030451">
        <w:rPr>
          <w:rFonts w:asciiTheme="minorEastAsia" w:eastAsiaTheme="minorEastAsia" w:hAnsiTheme="minorEastAsia"/>
          <w:sz w:val="22"/>
          <w:szCs w:val="22"/>
        </w:rPr>
        <w:t>0</w:t>
      </w:r>
      <w:r w:rsidRPr="004F683C">
        <w:rPr>
          <w:rFonts w:asciiTheme="minorEastAsia" w:eastAsiaTheme="minorEastAsia" w:hAnsiTheme="minorEastAsia" w:hint="eastAsia"/>
          <w:sz w:val="22"/>
          <w:szCs w:val="22"/>
        </w:rPr>
        <w:t>歳以上の市民の方の生活実態や福祉ニーズの把握のため、アンケート調査を実施しました。</w:t>
      </w:r>
    </w:p>
    <w:p w:rsidR="000C06B2" w:rsidRPr="005D74D3" w:rsidRDefault="000C06B2" w:rsidP="000C06B2">
      <w:pPr>
        <w:pStyle w:val="a1"/>
        <w:ind w:leftChars="0" w:left="0" w:firstLineChars="0" w:firstLine="0"/>
        <w:rPr>
          <w:color w:val="FF0000"/>
        </w:rPr>
      </w:pPr>
    </w:p>
    <w:p w:rsidR="000C06B2" w:rsidRPr="002A35C0" w:rsidRDefault="0077049F" w:rsidP="002A35C0">
      <w:pPr>
        <w:pStyle w:val="a1"/>
        <w:ind w:leftChars="200" w:left="440" w:firstLineChars="0" w:firstLine="0"/>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w:t>
      </w:r>
      <w:r w:rsidR="000C06B2" w:rsidRPr="002A35C0">
        <w:rPr>
          <w:rFonts w:asciiTheme="minorEastAsia" w:eastAsiaTheme="minorEastAsia" w:hAnsiTheme="minorEastAsia" w:hint="eastAsia"/>
          <w:sz w:val="22"/>
          <w:szCs w:val="22"/>
        </w:rPr>
        <w:t>調査対象者及び抽出方法</w:t>
      </w:r>
    </w:p>
    <w:tbl>
      <w:tblPr>
        <w:tblStyle w:val="a6"/>
        <w:tblW w:w="0" w:type="auto"/>
        <w:tblInd w:w="817" w:type="dxa"/>
        <w:tblLook w:val="04A0" w:firstRow="1" w:lastRow="0" w:firstColumn="1" w:lastColumn="0" w:noHBand="0" w:noVBand="1"/>
      </w:tblPr>
      <w:tblGrid>
        <w:gridCol w:w="2410"/>
        <w:gridCol w:w="4252"/>
        <w:gridCol w:w="1223"/>
      </w:tblGrid>
      <w:tr w:rsidR="005D74D3" w:rsidRPr="002A35C0" w:rsidTr="0099305D">
        <w:tc>
          <w:tcPr>
            <w:tcW w:w="2410" w:type="dxa"/>
            <w:shd w:val="clear" w:color="auto" w:fill="D9D9D9" w:themeFill="background1" w:themeFillShade="D9"/>
          </w:tcPr>
          <w:p w:rsidR="000C06B2" w:rsidRPr="002A35C0" w:rsidRDefault="000C06B2" w:rsidP="0099305D">
            <w:pPr>
              <w:pStyle w:val="a1"/>
              <w:ind w:leftChars="0" w:left="0" w:firstLineChars="0" w:firstLine="0"/>
              <w:jc w:val="center"/>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調査区分</w:t>
            </w:r>
          </w:p>
        </w:tc>
        <w:tc>
          <w:tcPr>
            <w:tcW w:w="4252" w:type="dxa"/>
            <w:shd w:val="clear" w:color="auto" w:fill="D9D9D9" w:themeFill="background1" w:themeFillShade="D9"/>
          </w:tcPr>
          <w:p w:rsidR="000C06B2" w:rsidRPr="002A35C0" w:rsidRDefault="000C06B2" w:rsidP="0099305D">
            <w:pPr>
              <w:pStyle w:val="a1"/>
              <w:ind w:leftChars="0" w:left="0" w:firstLineChars="0" w:firstLine="0"/>
              <w:jc w:val="center"/>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調査対象者</w:t>
            </w:r>
          </w:p>
        </w:tc>
        <w:tc>
          <w:tcPr>
            <w:tcW w:w="1223" w:type="dxa"/>
            <w:shd w:val="clear" w:color="auto" w:fill="D9D9D9" w:themeFill="background1" w:themeFillShade="D9"/>
          </w:tcPr>
          <w:p w:rsidR="000C06B2" w:rsidRPr="002A35C0" w:rsidRDefault="000C06B2" w:rsidP="0099305D">
            <w:pPr>
              <w:pStyle w:val="a1"/>
              <w:ind w:leftChars="0" w:left="0" w:firstLineChars="0" w:firstLine="0"/>
              <w:jc w:val="center"/>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送付人数</w:t>
            </w:r>
          </w:p>
        </w:tc>
      </w:tr>
      <w:tr w:rsidR="005D74D3" w:rsidRPr="002A35C0" w:rsidTr="0099305D">
        <w:tc>
          <w:tcPr>
            <w:tcW w:w="2410" w:type="dxa"/>
          </w:tcPr>
          <w:p w:rsidR="000C06B2" w:rsidRPr="002A35C0" w:rsidRDefault="000C06B2" w:rsidP="000C06B2">
            <w:pPr>
              <w:pStyle w:val="a1"/>
              <w:numPr>
                <w:ilvl w:val="0"/>
                <w:numId w:val="5"/>
              </w:numPr>
              <w:ind w:leftChars="0" w:firstLineChars="0"/>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65歳以上の方</w:t>
            </w:r>
          </w:p>
        </w:tc>
        <w:tc>
          <w:tcPr>
            <w:tcW w:w="4252" w:type="dxa"/>
          </w:tcPr>
          <w:p w:rsidR="000C06B2" w:rsidRPr="002A35C0" w:rsidRDefault="000C06B2" w:rsidP="0099305D">
            <w:pPr>
              <w:pStyle w:val="a1"/>
              <w:ind w:leftChars="0" w:left="0" w:firstLineChars="0" w:firstLine="0"/>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平成28年12月１日現在、豊川市に居住する65歳以上の要支援認定者または要介護認定を受けていない方</w:t>
            </w:r>
          </w:p>
        </w:tc>
        <w:tc>
          <w:tcPr>
            <w:tcW w:w="1223" w:type="dxa"/>
          </w:tcPr>
          <w:p w:rsidR="000C06B2" w:rsidRPr="002A35C0" w:rsidRDefault="000C06B2" w:rsidP="0099305D">
            <w:pPr>
              <w:pStyle w:val="a1"/>
              <w:ind w:leftChars="0" w:left="0" w:firstLineChars="0" w:firstLine="0"/>
              <w:jc w:val="center"/>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８００人</w:t>
            </w:r>
          </w:p>
        </w:tc>
      </w:tr>
      <w:tr w:rsidR="005D74D3" w:rsidRPr="002A35C0" w:rsidTr="0099305D">
        <w:tc>
          <w:tcPr>
            <w:tcW w:w="2410" w:type="dxa"/>
          </w:tcPr>
          <w:p w:rsidR="000C06B2" w:rsidRPr="002A35C0" w:rsidRDefault="000C06B2" w:rsidP="000C06B2">
            <w:pPr>
              <w:pStyle w:val="a1"/>
              <w:numPr>
                <w:ilvl w:val="0"/>
                <w:numId w:val="5"/>
              </w:numPr>
              <w:ind w:leftChars="0" w:firstLineChars="0"/>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要介護認定者の方</w:t>
            </w:r>
          </w:p>
        </w:tc>
        <w:tc>
          <w:tcPr>
            <w:tcW w:w="4252" w:type="dxa"/>
          </w:tcPr>
          <w:p w:rsidR="000C06B2" w:rsidRPr="002A35C0" w:rsidRDefault="000C06B2" w:rsidP="0099305D">
            <w:pPr>
              <w:pStyle w:val="a1"/>
              <w:ind w:leftChars="0" w:left="0" w:firstLineChars="0" w:firstLine="0"/>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平成28年12月１日現在、豊川市に居住する65歳以上で要介護認定を受けている方</w:t>
            </w:r>
          </w:p>
        </w:tc>
        <w:tc>
          <w:tcPr>
            <w:tcW w:w="1223" w:type="dxa"/>
          </w:tcPr>
          <w:p w:rsidR="000C06B2" w:rsidRPr="002A35C0" w:rsidRDefault="000C06B2" w:rsidP="0099305D">
            <w:pPr>
              <w:pStyle w:val="a1"/>
              <w:ind w:leftChars="0" w:left="0" w:firstLineChars="0" w:firstLine="0"/>
              <w:jc w:val="center"/>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８００人</w:t>
            </w:r>
          </w:p>
        </w:tc>
      </w:tr>
      <w:tr w:rsidR="005D74D3" w:rsidRPr="002A35C0" w:rsidTr="0099305D">
        <w:tc>
          <w:tcPr>
            <w:tcW w:w="2410" w:type="dxa"/>
          </w:tcPr>
          <w:p w:rsidR="000C06B2" w:rsidRPr="002A35C0" w:rsidRDefault="000C06B2" w:rsidP="000C06B2">
            <w:pPr>
              <w:pStyle w:val="a1"/>
              <w:numPr>
                <w:ilvl w:val="0"/>
                <w:numId w:val="5"/>
              </w:numPr>
              <w:ind w:leftChars="0" w:firstLineChars="0"/>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64歳までの方</w:t>
            </w:r>
          </w:p>
        </w:tc>
        <w:tc>
          <w:tcPr>
            <w:tcW w:w="4252" w:type="dxa"/>
          </w:tcPr>
          <w:p w:rsidR="000C06B2" w:rsidRPr="002A35C0" w:rsidRDefault="000C06B2" w:rsidP="0099305D">
            <w:pPr>
              <w:pStyle w:val="a1"/>
              <w:ind w:leftChars="0" w:left="0" w:firstLineChars="0" w:firstLine="0"/>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平成28年12月１日現在、豊川市に居住する40歳～64歳までの方</w:t>
            </w:r>
          </w:p>
        </w:tc>
        <w:tc>
          <w:tcPr>
            <w:tcW w:w="1223" w:type="dxa"/>
          </w:tcPr>
          <w:p w:rsidR="000C06B2" w:rsidRPr="002A35C0" w:rsidRDefault="000C06B2" w:rsidP="0099305D">
            <w:pPr>
              <w:pStyle w:val="a1"/>
              <w:ind w:leftChars="0" w:left="0" w:firstLineChars="0" w:firstLine="0"/>
              <w:jc w:val="center"/>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９００人</w:t>
            </w:r>
          </w:p>
        </w:tc>
      </w:tr>
    </w:tbl>
    <w:p w:rsidR="000C06B2" w:rsidRPr="002A35C0" w:rsidRDefault="0077049F" w:rsidP="00D268C2">
      <w:pPr>
        <w:pStyle w:val="a1"/>
        <w:ind w:leftChars="200" w:left="440" w:firstLineChars="0" w:firstLine="0"/>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w:t>
      </w:r>
      <w:r w:rsidR="000C06B2" w:rsidRPr="002A35C0">
        <w:rPr>
          <w:rFonts w:asciiTheme="minorEastAsia" w:eastAsiaTheme="minorEastAsia" w:hAnsiTheme="minorEastAsia" w:hint="eastAsia"/>
          <w:sz w:val="22"/>
          <w:szCs w:val="22"/>
        </w:rPr>
        <w:t>調査方法</w:t>
      </w:r>
    </w:p>
    <w:p w:rsidR="000C06B2" w:rsidRPr="002A35C0" w:rsidRDefault="000C06B2" w:rsidP="00D268C2">
      <w:pPr>
        <w:pStyle w:val="a1"/>
        <w:ind w:leftChars="300" w:left="660" w:firstLine="220"/>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無作為抽出し、郵送配布・郵送回収にて調査</w:t>
      </w:r>
    </w:p>
    <w:p w:rsidR="000C06B2" w:rsidRPr="002A35C0" w:rsidRDefault="0077049F" w:rsidP="00D268C2">
      <w:pPr>
        <w:pStyle w:val="a1"/>
        <w:ind w:leftChars="200" w:left="440" w:firstLineChars="0" w:firstLine="0"/>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w:t>
      </w:r>
      <w:r w:rsidR="000C06B2" w:rsidRPr="002A35C0">
        <w:rPr>
          <w:rFonts w:asciiTheme="minorEastAsia" w:eastAsiaTheme="minorEastAsia" w:hAnsiTheme="minorEastAsia" w:hint="eastAsia"/>
          <w:sz w:val="22"/>
          <w:szCs w:val="22"/>
        </w:rPr>
        <w:t>調査期間</w:t>
      </w:r>
    </w:p>
    <w:p w:rsidR="000C06B2" w:rsidRPr="002A35C0" w:rsidRDefault="000C06B2" w:rsidP="00D268C2">
      <w:pPr>
        <w:pStyle w:val="a1"/>
        <w:ind w:leftChars="300" w:left="660" w:firstLine="220"/>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平成29年</w:t>
      </w:r>
      <w:r w:rsidR="00173958">
        <w:rPr>
          <w:rFonts w:asciiTheme="minorEastAsia" w:eastAsiaTheme="minorEastAsia" w:hAnsiTheme="minorEastAsia" w:hint="eastAsia"/>
          <w:sz w:val="22"/>
          <w:szCs w:val="22"/>
        </w:rPr>
        <w:t>1</w:t>
      </w:r>
      <w:r w:rsidRPr="002A35C0">
        <w:rPr>
          <w:rFonts w:asciiTheme="minorEastAsia" w:eastAsiaTheme="minorEastAsia" w:hAnsiTheme="minorEastAsia" w:hint="eastAsia"/>
          <w:sz w:val="22"/>
          <w:szCs w:val="22"/>
        </w:rPr>
        <w:t>月27日～</w:t>
      </w:r>
      <w:r w:rsidR="00173958">
        <w:rPr>
          <w:rFonts w:asciiTheme="minorEastAsia" w:eastAsiaTheme="minorEastAsia" w:hAnsiTheme="minorEastAsia" w:hint="eastAsia"/>
          <w:sz w:val="22"/>
          <w:szCs w:val="22"/>
        </w:rPr>
        <w:t>2</w:t>
      </w:r>
      <w:r w:rsidRPr="002A35C0">
        <w:rPr>
          <w:rFonts w:asciiTheme="minorEastAsia" w:eastAsiaTheme="minorEastAsia" w:hAnsiTheme="minorEastAsia" w:hint="eastAsia"/>
          <w:sz w:val="22"/>
          <w:szCs w:val="22"/>
        </w:rPr>
        <w:t>月</w:t>
      </w:r>
      <w:r w:rsidR="00173958">
        <w:rPr>
          <w:rFonts w:asciiTheme="minorEastAsia" w:eastAsiaTheme="minorEastAsia" w:hAnsiTheme="minorEastAsia" w:hint="eastAsia"/>
          <w:sz w:val="22"/>
          <w:szCs w:val="22"/>
        </w:rPr>
        <w:t>8</w:t>
      </w:r>
      <w:r w:rsidRPr="002A35C0">
        <w:rPr>
          <w:rFonts w:asciiTheme="minorEastAsia" w:eastAsiaTheme="minorEastAsia" w:hAnsiTheme="minorEastAsia" w:hint="eastAsia"/>
          <w:sz w:val="22"/>
          <w:szCs w:val="22"/>
        </w:rPr>
        <w:t>日</w:t>
      </w:r>
    </w:p>
    <w:p w:rsidR="000C06B2" w:rsidRPr="002A35C0" w:rsidRDefault="0077049F" w:rsidP="00D268C2">
      <w:pPr>
        <w:pStyle w:val="a1"/>
        <w:ind w:leftChars="200" w:left="440" w:firstLineChars="0" w:firstLine="0"/>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w:t>
      </w:r>
      <w:r w:rsidR="000C06B2" w:rsidRPr="002A35C0">
        <w:rPr>
          <w:rFonts w:asciiTheme="minorEastAsia" w:eastAsiaTheme="minorEastAsia" w:hAnsiTheme="minorEastAsia" w:hint="eastAsia"/>
          <w:sz w:val="22"/>
          <w:szCs w:val="22"/>
        </w:rPr>
        <w:t>回収状況</w:t>
      </w:r>
    </w:p>
    <w:p w:rsidR="000C06B2" w:rsidRPr="002A35C0" w:rsidRDefault="00030451" w:rsidP="00D268C2">
      <w:pPr>
        <w:pStyle w:val="a1"/>
        <w:numPr>
          <w:ilvl w:val="1"/>
          <w:numId w:val="4"/>
        </w:numPr>
        <w:ind w:leftChars="300" w:left="1020" w:firstLineChars="0"/>
        <w:rPr>
          <w:rFonts w:asciiTheme="minorEastAsia" w:eastAsiaTheme="minorEastAsia" w:hAnsiTheme="minorEastAsia"/>
          <w:sz w:val="22"/>
          <w:szCs w:val="22"/>
        </w:rPr>
      </w:pPr>
      <w:r>
        <w:rPr>
          <w:rFonts w:asciiTheme="minorEastAsia" w:eastAsiaTheme="minorEastAsia" w:hAnsiTheme="minorEastAsia" w:hint="eastAsia"/>
          <w:sz w:val="22"/>
          <w:szCs w:val="22"/>
        </w:rPr>
        <w:t>6</w:t>
      </w:r>
      <w:r>
        <w:rPr>
          <w:rFonts w:asciiTheme="minorEastAsia" w:eastAsiaTheme="minorEastAsia" w:hAnsiTheme="minorEastAsia"/>
          <w:sz w:val="22"/>
          <w:szCs w:val="22"/>
        </w:rPr>
        <w:t>5</w:t>
      </w:r>
      <w:r w:rsidR="000C06B2" w:rsidRPr="002A35C0">
        <w:rPr>
          <w:rFonts w:asciiTheme="minorEastAsia" w:eastAsiaTheme="minorEastAsia" w:hAnsiTheme="minorEastAsia" w:hint="eastAsia"/>
          <w:sz w:val="22"/>
          <w:szCs w:val="22"/>
        </w:rPr>
        <w:t>歳以上の方</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4"/>
        <w:gridCol w:w="2152"/>
        <w:gridCol w:w="2153"/>
      </w:tblGrid>
      <w:tr w:rsidR="005D74D3" w:rsidRPr="002A35C0" w:rsidTr="0099305D">
        <w:trPr>
          <w:trHeight w:val="454"/>
        </w:trPr>
        <w:tc>
          <w:tcPr>
            <w:tcW w:w="1864" w:type="dxa"/>
            <w:shd w:val="clear" w:color="auto" w:fill="BFBFBF" w:themeFill="background1" w:themeFillShade="BF"/>
            <w:vAlign w:val="center"/>
          </w:tcPr>
          <w:p w:rsidR="000C06B2" w:rsidRPr="002A35C0" w:rsidRDefault="000C06B2" w:rsidP="0099305D">
            <w:pPr>
              <w:spacing w:line="240" w:lineRule="exact"/>
              <w:jc w:val="center"/>
              <w:rPr>
                <w:rFonts w:asciiTheme="minorEastAsia" w:eastAsiaTheme="minorEastAsia" w:hAnsiTheme="minorEastAsia"/>
              </w:rPr>
            </w:pPr>
            <w:r w:rsidRPr="002A35C0">
              <w:rPr>
                <w:rFonts w:asciiTheme="minorEastAsia" w:eastAsiaTheme="minorEastAsia" w:hAnsiTheme="minorEastAsia" w:hint="eastAsia"/>
              </w:rPr>
              <w:t>調査票の配布数</w:t>
            </w:r>
          </w:p>
          <w:p w:rsidR="000C06B2" w:rsidRPr="002A35C0" w:rsidRDefault="000C06B2" w:rsidP="0099305D">
            <w:pPr>
              <w:spacing w:line="240" w:lineRule="exact"/>
              <w:jc w:val="center"/>
              <w:rPr>
                <w:rFonts w:asciiTheme="minorEastAsia" w:eastAsiaTheme="minorEastAsia" w:hAnsiTheme="minorEastAsia"/>
              </w:rPr>
            </w:pPr>
            <w:r w:rsidRPr="002A35C0">
              <w:rPr>
                <w:rFonts w:asciiTheme="minorEastAsia" w:eastAsiaTheme="minorEastAsia" w:hAnsiTheme="minorEastAsia" w:hint="eastAsia"/>
              </w:rPr>
              <w:t>(人)</w:t>
            </w:r>
          </w:p>
        </w:tc>
        <w:tc>
          <w:tcPr>
            <w:tcW w:w="2152" w:type="dxa"/>
            <w:shd w:val="clear" w:color="auto" w:fill="BFBFBF" w:themeFill="background1" w:themeFillShade="BF"/>
            <w:vAlign w:val="center"/>
          </w:tcPr>
          <w:p w:rsidR="000C06B2" w:rsidRPr="002A35C0" w:rsidRDefault="000C06B2" w:rsidP="0099305D">
            <w:pPr>
              <w:spacing w:line="240" w:lineRule="exact"/>
              <w:jc w:val="center"/>
              <w:rPr>
                <w:rFonts w:asciiTheme="minorEastAsia" w:eastAsiaTheme="minorEastAsia" w:hAnsiTheme="minorEastAsia"/>
              </w:rPr>
            </w:pPr>
            <w:r w:rsidRPr="002A35C0">
              <w:rPr>
                <w:rFonts w:asciiTheme="minorEastAsia" w:eastAsiaTheme="minorEastAsia" w:hAnsiTheme="minorEastAsia" w:hint="eastAsia"/>
              </w:rPr>
              <w:t>有効回答数</w:t>
            </w:r>
          </w:p>
          <w:p w:rsidR="000C06B2" w:rsidRPr="002A35C0" w:rsidRDefault="000C06B2" w:rsidP="0099305D">
            <w:pPr>
              <w:spacing w:line="240" w:lineRule="exact"/>
              <w:jc w:val="center"/>
              <w:rPr>
                <w:rFonts w:asciiTheme="minorEastAsia" w:eastAsiaTheme="minorEastAsia" w:hAnsiTheme="minorEastAsia"/>
              </w:rPr>
            </w:pPr>
            <w:r w:rsidRPr="002A35C0">
              <w:rPr>
                <w:rFonts w:asciiTheme="minorEastAsia" w:eastAsiaTheme="minorEastAsia" w:hAnsiTheme="minorEastAsia" w:hint="eastAsia"/>
              </w:rPr>
              <w:t>(人)</w:t>
            </w:r>
          </w:p>
        </w:tc>
        <w:tc>
          <w:tcPr>
            <w:tcW w:w="2153" w:type="dxa"/>
            <w:shd w:val="clear" w:color="auto" w:fill="BFBFBF" w:themeFill="background1" w:themeFillShade="BF"/>
            <w:vAlign w:val="center"/>
          </w:tcPr>
          <w:p w:rsidR="000C06B2" w:rsidRPr="002A35C0" w:rsidRDefault="000C06B2" w:rsidP="0099305D">
            <w:pPr>
              <w:spacing w:line="240" w:lineRule="exact"/>
              <w:jc w:val="center"/>
              <w:rPr>
                <w:rFonts w:asciiTheme="minorEastAsia" w:eastAsiaTheme="minorEastAsia" w:hAnsiTheme="minorEastAsia"/>
              </w:rPr>
            </w:pPr>
            <w:r w:rsidRPr="002A35C0">
              <w:rPr>
                <w:rFonts w:asciiTheme="minorEastAsia" w:eastAsiaTheme="minorEastAsia" w:hAnsiTheme="minorEastAsia" w:hint="eastAsia"/>
              </w:rPr>
              <w:t>有効回答率</w:t>
            </w:r>
          </w:p>
          <w:p w:rsidR="000C06B2" w:rsidRPr="002A35C0" w:rsidRDefault="000C06B2" w:rsidP="0099305D">
            <w:pPr>
              <w:spacing w:line="240" w:lineRule="exact"/>
              <w:jc w:val="center"/>
              <w:rPr>
                <w:rFonts w:asciiTheme="minorEastAsia" w:eastAsiaTheme="minorEastAsia" w:hAnsiTheme="minorEastAsia"/>
              </w:rPr>
            </w:pPr>
            <w:r w:rsidRPr="002A35C0">
              <w:rPr>
                <w:rFonts w:asciiTheme="minorEastAsia" w:eastAsiaTheme="minorEastAsia" w:hAnsiTheme="minorEastAsia" w:hint="eastAsia"/>
              </w:rPr>
              <w:t>(％)</w:t>
            </w:r>
          </w:p>
        </w:tc>
      </w:tr>
      <w:tr w:rsidR="005D74D3" w:rsidRPr="002A35C0" w:rsidTr="0099305D">
        <w:trPr>
          <w:trHeight w:val="454"/>
        </w:trPr>
        <w:tc>
          <w:tcPr>
            <w:tcW w:w="1864" w:type="dxa"/>
            <w:vAlign w:val="center"/>
          </w:tcPr>
          <w:p w:rsidR="000C06B2" w:rsidRPr="002A35C0" w:rsidRDefault="000C06B2" w:rsidP="000C06B2">
            <w:pPr>
              <w:ind w:rightChars="50" w:right="110"/>
              <w:jc w:val="right"/>
              <w:rPr>
                <w:rFonts w:asciiTheme="minorEastAsia" w:eastAsiaTheme="minorEastAsia" w:hAnsiTheme="minorEastAsia"/>
              </w:rPr>
            </w:pPr>
            <w:r w:rsidRPr="002A35C0">
              <w:rPr>
                <w:rFonts w:asciiTheme="minorEastAsia" w:eastAsiaTheme="minorEastAsia" w:hAnsiTheme="minorEastAsia" w:hint="eastAsia"/>
              </w:rPr>
              <w:t>800</w:t>
            </w:r>
          </w:p>
        </w:tc>
        <w:tc>
          <w:tcPr>
            <w:tcW w:w="2152" w:type="dxa"/>
            <w:vAlign w:val="center"/>
          </w:tcPr>
          <w:p w:rsidR="000C06B2" w:rsidRPr="002A35C0" w:rsidRDefault="000C06B2" w:rsidP="000C06B2">
            <w:pPr>
              <w:ind w:rightChars="50" w:right="110"/>
              <w:jc w:val="right"/>
              <w:rPr>
                <w:rFonts w:asciiTheme="minorEastAsia" w:eastAsiaTheme="minorEastAsia" w:hAnsiTheme="minorEastAsia"/>
              </w:rPr>
            </w:pPr>
            <w:r w:rsidRPr="002A35C0">
              <w:rPr>
                <w:rFonts w:asciiTheme="minorEastAsia" w:eastAsiaTheme="minorEastAsia" w:hAnsiTheme="minorEastAsia" w:hint="eastAsia"/>
              </w:rPr>
              <w:t>517</w:t>
            </w:r>
          </w:p>
        </w:tc>
        <w:tc>
          <w:tcPr>
            <w:tcW w:w="2153" w:type="dxa"/>
            <w:vAlign w:val="center"/>
          </w:tcPr>
          <w:p w:rsidR="000C06B2" w:rsidRPr="002A35C0" w:rsidRDefault="000C06B2" w:rsidP="000C06B2">
            <w:pPr>
              <w:ind w:rightChars="50" w:right="110"/>
              <w:jc w:val="right"/>
              <w:rPr>
                <w:rFonts w:asciiTheme="minorEastAsia" w:eastAsiaTheme="minorEastAsia" w:hAnsiTheme="minorEastAsia"/>
              </w:rPr>
            </w:pPr>
            <w:r w:rsidRPr="002A35C0">
              <w:rPr>
                <w:rFonts w:asciiTheme="minorEastAsia" w:eastAsiaTheme="minorEastAsia" w:hAnsiTheme="minorEastAsia" w:hint="eastAsia"/>
              </w:rPr>
              <w:t>64.6</w:t>
            </w:r>
          </w:p>
        </w:tc>
      </w:tr>
    </w:tbl>
    <w:p w:rsidR="000C06B2" w:rsidRPr="002A35C0" w:rsidRDefault="000C06B2" w:rsidP="00D268C2">
      <w:pPr>
        <w:pStyle w:val="a1"/>
        <w:numPr>
          <w:ilvl w:val="1"/>
          <w:numId w:val="4"/>
        </w:numPr>
        <w:ind w:leftChars="300" w:left="1017" w:firstLineChars="0" w:hanging="357"/>
        <w:rPr>
          <w:rFonts w:asciiTheme="minorEastAsia" w:eastAsiaTheme="minorEastAsia" w:hAnsiTheme="minorEastAsia"/>
          <w:sz w:val="22"/>
          <w:szCs w:val="22"/>
        </w:rPr>
      </w:pPr>
      <w:r w:rsidRPr="002A35C0">
        <w:rPr>
          <w:rFonts w:asciiTheme="minorEastAsia" w:eastAsiaTheme="minorEastAsia" w:hAnsiTheme="minorEastAsia" w:hint="eastAsia"/>
          <w:sz w:val="22"/>
          <w:szCs w:val="22"/>
        </w:rPr>
        <w:t>要介護認定者の方</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4"/>
        <w:gridCol w:w="2152"/>
        <w:gridCol w:w="2153"/>
      </w:tblGrid>
      <w:tr w:rsidR="005D74D3" w:rsidRPr="002A35C0" w:rsidTr="0099305D">
        <w:trPr>
          <w:trHeight w:val="454"/>
        </w:trPr>
        <w:tc>
          <w:tcPr>
            <w:tcW w:w="1864" w:type="dxa"/>
            <w:shd w:val="clear" w:color="auto" w:fill="BFBFBF" w:themeFill="background1" w:themeFillShade="BF"/>
            <w:vAlign w:val="center"/>
          </w:tcPr>
          <w:p w:rsidR="000C06B2" w:rsidRPr="002A35C0" w:rsidRDefault="000C06B2" w:rsidP="0099305D">
            <w:pPr>
              <w:spacing w:line="240" w:lineRule="exact"/>
              <w:jc w:val="center"/>
              <w:rPr>
                <w:rFonts w:asciiTheme="minorEastAsia" w:eastAsiaTheme="minorEastAsia" w:hAnsiTheme="minorEastAsia"/>
              </w:rPr>
            </w:pPr>
            <w:r w:rsidRPr="002A35C0">
              <w:rPr>
                <w:rFonts w:asciiTheme="minorEastAsia" w:eastAsiaTheme="minorEastAsia" w:hAnsiTheme="minorEastAsia" w:hint="eastAsia"/>
              </w:rPr>
              <w:t>調査票の配布数</w:t>
            </w:r>
          </w:p>
          <w:p w:rsidR="000C06B2" w:rsidRPr="002A35C0" w:rsidRDefault="000C06B2" w:rsidP="0099305D">
            <w:pPr>
              <w:spacing w:line="240" w:lineRule="exact"/>
              <w:jc w:val="center"/>
              <w:rPr>
                <w:rFonts w:asciiTheme="minorEastAsia" w:eastAsiaTheme="minorEastAsia" w:hAnsiTheme="minorEastAsia"/>
              </w:rPr>
            </w:pPr>
            <w:r w:rsidRPr="002A35C0">
              <w:rPr>
                <w:rFonts w:asciiTheme="minorEastAsia" w:eastAsiaTheme="minorEastAsia" w:hAnsiTheme="minorEastAsia" w:hint="eastAsia"/>
              </w:rPr>
              <w:t>(人)</w:t>
            </w:r>
          </w:p>
        </w:tc>
        <w:tc>
          <w:tcPr>
            <w:tcW w:w="2152" w:type="dxa"/>
            <w:shd w:val="clear" w:color="auto" w:fill="BFBFBF" w:themeFill="background1" w:themeFillShade="BF"/>
            <w:vAlign w:val="center"/>
          </w:tcPr>
          <w:p w:rsidR="000C06B2" w:rsidRPr="002A35C0" w:rsidRDefault="000C06B2" w:rsidP="0099305D">
            <w:pPr>
              <w:spacing w:line="240" w:lineRule="exact"/>
              <w:jc w:val="center"/>
              <w:rPr>
                <w:rFonts w:asciiTheme="minorEastAsia" w:eastAsiaTheme="minorEastAsia" w:hAnsiTheme="minorEastAsia"/>
              </w:rPr>
            </w:pPr>
            <w:r w:rsidRPr="002A35C0">
              <w:rPr>
                <w:rFonts w:asciiTheme="minorEastAsia" w:eastAsiaTheme="minorEastAsia" w:hAnsiTheme="minorEastAsia" w:hint="eastAsia"/>
              </w:rPr>
              <w:t>有効回答数</w:t>
            </w:r>
          </w:p>
          <w:p w:rsidR="000C06B2" w:rsidRPr="002A35C0" w:rsidRDefault="000C06B2" w:rsidP="0099305D">
            <w:pPr>
              <w:spacing w:line="240" w:lineRule="exact"/>
              <w:jc w:val="center"/>
              <w:rPr>
                <w:rFonts w:asciiTheme="minorEastAsia" w:eastAsiaTheme="minorEastAsia" w:hAnsiTheme="minorEastAsia"/>
              </w:rPr>
            </w:pPr>
            <w:r w:rsidRPr="002A35C0">
              <w:rPr>
                <w:rFonts w:asciiTheme="minorEastAsia" w:eastAsiaTheme="minorEastAsia" w:hAnsiTheme="minorEastAsia" w:hint="eastAsia"/>
              </w:rPr>
              <w:t>(人)</w:t>
            </w:r>
          </w:p>
        </w:tc>
        <w:tc>
          <w:tcPr>
            <w:tcW w:w="2153" w:type="dxa"/>
            <w:shd w:val="clear" w:color="auto" w:fill="BFBFBF" w:themeFill="background1" w:themeFillShade="BF"/>
            <w:vAlign w:val="center"/>
          </w:tcPr>
          <w:p w:rsidR="000C06B2" w:rsidRPr="002A35C0" w:rsidRDefault="000C06B2" w:rsidP="0099305D">
            <w:pPr>
              <w:spacing w:line="240" w:lineRule="exact"/>
              <w:jc w:val="center"/>
              <w:rPr>
                <w:rFonts w:asciiTheme="minorEastAsia" w:eastAsiaTheme="minorEastAsia" w:hAnsiTheme="minorEastAsia"/>
              </w:rPr>
            </w:pPr>
            <w:r w:rsidRPr="002A35C0">
              <w:rPr>
                <w:rFonts w:asciiTheme="minorEastAsia" w:eastAsiaTheme="minorEastAsia" w:hAnsiTheme="minorEastAsia" w:hint="eastAsia"/>
              </w:rPr>
              <w:t>有効回答率</w:t>
            </w:r>
          </w:p>
          <w:p w:rsidR="000C06B2" w:rsidRPr="002A35C0" w:rsidRDefault="000C06B2" w:rsidP="0099305D">
            <w:pPr>
              <w:spacing w:line="240" w:lineRule="exact"/>
              <w:jc w:val="center"/>
              <w:rPr>
                <w:rFonts w:asciiTheme="minorEastAsia" w:eastAsiaTheme="minorEastAsia" w:hAnsiTheme="minorEastAsia"/>
              </w:rPr>
            </w:pPr>
            <w:r w:rsidRPr="002A35C0">
              <w:rPr>
                <w:rFonts w:asciiTheme="minorEastAsia" w:eastAsiaTheme="minorEastAsia" w:hAnsiTheme="minorEastAsia" w:hint="eastAsia"/>
              </w:rPr>
              <w:t>(％)</w:t>
            </w:r>
          </w:p>
        </w:tc>
      </w:tr>
      <w:tr w:rsidR="005D74D3" w:rsidRPr="002A35C0" w:rsidTr="0099305D">
        <w:trPr>
          <w:trHeight w:val="454"/>
        </w:trPr>
        <w:tc>
          <w:tcPr>
            <w:tcW w:w="1864" w:type="dxa"/>
            <w:vAlign w:val="center"/>
          </w:tcPr>
          <w:p w:rsidR="000C06B2" w:rsidRPr="002A35C0" w:rsidRDefault="000C06B2" w:rsidP="000C06B2">
            <w:pPr>
              <w:ind w:rightChars="50" w:right="110"/>
              <w:jc w:val="right"/>
              <w:rPr>
                <w:rFonts w:ascii="HGｺﾞｼｯｸM" w:eastAsia="HGｺﾞｼｯｸM"/>
                <w:sz w:val="20"/>
                <w:szCs w:val="20"/>
              </w:rPr>
            </w:pPr>
            <w:r w:rsidRPr="002A35C0">
              <w:rPr>
                <w:rFonts w:ascii="HGｺﾞｼｯｸM" w:eastAsia="HGｺﾞｼｯｸM" w:hint="eastAsia"/>
                <w:sz w:val="20"/>
                <w:szCs w:val="20"/>
              </w:rPr>
              <w:t>800</w:t>
            </w:r>
          </w:p>
        </w:tc>
        <w:tc>
          <w:tcPr>
            <w:tcW w:w="2152" w:type="dxa"/>
            <w:vAlign w:val="center"/>
          </w:tcPr>
          <w:p w:rsidR="000C06B2" w:rsidRPr="002A35C0" w:rsidRDefault="000C06B2" w:rsidP="000C06B2">
            <w:pPr>
              <w:ind w:rightChars="50" w:right="110"/>
              <w:jc w:val="right"/>
              <w:rPr>
                <w:rFonts w:ascii="HGｺﾞｼｯｸM" w:eastAsia="HGｺﾞｼｯｸM"/>
                <w:sz w:val="20"/>
                <w:szCs w:val="20"/>
              </w:rPr>
            </w:pPr>
            <w:r w:rsidRPr="002A35C0">
              <w:rPr>
                <w:rFonts w:ascii="HGｺﾞｼｯｸM" w:eastAsia="HGｺﾞｼｯｸM" w:hint="eastAsia"/>
                <w:sz w:val="20"/>
                <w:szCs w:val="20"/>
              </w:rPr>
              <w:t>392</w:t>
            </w:r>
          </w:p>
        </w:tc>
        <w:tc>
          <w:tcPr>
            <w:tcW w:w="2153" w:type="dxa"/>
            <w:vAlign w:val="center"/>
          </w:tcPr>
          <w:p w:rsidR="000C06B2" w:rsidRPr="002A35C0" w:rsidRDefault="000C06B2" w:rsidP="000C06B2">
            <w:pPr>
              <w:ind w:rightChars="50" w:right="110"/>
              <w:jc w:val="right"/>
              <w:rPr>
                <w:rFonts w:ascii="HGｺﾞｼｯｸM" w:eastAsia="HGｺﾞｼｯｸM"/>
                <w:sz w:val="20"/>
                <w:szCs w:val="20"/>
              </w:rPr>
            </w:pPr>
            <w:r w:rsidRPr="002A35C0">
              <w:rPr>
                <w:rFonts w:ascii="HGｺﾞｼｯｸM" w:eastAsia="HGｺﾞｼｯｸM" w:hint="eastAsia"/>
                <w:sz w:val="20"/>
                <w:szCs w:val="20"/>
              </w:rPr>
              <w:t>49.0</w:t>
            </w:r>
          </w:p>
        </w:tc>
      </w:tr>
    </w:tbl>
    <w:p w:rsidR="000C06B2" w:rsidRPr="002A35C0" w:rsidRDefault="00030451" w:rsidP="002A35C0">
      <w:pPr>
        <w:pStyle w:val="a1"/>
        <w:numPr>
          <w:ilvl w:val="1"/>
          <w:numId w:val="4"/>
        </w:numPr>
        <w:ind w:leftChars="300" w:left="1020" w:firstLineChars="0"/>
        <w:rPr>
          <w:rFonts w:asciiTheme="minorEastAsia" w:eastAsiaTheme="minorEastAsia" w:hAnsiTheme="minorEastAsia"/>
        </w:rPr>
      </w:pPr>
      <w:r>
        <w:rPr>
          <w:rFonts w:asciiTheme="minorEastAsia" w:eastAsiaTheme="minorEastAsia" w:hAnsiTheme="minorEastAsia" w:hint="eastAsia"/>
        </w:rPr>
        <w:t>6</w:t>
      </w:r>
      <w:r>
        <w:rPr>
          <w:rFonts w:asciiTheme="minorEastAsia" w:eastAsiaTheme="minorEastAsia" w:hAnsiTheme="minorEastAsia"/>
        </w:rPr>
        <w:t>4</w:t>
      </w:r>
      <w:r w:rsidR="000C06B2" w:rsidRPr="002A35C0">
        <w:rPr>
          <w:rFonts w:asciiTheme="minorEastAsia" w:eastAsiaTheme="minorEastAsia" w:hAnsiTheme="minorEastAsia" w:hint="eastAsia"/>
        </w:rPr>
        <w:t>歳までの方</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4"/>
        <w:gridCol w:w="2152"/>
        <w:gridCol w:w="2153"/>
      </w:tblGrid>
      <w:tr w:rsidR="005D74D3" w:rsidRPr="002A35C0" w:rsidTr="0099305D">
        <w:trPr>
          <w:trHeight w:val="454"/>
        </w:trPr>
        <w:tc>
          <w:tcPr>
            <w:tcW w:w="1864" w:type="dxa"/>
            <w:shd w:val="clear" w:color="auto" w:fill="BFBFBF" w:themeFill="background1" w:themeFillShade="BF"/>
            <w:vAlign w:val="center"/>
          </w:tcPr>
          <w:p w:rsidR="000C06B2" w:rsidRPr="002A35C0" w:rsidRDefault="000C06B2" w:rsidP="0099305D">
            <w:pPr>
              <w:spacing w:line="240" w:lineRule="exact"/>
              <w:jc w:val="center"/>
              <w:rPr>
                <w:rFonts w:asciiTheme="minorEastAsia" w:eastAsiaTheme="minorEastAsia" w:hAnsiTheme="minorEastAsia"/>
                <w:sz w:val="18"/>
                <w:szCs w:val="18"/>
              </w:rPr>
            </w:pPr>
            <w:r w:rsidRPr="002A35C0">
              <w:rPr>
                <w:rFonts w:asciiTheme="minorEastAsia" w:eastAsiaTheme="minorEastAsia" w:hAnsiTheme="minorEastAsia" w:hint="eastAsia"/>
                <w:sz w:val="18"/>
                <w:szCs w:val="18"/>
              </w:rPr>
              <w:t>調査票の配布数</w:t>
            </w:r>
          </w:p>
          <w:p w:rsidR="000C06B2" w:rsidRPr="002A35C0" w:rsidRDefault="000C06B2" w:rsidP="0099305D">
            <w:pPr>
              <w:spacing w:line="240" w:lineRule="exact"/>
              <w:jc w:val="center"/>
              <w:rPr>
                <w:rFonts w:asciiTheme="minorEastAsia" w:eastAsiaTheme="minorEastAsia" w:hAnsiTheme="minorEastAsia"/>
                <w:sz w:val="18"/>
                <w:szCs w:val="18"/>
              </w:rPr>
            </w:pPr>
            <w:r w:rsidRPr="002A35C0">
              <w:rPr>
                <w:rFonts w:asciiTheme="minorEastAsia" w:eastAsiaTheme="minorEastAsia" w:hAnsiTheme="minorEastAsia" w:hint="eastAsia"/>
                <w:sz w:val="18"/>
                <w:szCs w:val="18"/>
              </w:rPr>
              <w:t>(人)</w:t>
            </w:r>
          </w:p>
        </w:tc>
        <w:tc>
          <w:tcPr>
            <w:tcW w:w="2152" w:type="dxa"/>
            <w:shd w:val="clear" w:color="auto" w:fill="BFBFBF" w:themeFill="background1" w:themeFillShade="BF"/>
            <w:vAlign w:val="center"/>
          </w:tcPr>
          <w:p w:rsidR="000C06B2" w:rsidRPr="002A35C0" w:rsidRDefault="000C06B2" w:rsidP="0099305D">
            <w:pPr>
              <w:spacing w:line="240" w:lineRule="exact"/>
              <w:jc w:val="center"/>
              <w:rPr>
                <w:rFonts w:asciiTheme="minorEastAsia" w:eastAsiaTheme="minorEastAsia" w:hAnsiTheme="minorEastAsia"/>
                <w:sz w:val="18"/>
                <w:szCs w:val="18"/>
              </w:rPr>
            </w:pPr>
            <w:r w:rsidRPr="002A35C0">
              <w:rPr>
                <w:rFonts w:asciiTheme="minorEastAsia" w:eastAsiaTheme="minorEastAsia" w:hAnsiTheme="minorEastAsia" w:hint="eastAsia"/>
                <w:sz w:val="18"/>
                <w:szCs w:val="18"/>
              </w:rPr>
              <w:t>有効回答数</w:t>
            </w:r>
          </w:p>
          <w:p w:rsidR="000C06B2" w:rsidRPr="002A35C0" w:rsidRDefault="000C06B2" w:rsidP="0099305D">
            <w:pPr>
              <w:spacing w:line="240" w:lineRule="exact"/>
              <w:jc w:val="center"/>
              <w:rPr>
                <w:rFonts w:asciiTheme="minorEastAsia" w:eastAsiaTheme="minorEastAsia" w:hAnsiTheme="minorEastAsia"/>
                <w:sz w:val="18"/>
                <w:szCs w:val="18"/>
              </w:rPr>
            </w:pPr>
            <w:r w:rsidRPr="002A35C0">
              <w:rPr>
                <w:rFonts w:asciiTheme="minorEastAsia" w:eastAsiaTheme="minorEastAsia" w:hAnsiTheme="minorEastAsia" w:hint="eastAsia"/>
                <w:sz w:val="18"/>
                <w:szCs w:val="18"/>
              </w:rPr>
              <w:t>(人)</w:t>
            </w:r>
          </w:p>
        </w:tc>
        <w:tc>
          <w:tcPr>
            <w:tcW w:w="2153" w:type="dxa"/>
            <w:shd w:val="clear" w:color="auto" w:fill="BFBFBF" w:themeFill="background1" w:themeFillShade="BF"/>
            <w:vAlign w:val="center"/>
          </w:tcPr>
          <w:p w:rsidR="000C06B2" w:rsidRPr="002A35C0" w:rsidRDefault="000C06B2" w:rsidP="0099305D">
            <w:pPr>
              <w:spacing w:line="240" w:lineRule="exact"/>
              <w:jc w:val="center"/>
              <w:rPr>
                <w:rFonts w:asciiTheme="minorEastAsia" w:eastAsiaTheme="minorEastAsia" w:hAnsiTheme="minorEastAsia"/>
                <w:sz w:val="18"/>
                <w:szCs w:val="18"/>
              </w:rPr>
            </w:pPr>
            <w:r w:rsidRPr="002A35C0">
              <w:rPr>
                <w:rFonts w:asciiTheme="minorEastAsia" w:eastAsiaTheme="minorEastAsia" w:hAnsiTheme="minorEastAsia" w:hint="eastAsia"/>
                <w:sz w:val="18"/>
                <w:szCs w:val="18"/>
              </w:rPr>
              <w:t>有効回答率</w:t>
            </w:r>
          </w:p>
          <w:p w:rsidR="000C06B2" w:rsidRPr="002A35C0" w:rsidRDefault="000C06B2" w:rsidP="0099305D">
            <w:pPr>
              <w:spacing w:line="240" w:lineRule="exact"/>
              <w:jc w:val="center"/>
              <w:rPr>
                <w:rFonts w:asciiTheme="minorEastAsia" w:eastAsiaTheme="minorEastAsia" w:hAnsiTheme="minorEastAsia"/>
                <w:sz w:val="18"/>
                <w:szCs w:val="18"/>
              </w:rPr>
            </w:pPr>
            <w:r w:rsidRPr="002A35C0">
              <w:rPr>
                <w:rFonts w:asciiTheme="minorEastAsia" w:eastAsiaTheme="minorEastAsia" w:hAnsiTheme="minorEastAsia" w:hint="eastAsia"/>
                <w:sz w:val="18"/>
                <w:szCs w:val="18"/>
              </w:rPr>
              <w:t>(％)</w:t>
            </w:r>
          </w:p>
        </w:tc>
      </w:tr>
      <w:tr w:rsidR="005D74D3" w:rsidRPr="002A35C0" w:rsidTr="0099305D">
        <w:trPr>
          <w:trHeight w:val="454"/>
        </w:trPr>
        <w:tc>
          <w:tcPr>
            <w:tcW w:w="1864" w:type="dxa"/>
            <w:vAlign w:val="center"/>
          </w:tcPr>
          <w:p w:rsidR="000C06B2" w:rsidRPr="002A35C0" w:rsidRDefault="000C06B2" w:rsidP="000C06B2">
            <w:pPr>
              <w:ind w:rightChars="50" w:right="110"/>
              <w:jc w:val="right"/>
              <w:rPr>
                <w:rFonts w:asciiTheme="minorEastAsia" w:eastAsiaTheme="minorEastAsia" w:hAnsiTheme="minorEastAsia"/>
                <w:sz w:val="20"/>
                <w:szCs w:val="20"/>
              </w:rPr>
            </w:pPr>
            <w:r w:rsidRPr="002A35C0">
              <w:rPr>
                <w:rFonts w:asciiTheme="minorEastAsia" w:eastAsiaTheme="minorEastAsia" w:hAnsiTheme="minorEastAsia" w:hint="eastAsia"/>
                <w:sz w:val="20"/>
                <w:szCs w:val="20"/>
              </w:rPr>
              <w:t>900</w:t>
            </w:r>
          </w:p>
        </w:tc>
        <w:tc>
          <w:tcPr>
            <w:tcW w:w="2152" w:type="dxa"/>
            <w:vAlign w:val="center"/>
          </w:tcPr>
          <w:p w:rsidR="000C06B2" w:rsidRPr="002A35C0" w:rsidRDefault="000C06B2" w:rsidP="000C06B2">
            <w:pPr>
              <w:ind w:rightChars="50" w:right="110"/>
              <w:jc w:val="right"/>
              <w:rPr>
                <w:rFonts w:asciiTheme="minorEastAsia" w:eastAsiaTheme="minorEastAsia" w:hAnsiTheme="minorEastAsia"/>
                <w:sz w:val="20"/>
                <w:szCs w:val="20"/>
              </w:rPr>
            </w:pPr>
            <w:r w:rsidRPr="002A35C0">
              <w:rPr>
                <w:rFonts w:asciiTheme="minorEastAsia" w:eastAsiaTheme="minorEastAsia" w:hAnsiTheme="minorEastAsia" w:hint="eastAsia"/>
                <w:sz w:val="20"/>
                <w:szCs w:val="20"/>
              </w:rPr>
              <w:t>441</w:t>
            </w:r>
          </w:p>
        </w:tc>
        <w:tc>
          <w:tcPr>
            <w:tcW w:w="2153" w:type="dxa"/>
            <w:vAlign w:val="center"/>
          </w:tcPr>
          <w:p w:rsidR="000C06B2" w:rsidRPr="002A35C0" w:rsidRDefault="000C06B2" w:rsidP="000C06B2">
            <w:pPr>
              <w:ind w:rightChars="50" w:right="110"/>
              <w:jc w:val="right"/>
              <w:rPr>
                <w:rFonts w:asciiTheme="minorEastAsia" w:eastAsiaTheme="minorEastAsia" w:hAnsiTheme="minorEastAsia"/>
                <w:sz w:val="20"/>
                <w:szCs w:val="20"/>
              </w:rPr>
            </w:pPr>
            <w:r w:rsidRPr="002A35C0">
              <w:rPr>
                <w:rFonts w:asciiTheme="minorEastAsia" w:eastAsiaTheme="minorEastAsia" w:hAnsiTheme="minorEastAsia" w:hint="eastAsia"/>
                <w:sz w:val="20"/>
                <w:szCs w:val="20"/>
              </w:rPr>
              <w:t>49.0</w:t>
            </w:r>
          </w:p>
        </w:tc>
      </w:tr>
    </w:tbl>
    <w:p w:rsidR="002A35C0" w:rsidRDefault="002A35C0" w:rsidP="002A35C0">
      <w:pPr>
        <w:pStyle w:val="af2"/>
        <w:spacing w:afterLines="0" w:after="0"/>
        <w:ind w:leftChars="270" w:left="594" w:firstLineChars="0" w:firstLine="0"/>
        <w:rPr>
          <w:rFonts w:asciiTheme="minorEastAsia" w:eastAsiaTheme="minorEastAsia" w:hAnsiTheme="minorEastAsia"/>
          <w:color w:val="FF0000"/>
          <w:sz w:val="22"/>
        </w:rPr>
      </w:pPr>
    </w:p>
    <w:p w:rsidR="002A35C0" w:rsidRDefault="002A35C0">
      <w:pPr>
        <w:widowControl/>
        <w:jc w:val="left"/>
        <w:rPr>
          <w:rFonts w:asciiTheme="minorEastAsia" w:eastAsiaTheme="minorEastAsia" w:hAnsiTheme="minorEastAsia"/>
        </w:rPr>
      </w:pPr>
      <w:r>
        <w:rPr>
          <w:rFonts w:asciiTheme="minorEastAsia" w:eastAsiaTheme="minorEastAsia" w:hAnsiTheme="minorEastAsia"/>
        </w:rPr>
        <w:br w:type="page"/>
      </w:r>
    </w:p>
    <w:p w:rsidR="002A35C0" w:rsidRPr="002A35C0" w:rsidRDefault="002A35C0" w:rsidP="00D268C2">
      <w:pPr>
        <w:pStyle w:val="af2"/>
        <w:spacing w:afterLines="0" w:after="0" w:line="240" w:lineRule="auto"/>
        <w:ind w:leftChars="0" w:left="0" w:firstLineChars="0" w:firstLine="0"/>
        <w:rPr>
          <w:rFonts w:asciiTheme="minorEastAsia" w:eastAsiaTheme="minorEastAsia" w:hAnsiTheme="minorEastAsia"/>
          <w:sz w:val="22"/>
        </w:rPr>
      </w:pPr>
      <w:r w:rsidRPr="002A35C0">
        <w:rPr>
          <w:rFonts w:asciiTheme="minorEastAsia" w:eastAsiaTheme="minorEastAsia" w:hAnsiTheme="minorEastAsia" w:hint="eastAsia"/>
          <w:sz w:val="22"/>
        </w:rPr>
        <w:lastRenderedPageBreak/>
        <w:t>（２）アンケート結果</w:t>
      </w:r>
    </w:p>
    <w:p w:rsidR="002A35C0" w:rsidRPr="002A35C0" w:rsidRDefault="002A35C0" w:rsidP="00D268C2">
      <w:pPr>
        <w:pStyle w:val="af2"/>
        <w:spacing w:afterLines="0" w:after="0" w:line="240" w:lineRule="auto"/>
        <w:ind w:leftChars="0" w:left="0" w:firstLineChars="0" w:firstLine="0"/>
        <w:rPr>
          <w:rFonts w:asciiTheme="minorEastAsia" w:eastAsiaTheme="minorEastAsia" w:hAnsiTheme="minorEastAsia"/>
          <w:sz w:val="22"/>
        </w:rPr>
      </w:pPr>
    </w:p>
    <w:p w:rsidR="002A35C0" w:rsidRPr="002A35C0" w:rsidRDefault="002A35C0" w:rsidP="00D268C2">
      <w:pPr>
        <w:pStyle w:val="af2"/>
        <w:spacing w:afterLines="0" w:after="0" w:line="240" w:lineRule="auto"/>
        <w:ind w:leftChars="100" w:left="220" w:firstLineChars="0" w:firstLine="0"/>
        <w:rPr>
          <w:rFonts w:asciiTheme="minorEastAsia" w:eastAsiaTheme="minorEastAsia" w:hAnsiTheme="minorEastAsia"/>
          <w:sz w:val="22"/>
        </w:rPr>
      </w:pPr>
      <w:r w:rsidRPr="002A35C0">
        <w:rPr>
          <w:rFonts w:asciiTheme="minorEastAsia" w:eastAsiaTheme="minorEastAsia" w:hAnsiTheme="minorEastAsia" w:hint="eastAsia"/>
          <w:sz w:val="22"/>
        </w:rPr>
        <w:t>Ⅰ　介護予防活動の推進について</w:t>
      </w:r>
    </w:p>
    <w:p w:rsidR="002A35C0" w:rsidRPr="002A35C0" w:rsidRDefault="002A35C0" w:rsidP="00D268C2">
      <w:pPr>
        <w:pStyle w:val="af2"/>
        <w:spacing w:afterLines="0" w:after="0" w:line="240" w:lineRule="auto"/>
        <w:ind w:leftChars="0" w:left="0" w:firstLineChars="0" w:firstLine="0"/>
        <w:rPr>
          <w:rFonts w:asciiTheme="minorEastAsia" w:eastAsiaTheme="minorEastAsia" w:hAnsiTheme="minorEastAsia"/>
          <w:sz w:val="22"/>
        </w:rPr>
      </w:pPr>
    </w:p>
    <w:p w:rsidR="002A35C0" w:rsidRPr="002A35C0" w:rsidRDefault="002A35C0" w:rsidP="00D268C2">
      <w:pPr>
        <w:pStyle w:val="af2"/>
        <w:spacing w:afterLines="50" w:after="180" w:line="240" w:lineRule="auto"/>
        <w:ind w:leftChars="100" w:left="220" w:firstLineChars="0" w:firstLine="0"/>
        <w:rPr>
          <w:rFonts w:asciiTheme="minorEastAsia" w:eastAsiaTheme="minorEastAsia" w:hAnsiTheme="minorEastAsia"/>
          <w:sz w:val="22"/>
        </w:rPr>
      </w:pPr>
      <w:r w:rsidRPr="002A35C0">
        <w:rPr>
          <w:rFonts w:asciiTheme="minorEastAsia" w:eastAsiaTheme="minorEastAsia" w:hAnsiTheme="minorEastAsia" w:hint="eastAsia"/>
          <w:sz w:val="22"/>
        </w:rPr>
        <w:t>（ⅰ）運動機能の状況</w:t>
      </w:r>
    </w:p>
    <w:p w:rsidR="00AE2B6A" w:rsidRPr="002A35C0"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2A35C0">
        <w:rPr>
          <w:rFonts w:asciiTheme="minorEastAsia" w:eastAsiaTheme="minorEastAsia" w:hAnsiTheme="minorEastAsia" w:hint="eastAsia"/>
          <w:sz w:val="22"/>
        </w:rPr>
        <w:t>過去１年間に転んだ経験の有無をみると、一般高齢者では「何度もある」（5.5％）と「１度ある」（19.4％）を合わせると24.9％</w:t>
      </w:r>
      <w:r w:rsidR="005D74D3" w:rsidRPr="002A35C0">
        <w:rPr>
          <w:rFonts w:asciiTheme="minorEastAsia" w:eastAsiaTheme="minorEastAsia" w:hAnsiTheme="minorEastAsia" w:hint="eastAsia"/>
          <w:sz w:val="22"/>
        </w:rPr>
        <w:t>いました。</w:t>
      </w:r>
    </w:p>
    <w:p w:rsidR="00AE2B6A" w:rsidRPr="002A35C0" w:rsidRDefault="005D74D3" w:rsidP="00D268C2">
      <w:pPr>
        <w:pStyle w:val="af2"/>
        <w:spacing w:afterLines="0" w:after="0" w:line="240" w:lineRule="auto"/>
        <w:ind w:leftChars="300" w:left="660" w:firstLineChars="100" w:firstLine="220"/>
        <w:rPr>
          <w:rFonts w:asciiTheme="minorEastAsia" w:eastAsiaTheme="minorEastAsia" w:hAnsiTheme="minorEastAsia"/>
          <w:sz w:val="22"/>
        </w:rPr>
      </w:pPr>
      <w:r w:rsidRPr="002A35C0">
        <w:rPr>
          <w:rFonts w:asciiTheme="minorEastAsia" w:eastAsiaTheme="minorEastAsia" w:hAnsiTheme="minorEastAsia" w:hint="eastAsia"/>
          <w:sz w:val="22"/>
        </w:rPr>
        <w:t>また、</w:t>
      </w:r>
      <w:r w:rsidR="00AE2B6A" w:rsidRPr="002A35C0">
        <w:rPr>
          <w:rFonts w:asciiTheme="minorEastAsia" w:eastAsiaTheme="minorEastAsia" w:hAnsiTheme="minorEastAsia" w:hint="eastAsia"/>
          <w:sz w:val="22"/>
        </w:rPr>
        <w:t>転倒に対する不安の有無をみると、一般高齢者では「とても不安である」（10.9％）と「やや不安である」（35.2％）を合わると46.1％となり、年齢階級別にみると80歳以上で割合が50％を超えています。</w:t>
      </w:r>
    </w:p>
    <w:p w:rsidR="00AE2B6A" w:rsidRDefault="00074406" w:rsidP="00D268C2">
      <w:pPr>
        <w:pStyle w:val="af2"/>
        <w:spacing w:afterLines="0" w:after="0" w:line="240" w:lineRule="auto"/>
        <w:ind w:leftChars="300" w:left="660" w:firstLineChars="100" w:firstLine="220"/>
        <w:rPr>
          <w:rFonts w:asciiTheme="minorEastAsia" w:eastAsiaTheme="minorEastAsia" w:hAnsiTheme="minorEastAsia"/>
          <w:sz w:val="22"/>
        </w:rPr>
      </w:pPr>
      <w:r w:rsidRPr="002A35C0">
        <w:rPr>
          <w:rFonts w:asciiTheme="minorEastAsia" w:eastAsiaTheme="minorEastAsia" w:hAnsiTheme="minorEastAsia" w:hint="eastAsia"/>
          <w:sz w:val="22"/>
        </w:rPr>
        <w:t>今後も、</w:t>
      </w:r>
      <w:r w:rsidR="00AE2B6A" w:rsidRPr="002A35C0">
        <w:rPr>
          <w:rFonts w:asciiTheme="minorEastAsia" w:eastAsiaTheme="minorEastAsia" w:hAnsiTheme="minorEastAsia" w:hint="eastAsia"/>
          <w:sz w:val="22"/>
        </w:rPr>
        <w:t>運動器機能向上教室を始め、介護予防教室での運動機能の維持・向上を図る必要があります。</w:t>
      </w:r>
    </w:p>
    <w:p w:rsidR="00173958" w:rsidRPr="002A35C0" w:rsidRDefault="00173958" w:rsidP="00D268C2">
      <w:pPr>
        <w:pStyle w:val="af2"/>
        <w:spacing w:afterLines="0" w:after="0" w:line="240" w:lineRule="auto"/>
        <w:ind w:leftChars="300" w:left="660" w:firstLineChars="100" w:firstLine="220"/>
        <w:rPr>
          <w:rFonts w:asciiTheme="minorEastAsia" w:eastAsiaTheme="minorEastAsia" w:hAnsiTheme="minorEastAsia"/>
          <w:sz w:val="22"/>
        </w:rPr>
      </w:pPr>
      <w:r>
        <w:rPr>
          <w:rFonts w:asciiTheme="minorEastAsia" w:eastAsiaTheme="minorEastAsia" w:hAnsiTheme="minorEastAsia" w:hint="eastAsia"/>
          <w:sz w:val="22"/>
        </w:rPr>
        <w:t>※一般高齢者とは、65歳以上の方のうち、要支援又は要介護認定を受けていない者</w:t>
      </w:r>
    </w:p>
    <w:p w:rsidR="0077049F" w:rsidRPr="002A35C0" w:rsidRDefault="0077049F" w:rsidP="00D268C2">
      <w:pPr>
        <w:pStyle w:val="a1"/>
        <w:ind w:leftChars="0" w:left="420" w:firstLineChars="300" w:firstLine="630"/>
        <w:rPr>
          <w:rFonts w:asciiTheme="minorEastAsia" w:eastAsiaTheme="minorEastAsia" w:hAnsiTheme="minorEastAsia"/>
          <w:noProof/>
        </w:rPr>
      </w:pPr>
    </w:p>
    <w:p w:rsidR="00AE2B6A" w:rsidRPr="002A35C0" w:rsidRDefault="00AE2B6A" w:rsidP="00D268C2">
      <w:pPr>
        <w:pStyle w:val="a1"/>
        <w:numPr>
          <w:ilvl w:val="0"/>
          <w:numId w:val="6"/>
        </w:numPr>
        <w:ind w:leftChars="700" w:left="1900" w:firstLineChars="0"/>
        <w:rPr>
          <w:rFonts w:hAnsi="HG丸ｺﾞｼｯｸM-PRO"/>
          <w:noProof/>
        </w:rPr>
      </w:pPr>
      <w:r w:rsidRPr="002A35C0">
        <w:rPr>
          <w:rFonts w:hAnsi="HG丸ｺﾞｼｯｸM-PRO" w:hint="eastAsia"/>
          <w:noProof/>
        </w:rPr>
        <w:t xml:space="preserve">過去１年間に転んだ経験の有無　</w:t>
      </w:r>
    </w:p>
    <w:p w:rsidR="00AE2B6A" w:rsidRDefault="00607E07" w:rsidP="00D268C2">
      <w:pPr>
        <w:pStyle w:val="a1"/>
        <w:ind w:leftChars="0" w:left="0" w:firstLineChars="0" w:firstLine="0"/>
        <w:rPr>
          <w:noProof/>
        </w:rPr>
      </w:pPr>
      <w:r>
        <w:rPr>
          <w:noProof/>
        </w:rPr>
        <mc:AlternateContent>
          <mc:Choice Requires="wpg">
            <w:drawing>
              <wp:anchor distT="0" distB="0" distL="114300" distR="114300" simplePos="0" relativeHeight="251643904" behindDoc="0" locked="0" layoutInCell="1" allowOverlap="1" wp14:anchorId="6603BE2D" wp14:editId="38A3BCAF">
                <wp:simplePos x="0" y="0"/>
                <wp:positionH relativeFrom="column">
                  <wp:posOffset>41910</wp:posOffset>
                </wp:positionH>
                <wp:positionV relativeFrom="paragraph">
                  <wp:posOffset>61595</wp:posOffset>
                </wp:positionV>
                <wp:extent cx="6124575" cy="1819275"/>
                <wp:effectExtent l="0" t="0" r="9525" b="9525"/>
                <wp:wrapNone/>
                <wp:docPr id="1" name="グループ化 1"/>
                <wp:cNvGraphicFramePr/>
                <a:graphic xmlns:a="http://schemas.openxmlformats.org/drawingml/2006/main">
                  <a:graphicData uri="http://schemas.microsoft.com/office/word/2010/wordprocessingGroup">
                    <wpg:wgp>
                      <wpg:cNvGrpSpPr/>
                      <wpg:grpSpPr>
                        <a:xfrm>
                          <a:off x="0" y="0"/>
                          <a:ext cx="6124575" cy="1819275"/>
                          <a:chOff x="0" y="0"/>
                          <a:chExt cx="6124575" cy="1819275"/>
                        </a:xfrm>
                      </wpg:grpSpPr>
                      <wpg:grpSp>
                        <wpg:cNvPr id="7" name="グループ化 7"/>
                        <wpg:cNvGrpSpPr>
                          <a:grpSpLocks noChangeAspect="1"/>
                        </wpg:cNvGrpSpPr>
                        <wpg:grpSpPr>
                          <a:xfrm>
                            <a:off x="0" y="0"/>
                            <a:ext cx="3234055" cy="1784350"/>
                            <a:chOff x="0" y="115044"/>
                            <a:chExt cx="5390985" cy="2975546"/>
                          </a:xfrm>
                        </wpg:grpSpPr>
                        <pic:pic xmlns:pic="http://schemas.openxmlformats.org/drawingml/2006/picture">
                          <pic:nvPicPr>
                            <pic:cNvPr id="11" name="図 11"/>
                            <pic:cNvPicPr>
                              <a:picLocks noChangeAspect="1"/>
                            </pic:cNvPicPr>
                          </pic:nvPicPr>
                          <pic:blipFill rotWithShape="1">
                            <a:blip r:embed="rId13" cstate="print">
                              <a:extLst>
                                <a:ext uri="{28A0092B-C50C-407E-A947-70E740481C1C}">
                                  <a14:useLocalDpi xmlns:a14="http://schemas.microsoft.com/office/drawing/2010/main" val="0"/>
                                </a:ext>
                              </a:extLst>
                            </a:blip>
                            <a:srcRect l="1600" t="2843" b="44007"/>
                            <a:stretch/>
                          </pic:blipFill>
                          <pic:spPr bwMode="auto">
                            <a:xfrm>
                              <a:off x="86278" y="115044"/>
                              <a:ext cx="5304707" cy="215107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図 12"/>
                            <pic:cNvPicPr>
                              <a:picLocks noChangeAspect="1"/>
                            </pic:cNvPicPr>
                          </pic:nvPicPr>
                          <pic:blipFill rotWithShape="1">
                            <a:blip r:embed="rId13" cstate="print">
                              <a:extLst>
                                <a:ext uri="{28A0092B-C50C-407E-A947-70E740481C1C}">
                                  <a14:useLocalDpi xmlns:a14="http://schemas.microsoft.com/office/drawing/2010/main" val="0"/>
                                </a:ext>
                              </a:extLst>
                            </a:blip>
                            <a:srcRect t="43613" b="2026"/>
                            <a:stretch/>
                          </pic:blipFill>
                          <pic:spPr bwMode="auto">
                            <a:xfrm>
                              <a:off x="0" y="890459"/>
                              <a:ext cx="5390985" cy="2200131"/>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3" name="図 13"/>
                          <pic:cNvPicPr>
                            <a:picLocks noChangeAspect="1"/>
                          </pic:cNvPicPr>
                        </pic:nvPicPr>
                        <pic:blipFill rotWithShape="1">
                          <a:blip r:embed="rId14" cstate="print">
                            <a:extLst>
                              <a:ext uri="{28A0092B-C50C-407E-A947-70E740481C1C}">
                                <a14:useLocalDpi xmlns:a14="http://schemas.microsoft.com/office/drawing/2010/main" val="0"/>
                              </a:ext>
                            </a:extLst>
                          </a:blip>
                          <a:srcRect t="6098"/>
                          <a:stretch/>
                        </pic:blipFill>
                        <pic:spPr bwMode="auto">
                          <a:xfrm>
                            <a:off x="3267075" y="28575"/>
                            <a:ext cx="2857500" cy="1790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39A4BBE" id="グループ化 1" o:spid="_x0000_s1026" style="position:absolute;left:0;text-align:left;margin-left:3.3pt;margin-top:4.85pt;width:482.25pt;height:143.25pt;z-index:251643904" coordsize="61245,181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">
                <v:group id="グループ化 7" o:spid="_x0000_s1027" style="position:absolute;width:32340;height:17843" coordorigin=",1150" coordsize="53909,29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8" type="#_x0000_t75" style="position:absolute;left:862;top:1150;width:53047;height:2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3Qc/CAAAA2wAAAA8AAABkcnMvZG93bnJldi54bWxETztrwzAQ3gv5D+IK2RrZGUJxo4RSaB5T&#10;XSdLt8O6WCbWyVhKLPfXV4VCt/v4nrfeRtuJOw2+dawgX2QgiGunW24UnE/vT88gfEDW2DkmBRN5&#10;2G5mD2sstBv5k+5VaEQKYV+gAhNCX0jpa0MW/cL1xIm7uMFiSHBopB5wTOG2k8ssW0mLLacGgz29&#10;Gaqv1c0qiN8XGY/73amUO51/TOXZfOVXpeaP8fUFRKAY/sV/7oNO83P4/SUd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N0HPwgAAANsAAAAPAAAAAAAAAAAAAAAAAJ8C&#10;AABkcnMvZG93bnJldi54bWxQSwUGAAAAAAQABAD3AAAAjgMAAAAA&#10;">
                    <v:imagedata r:id="rId15" o:title="" croptop="1863f" cropbottom="28840f" cropleft="1049f"/>
                    <v:path arrowok="t"/>
                  </v:shape>
                  <v:shape id="図 12" o:spid="_x0000_s1029" type="#_x0000_t75" style="position:absolute;top:8904;width:53909;height:2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HO8m/AAAA2wAAAA8AAABkcnMvZG93bnJldi54bWxET9uKwjAQfV/wH8II+7amFhGpRlGhIosv&#10;Xj5gbGbbss2kJLHt/v1GEHybw7nOajOYRnTkfG1ZwXSSgCAurK65VHC75l8LED4ga2wsk4I/8rBZ&#10;jz5WmGnb85m6SyhFDGGfoYIqhDaT0hcVGfQT2xJH7sc6gyFCV0rtsI/hppFpksylwZpjQ4Ut7Ssq&#10;fi8Po6DLt70J3+f7bOdanFpc1If5SanP8bBdggg0hLf45T7qOD+F5y/xAL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hzvJvwAAANsAAAAPAAAAAAAAAAAAAAAAAJ8CAABk&#10;cnMvZG93bnJldi54bWxQSwUGAAAAAAQABAD3AAAAiwMAAAAA&#10;">
                    <v:imagedata r:id="rId15" o:title="" croptop="28582f" cropbottom="1328f"/>
                    <v:path arrowok="t"/>
                  </v:shape>
                </v:group>
                <v:shape id="図 13" o:spid="_x0000_s1030" type="#_x0000_t75" style="position:absolute;left:32670;top:285;width:28575;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OK47DAAAA2wAAAA8AAABkcnMvZG93bnJldi54bWxET0trwkAQvhf8D8sUequbtlAkuoYiSCWC&#10;EJtDexuzYx7NzobsapJ/3xWE3ubje84qGU0rrtS72rKCl3kEgriwuuZSQf61fV6AcB5ZY2uZFEzk&#10;IFnPHlYYaztwRtejL0UIYRejgsr7LpbSFRUZdHPbEQfubHuDPsC+lLrHIYSbVr5G0bs0WHNoqLCj&#10;TUXF7/FiFBz2WXP+/kztJj+VTU4/KKdFqtTT4/ixBOFp9P/iu3unw/w3uP0SD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4rjsMAAADbAAAADwAAAAAAAAAAAAAAAACf&#10;AgAAZHJzL2Rvd25yZXYueG1sUEsFBgAAAAAEAAQA9wAAAI8DAAAAAA==&#10;">
                  <v:imagedata r:id="rId16" o:title="" croptop="3996f"/>
                  <v:path arrowok="t"/>
                </v:shape>
              </v:group>
            </w:pict>
          </mc:Fallback>
        </mc:AlternateContent>
      </w:r>
    </w:p>
    <w:p w:rsidR="00AE2B6A" w:rsidRDefault="00AE2B6A" w:rsidP="00D268C2">
      <w:pPr>
        <w:pStyle w:val="a1"/>
        <w:ind w:leftChars="0" w:left="0" w:firstLineChars="0" w:firstLine="0"/>
        <w:rPr>
          <w:noProof/>
        </w:rPr>
      </w:pPr>
    </w:p>
    <w:p w:rsidR="00AE2B6A" w:rsidRDefault="00AE2B6A" w:rsidP="00D268C2">
      <w:pPr>
        <w:pStyle w:val="a1"/>
        <w:ind w:leftChars="0" w:left="0" w:firstLineChars="0" w:firstLine="0"/>
        <w:rPr>
          <w:noProof/>
        </w:rPr>
      </w:pPr>
    </w:p>
    <w:p w:rsidR="00AE2B6A" w:rsidRDefault="00AE2B6A" w:rsidP="00D268C2">
      <w:pPr>
        <w:pStyle w:val="a1"/>
        <w:ind w:leftChars="0" w:left="0" w:firstLineChars="0" w:firstLine="0"/>
        <w:rPr>
          <w:noProof/>
        </w:rPr>
      </w:pPr>
    </w:p>
    <w:p w:rsidR="00AE2B6A" w:rsidRDefault="00AE2B6A" w:rsidP="00D268C2">
      <w:pPr>
        <w:pStyle w:val="a1"/>
        <w:ind w:leftChars="0" w:left="0" w:firstLineChars="0" w:firstLine="0"/>
        <w:rPr>
          <w:noProof/>
        </w:rPr>
      </w:pPr>
    </w:p>
    <w:p w:rsidR="00AE2B6A" w:rsidRDefault="00AE2B6A" w:rsidP="00D268C2">
      <w:pPr>
        <w:pStyle w:val="a1"/>
        <w:ind w:leftChars="0" w:left="0" w:firstLineChars="0" w:firstLine="0"/>
        <w:rPr>
          <w:noProof/>
        </w:rPr>
      </w:pPr>
    </w:p>
    <w:p w:rsidR="00AE2B6A" w:rsidRDefault="00AE2B6A" w:rsidP="00D268C2">
      <w:pPr>
        <w:pStyle w:val="a1"/>
        <w:ind w:leftChars="0" w:left="0" w:firstLineChars="0" w:firstLine="0"/>
        <w:rPr>
          <w:noProof/>
        </w:rPr>
      </w:pPr>
    </w:p>
    <w:p w:rsidR="00AE2B6A" w:rsidRDefault="00AE2B6A" w:rsidP="00D268C2">
      <w:pPr>
        <w:pStyle w:val="a1"/>
        <w:ind w:leftChars="0" w:left="0" w:firstLineChars="0" w:firstLine="0"/>
        <w:rPr>
          <w:noProof/>
        </w:rPr>
      </w:pPr>
    </w:p>
    <w:p w:rsidR="00AE2B6A" w:rsidRDefault="00AE2B6A" w:rsidP="00D268C2">
      <w:pPr>
        <w:pStyle w:val="a1"/>
        <w:ind w:leftChars="0" w:left="0" w:firstLineChars="0" w:firstLine="0"/>
        <w:rPr>
          <w:noProof/>
        </w:rPr>
      </w:pPr>
    </w:p>
    <w:p w:rsidR="00AE2B6A" w:rsidRPr="002A35C0" w:rsidRDefault="00AE2B6A" w:rsidP="00D268C2">
      <w:pPr>
        <w:pStyle w:val="a1"/>
        <w:numPr>
          <w:ilvl w:val="0"/>
          <w:numId w:val="6"/>
        </w:numPr>
        <w:ind w:leftChars="700" w:left="1900" w:firstLineChars="0"/>
        <w:rPr>
          <w:noProof/>
        </w:rPr>
      </w:pPr>
      <w:r w:rsidRPr="002A35C0">
        <w:rPr>
          <w:rFonts w:hint="eastAsia"/>
          <w:noProof/>
        </w:rPr>
        <w:t>転倒に対する不安の有無</w:t>
      </w:r>
    </w:p>
    <w:p w:rsidR="00AE2B6A" w:rsidRDefault="00784368" w:rsidP="00D268C2">
      <w:pPr>
        <w:pStyle w:val="a1"/>
        <w:tabs>
          <w:tab w:val="left" w:pos="4820"/>
        </w:tabs>
        <w:ind w:leftChars="-1" w:left="-2" w:firstLineChars="0" w:firstLine="1"/>
        <w:rPr>
          <w:noProof/>
        </w:rPr>
      </w:pPr>
      <w:r>
        <w:rPr>
          <w:noProof/>
        </w:rPr>
        <mc:AlternateContent>
          <mc:Choice Requires="wpg">
            <w:drawing>
              <wp:anchor distT="0" distB="0" distL="114300" distR="114300" simplePos="0" relativeHeight="251644928" behindDoc="0" locked="0" layoutInCell="1" allowOverlap="1" wp14:anchorId="7C8A5478" wp14:editId="61D78A0F">
                <wp:simplePos x="0" y="0"/>
                <wp:positionH relativeFrom="column">
                  <wp:posOffset>41910</wp:posOffset>
                </wp:positionH>
                <wp:positionV relativeFrom="paragraph">
                  <wp:posOffset>52070</wp:posOffset>
                </wp:positionV>
                <wp:extent cx="6172200" cy="1924050"/>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6172200" cy="1924050"/>
                          <a:chOff x="0" y="0"/>
                          <a:chExt cx="6172200" cy="1924050"/>
                        </a:xfrm>
                      </wpg:grpSpPr>
                      <wpg:grpSp>
                        <wpg:cNvPr id="15" name="グループ化 15"/>
                        <wpg:cNvGrpSpPr/>
                        <wpg:grpSpPr>
                          <a:xfrm>
                            <a:off x="0" y="0"/>
                            <a:ext cx="3200400" cy="1818229"/>
                            <a:chOff x="0" y="47573"/>
                            <a:chExt cx="3200400" cy="1818341"/>
                          </a:xfrm>
                        </wpg:grpSpPr>
                        <pic:pic xmlns:pic="http://schemas.openxmlformats.org/drawingml/2006/picture">
                          <pic:nvPicPr>
                            <pic:cNvPr id="16" name="図 16"/>
                            <pic:cNvPicPr>
                              <a:picLocks noChangeAspect="1"/>
                            </pic:cNvPicPr>
                          </pic:nvPicPr>
                          <pic:blipFill rotWithShape="1">
                            <a:blip r:embed="rId17" cstate="print">
                              <a:extLst>
                                <a:ext uri="{28A0092B-C50C-407E-A947-70E740481C1C}">
                                  <a14:useLocalDpi xmlns:a14="http://schemas.microsoft.com/office/drawing/2010/main" val="0"/>
                                </a:ext>
                              </a:extLst>
                            </a:blip>
                            <a:srcRect t="1922" b="41115"/>
                            <a:stretch/>
                          </pic:blipFill>
                          <pic:spPr bwMode="auto">
                            <a:xfrm>
                              <a:off x="0" y="47573"/>
                              <a:ext cx="3200400" cy="14102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図 17"/>
                            <pic:cNvPicPr>
                              <a:picLocks noChangeAspect="1"/>
                            </pic:cNvPicPr>
                          </pic:nvPicPr>
                          <pic:blipFill rotWithShape="1">
                            <a:blip r:embed="rId17" cstate="print">
                              <a:extLst>
                                <a:ext uri="{28A0092B-C50C-407E-A947-70E740481C1C}">
                                  <a14:useLocalDpi xmlns:a14="http://schemas.microsoft.com/office/drawing/2010/main" val="0"/>
                                </a:ext>
                              </a:extLst>
                            </a:blip>
                            <a:srcRect t="42159" b="3379"/>
                            <a:stretch/>
                          </pic:blipFill>
                          <pic:spPr bwMode="auto">
                            <a:xfrm>
                              <a:off x="0" y="517571"/>
                              <a:ext cx="3200400" cy="134834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8" name="図 1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86125" y="85725"/>
                            <a:ext cx="2886075" cy="1838325"/>
                          </a:xfrm>
                          <a:prstGeom prst="rect">
                            <a:avLst/>
                          </a:prstGeom>
                          <a:noFill/>
                          <a:ln>
                            <a:noFill/>
                          </a:ln>
                        </pic:spPr>
                      </pic:pic>
                    </wpg:wgp>
                  </a:graphicData>
                </a:graphic>
              </wp:anchor>
            </w:drawing>
          </mc:Choice>
          <mc:Fallback>
            <w:pict>
              <v:group w14:anchorId="020BBE14" id="グループ化 14" o:spid="_x0000_s1026" style="position:absolute;left:0;text-align:left;margin-left:3.3pt;margin-top:4.1pt;width:486pt;height:151.5pt;z-index:251644928" coordsize="61722,192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">
                <v:group id="グループ化 15" o:spid="_x0000_s1027" style="position:absolute;width:32004;height:18182" coordorigin=",475" coordsize="32004,18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図 16" o:spid="_x0000_s1028" type="#_x0000_t75" style="position:absolute;top:475;width:32004;height:14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WmXAAAAA2wAAAA8AAABkcnMvZG93bnJldi54bWxET0uLwjAQvgv7H8Is7E3T9SClGkUFwcNe&#10;1gfibWjGpthMQpOtXX+9EQRv8/E9Z7bobSM6akPtWMH3KANBXDpdc6XgsN8McxAhImtsHJOCfwqw&#10;mH8MZlhod+Nf6naxEimEQ4EKTIy+kDKUhiyGkfPEibu41mJMsK2kbvGWwm0jx1k2kRZrTg0GPa0N&#10;ldfdn1Xg/elnszJds67P+rg/nPJ4p1ypr89+OQURqY9v8cu91Wn+BJ6/pAPk/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EBaZcAAAADbAAAADwAAAAAAAAAAAAAAAACfAgAA&#10;ZHJzL2Rvd25yZXYueG1sUEsFBgAAAAAEAAQA9wAAAIwDAAAAAA==&#10;">
                    <v:imagedata r:id="rId19" o:title="" croptop="1260f" cropbottom="26945f"/>
                    <v:path arrowok="t"/>
                  </v:shape>
                  <v:shape id="図 17" o:spid="_x0000_s1029" type="#_x0000_t75" style="position:absolute;top:5175;width:32004;height:13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rbcrAAAAA2wAAAA8AAABkcnMvZG93bnJldi54bWxET02LwjAQvQv7H8IseNPUXdSlGmURhEW8&#10;tApeh2a2LTaTksRa/fVGELzN433Oct2bRnTkfG1ZwWScgCAurK65VHA8bEc/IHxA1thYJgU38rBe&#10;fQyWmGp75Yy6PJQihrBPUUEVQptK6YuKDPqxbYkj92+dwRChK6V2eI3hppFfSTKTBmuODRW2tKmo&#10;OOcXo2DX7A/mnpt9N9XZZnfPTmf3fVJq+Nn/LkAE6sNb/HL/6Th/Ds9f4gF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2ttysAAAADbAAAADwAAAAAAAAAAAAAAAACfAgAA&#10;ZHJzL2Rvd25yZXYueG1sUEsFBgAAAAAEAAQA9wAAAIwDAAAAAA==&#10;">
                    <v:imagedata r:id="rId19" o:title="" croptop="27629f" cropbottom="2214f"/>
                    <v:path arrowok="t"/>
                  </v:shape>
                </v:group>
                <v:shape id="図 18" o:spid="_x0000_s1030" type="#_x0000_t75" style="position:absolute;left:32861;top:857;width:28861;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c6mDDAAAA2wAAAA8AAABkcnMvZG93bnJldi54bWxEj0+LwkAMxe8Lfochgrd16kJVqqOIsLCL&#10;XvyDXkMntqWdTOmMWr+9OSzsLeG9vPfLct27Rj2oC5VnA5NxAoo497biwsD59P05BxUissXGMxl4&#10;UYD1avCxxMz6Jx/ocYyFkhAOGRooY2wzrUNeksMw9i2xaDffOYyydoW2HT4l3DX6K0mm2mHF0lBi&#10;S9uS8vp4dwY2k3M60xe67NIZ14d7kV7r/a8xo2G/WYCK1Md/89/1jxV8gZVfZAC9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zqYMMAAADbAAAADwAAAAAAAAAAAAAAAACf&#10;AgAAZHJzL2Rvd25yZXYueG1sUEsFBgAAAAAEAAQA9wAAAI8DAAAAAA==&#10;">
                  <v:imagedata r:id="rId20" o:title=""/>
                  <v:path arrowok="t"/>
                </v:shape>
              </v:group>
            </w:pict>
          </mc:Fallback>
        </mc:AlternateContent>
      </w:r>
    </w:p>
    <w:p w:rsidR="00AE2B6A" w:rsidRDefault="00AE2B6A" w:rsidP="00D268C2">
      <w:pPr>
        <w:pStyle w:val="a1"/>
        <w:ind w:leftChars="-1" w:left="-2" w:firstLineChars="0" w:firstLine="1"/>
        <w:rPr>
          <w:noProof/>
        </w:rPr>
      </w:pPr>
    </w:p>
    <w:p w:rsidR="00AE2B6A" w:rsidRDefault="00AE2B6A" w:rsidP="00D268C2">
      <w:pPr>
        <w:pStyle w:val="a1"/>
        <w:ind w:leftChars="-1" w:left="-2" w:firstLineChars="0" w:firstLine="1"/>
        <w:rPr>
          <w:noProof/>
        </w:rPr>
      </w:pPr>
    </w:p>
    <w:p w:rsidR="00AE2B6A" w:rsidRPr="001C6D3F" w:rsidRDefault="00AE2B6A" w:rsidP="00D268C2">
      <w:pPr>
        <w:pStyle w:val="a1"/>
        <w:ind w:leftChars="-1" w:left="-2" w:firstLineChars="0" w:firstLine="1"/>
        <w:rPr>
          <w:noProof/>
        </w:rPr>
      </w:pPr>
    </w:p>
    <w:p w:rsidR="00AE2B6A" w:rsidRDefault="00AE2B6A" w:rsidP="00D268C2">
      <w:pPr>
        <w:pStyle w:val="a1"/>
        <w:ind w:leftChars="-1" w:left="-2" w:firstLineChars="0" w:firstLine="1"/>
        <w:rPr>
          <w:noProof/>
        </w:rPr>
      </w:pPr>
    </w:p>
    <w:p w:rsidR="00AE2B6A" w:rsidRPr="003F051C" w:rsidRDefault="00AE2B6A" w:rsidP="00D268C2">
      <w:pPr>
        <w:pStyle w:val="a1"/>
        <w:ind w:leftChars="-1" w:left="-2" w:firstLineChars="0" w:firstLine="1"/>
        <w:rPr>
          <w:noProof/>
        </w:rPr>
      </w:pPr>
    </w:p>
    <w:p w:rsidR="00AE2B6A" w:rsidRDefault="00AE2B6A" w:rsidP="00D268C2">
      <w:pPr>
        <w:pStyle w:val="a1"/>
        <w:ind w:leftChars="-1" w:left="-2" w:firstLineChars="0" w:firstLine="1"/>
      </w:pPr>
    </w:p>
    <w:p w:rsidR="00AE2B6A" w:rsidRDefault="00AE2B6A" w:rsidP="00D268C2">
      <w:pPr>
        <w:pStyle w:val="3"/>
        <w:ind w:leftChars="-1" w:left="-2" w:firstLine="1"/>
      </w:pPr>
      <w:r>
        <w:rPr>
          <w:rFonts w:hint="eastAsia"/>
        </w:rPr>
        <w:t>Ⅱ　栄養・口腔の状況</w:t>
      </w:r>
    </w:p>
    <w:p w:rsidR="00074406" w:rsidRDefault="00074406" w:rsidP="00D268C2">
      <w:pPr>
        <w:pStyle w:val="af2"/>
        <w:spacing w:afterLines="0" w:after="0" w:line="240" w:lineRule="auto"/>
        <w:ind w:leftChars="-1" w:left="-2" w:firstLineChars="0" w:firstLine="1"/>
      </w:pPr>
    </w:p>
    <w:p w:rsidR="0077049F" w:rsidRDefault="0077049F" w:rsidP="00D268C2">
      <w:pPr>
        <w:pStyle w:val="af2"/>
        <w:spacing w:afterLines="0" w:after="0" w:line="240" w:lineRule="auto"/>
        <w:ind w:leftChars="-1" w:left="-2" w:firstLineChars="0" w:firstLine="1"/>
        <w:rPr>
          <w:rFonts w:asciiTheme="minorEastAsia" w:eastAsiaTheme="minorEastAsia" w:hAnsiTheme="minorEastAsia"/>
          <w:color w:val="FF0000"/>
          <w:sz w:val="22"/>
        </w:rPr>
      </w:pPr>
    </w:p>
    <w:p w:rsidR="0077049F" w:rsidRDefault="0077049F" w:rsidP="00D268C2">
      <w:pPr>
        <w:pStyle w:val="af2"/>
        <w:spacing w:afterLines="0" w:after="0" w:line="240" w:lineRule="auto"/>
        <w:ind w:leftChars="0" w:left="220" w:hanging="220"/>
        <w:rPr>
          <w:rFonts w:asciiTheme="minorEastAsia" w:eastAsiaTheme="minorEastAsia" w:hAnsiTheme="minorEastAsia"/>
          <w:color w:val="FF0000"/>
          <w:sz w:val="22"/>
        </w:rPr>
      </w:pPr>
    </w:p>
    <w:p w:rsidR="002A35C0" w:rsidRDefault="002A35C0" w:rsidP="00D268C2">
      <w:pPr>
        <w:widowControl/>
        <w:jc w:val="left"/>
        <w:rPr>
          <w:rFonts w:asciiTheme="minorEastAsia" w:eastAsiaTheme="minorEastAsia" w:hAnsiTheme="minorEastAsia"/>
          <w:color w:val="FF0000"/>
        </w:rPr>
      </w:pPr>
      <w:r>
        <w:rPr>
          <w:rFonts w:asciiTheme="minorEastAsia" w:eastAsiaTheme="minorEastAsia" w:hAnsiTheme="minorEastAsia"/>
          <w:color w:val="FF0000"/>
        </w:rPr>
        <w:br w:type="page"/>
      </w:r>
    </w:p>
    <w:p w:rsidR="00074406" w:rsidRPr="002A35C0" w:rsidRDefault="0077049F" w:rsidP="00D268C2">
      <w:pPr>
        <w:pStyle w:val="af2"/>
        <w:spacing w:afterLines="50" w:after="180" w:line="240" w:lineRule="auto"/>
        <w:ind w:leftChars="100" w:left="440" w:hanging="220"/>
        <w:rPr>
          <w:rFonts w:asciiTheme="minorEastAsia" w:eastAsiaTheme="minorEastAsia" w:hAnsiTheme="minorEastAsia"/>
          <w:sz w:val="22"/>
        </w:rPr>
      </w:pPr>
      <w:r w:rsidRPr="002A35C0">
        <w:rPr>
          <w:rFonts w:asciiTheme="minorEastAsia" w:eastAsiaTheme="minorEastAsia" w:hAnsiTheme="minorEastAsia" w:hint="eastAsia"/>
          <w:sz w:val="22"/>
        </w:rPr>
        <w:lastRenderedPageBreak/>
        <w:t>（ⅱ）</w:t>
      </w:r>
      <w:r w:rsidR="005D74D3" w:rsidRPr="002A35C0">
        <w:rPr>
          <w:rFonts w:asciiTheme="minorEastAsia" w:eastAsiaTheme="minorEastAsia" w:hAnsiTheme="minorEastAsia" w:hint="eastAsia"/>
          <w:sz w:val="22"/>
        </w:rPr>
        <w:t>栄養・口腔について</w:t>
      </w:r>
    </w:p>
    <w:p w:rsidR="0077049F" w:rsidRPr="002A35C0"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2A35C0">
        <w:rPr>
          <w:rFonts w:asciiTheme="minorEastAsia" w:eastAsiaTheme="minorEastAsia" w:hAnsiTheme="minorEastAsia" w:hint="eastAsia"/>
          <w:sz w:val="22"/>
        </w:rPr>
        <w:t>６か月間で２～３kg以上の体重減少の有無をみると、一般高齢者では10.7％があると回答しています。</w:t>
      </w:r>
    </w:p>
    <w:p w:rsidR="00AE2B6A" w:rsidRPr="002A35C0" w:rsidRDefault="0077049F" w:rsidP="00D268C2">
      <w:pPr>
        <w:pStyle w:val="af2"/>
        <w:spacing w:afterLines="0" w:after="0" w:line="240" w:lineRule="auto"/>
        <w:ind w:leftChars="300" w:left="660" w:firstLineChars="100" w:firstLine="220"/>
        <w:rPr>
          <w:rFonts w:asciiTheme="minorEastAsia" w:eastAsiaTheme="minorEastAsia" w:hAnsiTheme="minorEastAsia"/>
          <w:sz w:val="22"/>
        </w:rPr>
      </w:pPr>
      <w:r w:rsidRPr="002A35C0">
        <w:rPr>
          <w:rFonts w:asciiTheme="minorEastAsia" w:eastAsiaTheme="minorEastAsia" w:hAnsiTheme="minorEastAsia" w:hint="eastAsia"/>
          <w:sz w:val="22"/>
        </w:rPr>
        <w:t>また、</w:t>
      </w:r>
      <w:r w:rsidR="00AE2B6A" w:rsidRPr="002A35C0">
        <w:rPr>
          <w:rFonts w:asciiTheme="minorEastAsia" w:eastAsiaTheme="minorEastAsia" w:hAnsiTheme="minorEastAsia" w:hint="eastAsia"/>
          <w:sz w:val="22"/>
        </w:rPr>
        <w:t>半年前に比べて固いものが食べにくくなったかをみると、一般高齢者では26.5％が食べにくくなったと回答しており、年齢階級別にみると加齢とともに割合が高くなっています。</w:t>
      </w:r>
    </w:p>
    <w:p w:rsidR="00AE2B6A" w:rsidRPr="002A35C0"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2A35C0">
        <w:rPr>
          <w:rFonts w:asciiTheme="minorEastAsia" w:eastAsiaTheme="minorEastAsia" w:hAnsiTheme="minorEastAsia" w:hint="eastAsia"/>
          <w:sz w:val="22"/>
        </w:rPr>
        <w:t>また、お茶や汁等でむせることの有無や、口の渇きが気になるかを聞いたところ、約</w:t>
      </w:r>
      <w:r w:rsidR="00784368">
        <w:rPr>
          <w:rFonts w:asciiTheme="minorEastAsia" w:eastAsiaTheme="minorEastAsia" w:hAnsiTheme="minorEastAsia" w:hint="eastAsia"/>
          <w:sz w:val="22"/>
        </w:rPr>
        <w:t>20</w:t>
      </w:r>
      <w:r w:rsidRPr="002A35C0">
        <w:rPr>
          <w:rFonts w:asciiTheme="minorEastAsia" w:eastAsiaTheme="minorEastAsia" w:hAnsiTheme="minorEastAsia" w:hint="eastAsia"/>
          <w:sz w:val="22"/>
        </w:rPr>
        <w:t>％があると答えています。</w:t>
      </w:r>
    </w:p>
    <w:p w:rsidR="00AE2B6A" w:rsidRDefault="0077049F" w:rsidP="00D268C2">
      <w:pPr>
        <w:pStyle w:val="af2"/>
        <w:spacing w:afterLines="0" w:after="0" w:line="240" w:lineRule="auto"/>
        <w:ind w:leftChars="300" w:left="660" w:firstLineChars="100" w:firstLine="220"/>
        <w:rPr>
          <w:rFonts w:asciiTheme="minorEastAsia" w:eastAsiaTheme="minorEastAsia" w:hAnsiTheme="minorEastAsia"/>
          <w:sz w:val="22"/>
        </w:rPr>
      </w:pPr>
      <w:r w:rsidRPr="002A35C0">
        <w:rPr>
          <w:rFonts w:asciiTheme="minorEastAsia" w:eastAsiaTheme="minorEastAsia" w:hAnsiTheme="minorEastAsia" w:hint="eastAsia"/>
          <w:sz w:val="22"/>
        </w:rPr>
        <w:t>今後も、</w:t>
      </w:r>
      <w:r w:rsidR="00AE2B6A" w:rsidRPr="002A35C0">
        <w:rPr>
          <w:rFonts w:asciiTheme="minorEastAsia" w:eastAsiaTheme="minorEastAsia" w:hAnsiTheme="minorEastAsia" w:hint="eastAsia"/>
          <w:sz w:val="22"/>
        </w:rPr>
        <w:t>介護予防教室での栄養・口腔に関する啓発が必要です。</w:t>
      </w:r>
    </w:p>
    <w:p w:rsidR="00597173" w:rsidRPr="002A35C0" w:rsidRDefault="00597173" w:rsidP="00D268C2">
      <w:pPr>
        <w:pStyle w:val="af2"/>
        <w:spacing w:afterLines="0" w:after="0" w:line="240" w:lineRule="auto"/>
        <w:ind w:leftChars="0" w:left="209" w:hangingChars="95" w:hanging="209"/>
        <w:rPr>
          <w:rFonts w:asciiTheme="minorEastAsia" w:eastAsiaTheme="minorEastAsia" w:hAnsiTheme="minorEastAsia"/>
          <w:sz w:val="22"/>
        </w:rPr>
      </w:pPr>
    </w:p>
    <w:p w:rsidR="00AE2B6A" w:rsidRDefault="00AE2B6A" w:rsidP="00D268C2">
      <w:pPr>
        <w:pStyle w:val="a1"/>
        <w:numPr>
          <w:ilvl w:val="0"/>
          <w:numId w:val="6"/>
        </w:numPr>
        <w:tabs>
          <w:tab w:val="left" w:pos="2024"/>
        </w:tabs>
        <w:ind w:leftChars="700" w:left="1900" w:firstLineChars="0"/>
      </w:pPr>
      <w:r w:rsidRPr="002A35C0">
        <w:rPr>
          <w:rFonts w:hint="eastAsia"/>
        </w:rPr>
        <w:t>６か月間で２～３kg以上の体重減少の有無</w:t>
      </w:r>
    </w:p>
    <w:p w:rsidR="00AE2B6A" w:rsidRDefault="00784368" w:rsidP="00D268C2">
      <w:pPr>
        <w:pStyle w:val="a1"/>
        <w:tabs>
          <w:tab w:val="left" w:pos="2024"/>
        </w:tabs>
        <w:ind w:leftChars="0" w:left="0" w:firstLineChars="0" w:firstLine="0"/>
      </w:pPr>
      <w:r w:rsidRPr="002A35C0">
        <w:rPr>
          <w:rFonts w:hint="eastAsia"/>
          <w:noProof/>
        </w:rPr>
        <mc:AlternateContent>
          <mc:Choice Requires="wpg">
            <w:drawing>
              <wp:anchor distT="0" distB="0" distL="114300" distR="114300" simplePos="0" relativeHeight="251645952" behindDoc="0" locked="0" layoutInCell="1" allowOverlap="1" wp14:anchorId="24D85511" wp14:editId="1A442B12">
                <wp:simplePos x="0" y="0"/>
                <wp:positionH relativeFrom="column">
                  <wp:posOffset>32385</wp:posOffset>
                </wp:positionH>
                <wp:positionV relativeFrom="paragraph">
                  <wp:posOffset>86995</wp:posOffset>
                </wp:positionV>
                <wp:extent cx="6181725" cy="1876425"/>
                <wp:effectExtent l="0" t="0" r="9525" b="9525"/>
                <wp:wrapNone/>
                <wp:docPr id="19" name="グループ化 19"/>
                <wp:cNvGraphicFramePr/>
                <a:graphic xmlns:a="http://schemas.openxmlformats.org/drawingml/2006/main">
                  <a:graphicData uri="http://schemas.microsoft.com/office/word/2010/wordprocessingGroup">
                    <wpg:wgp>
                      <wpg:cNvGrpSpPr/>
                      <wpg:grpSpPr>
                        <a:xfrm>
                          <a:off x="0" y="0"/>
                          <a:ext cx="6181725" cy="1876425"/>
                          <a:chOff x="0" y="0"/>
                          <a:chExt cx="6181725" cy="1876425"/>
                        </a:xfrm>
                      </wpg:grpSpPr>
                      <wpg:grpSp>
                        <wpg:cNvPr id="20" name="グループ化 20"/>
                        <wpg:cNvGrpSpPr/>
                        <wpg:grpSpPr>
                          <a:xfrm>
                            <a:off x="0" y="0"/>
                            <a:ext cx="3257550" cy="1377950"/>
                            <a:chOff x="0" y="0"/>
                            <a:chExt cx="3257550" cy="1377950"/>
                          </a:xfrm>
                        </wpg:grpSpPr>
                        <pic:pic xmlns:pic="http://schemas.openxmlformats.org/drawingml/2006/picture">
                          <pic:nvPicPr>
                            <pic:cNvPr id="22" name="図 22"/>
                            <pic:cNvPicPr>
                              <a:picLocks noChangeAspect="1"/>
                            </pic:cNvPicPr>
                          </pic:nvPicPr>
                          <pic:blipFill rotWithShape="1">
                            <a:blip r:embed="rId21" cstate="print">
                              <a:extLst>
                                <a:ext uri="{28A0092B-C50C-407E-A947-70E740481C1C}">
                                  <a14:useLocalDpi xmlns:a14="http://schemas.microsoft.com/office/drawing/2010/main" val="0"/>
                                </a:ext>
                              </a:extLst>
                            </a:blip>
                            <a:srcRect b="36453"/>
                            <a:stretch/>
                          </pic:blipFill>
                          <pic:spPr bwMode="auto">
                            <a:xfrm>
                              <a:off x="0" y="0"/>
                              <a:ext cx="3257550" cy="1238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図 23"/>
                            <pic:cNvPicPr>
                              <a:picLocks noChangeAspect="1"/>
                            </pic:cNvPicPr>
                          </pic:nvPicPr>
                          <pic:blipFill rotWithShape="1">
                            <a:blip r:embed="rId21" cstate="print">
                              <a:extLst>
                                <a:ext uri="{28A0092B-C50C-407E-A947-70E740481C1C}">
                                  <a14:useLocalDpi xmlns:a14="http://schemas.microsoft.com/office/drawing/2010/main" val="0"/>
                                </a:ext>
                              </a:extLst>
                            </a:blip>
                            <a:srcRect t="55401" b="2542"/>
                            <a:stretch/>
                          </pic:blipFill>
                          <pic:spPr bwMode="auto">
                            <a:xfrm>
                              <a:off x="0" y="558800"/>
                              <a:ext cx="3257550" cy="8191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 name="図 2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95650" y="76200"/>
                            <a:ext cx="2886075" cy="1800225"/>
                          </a:xfrm>
                          <a:prstGeom prst="rect">
                            <a:avLst/>
                          </a:prstGeom>
                          <a:noFill/>
                          <a:ln>
                            <a:noFill/>
                          </a:ln>
                        </pic:spPr>
                      </pic:pic>
                    </wpg:wgp>
                  </a:graphicData>
                </a:graphic>
              </wp:anchor>
            </w:drawing>
          </mc:Choice>
          <mc:Fallback>
            <w:pict>
              <v:group w14:anchorId="57DC4382" id="グループ化 19" o:spid="_x0000_s1026" style="position:absolute;left:0;text-align:left;margin-left:2.55pt;margin-top:6.85pt;width:486.75pt;height:147.75pt;z-index:251645952" coordsize="61817,18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">
                <v:group id="グループ化 20" o:spid="_x0000_s1027" style="position:absolute;width:32575;height:13779" coordsize="32575,13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図 22" o:spid="_x0000_s1028" type="#_x0000_t75" style="position:absolute;width:32575;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rhHbCAAAA2wAAAA8AAABkcnMvZG93bnJldi54bWxEj0FrwkAUhO8F/8PyhN7qxrSUEF1FBcGb&#10;JBX0+Mg+syHZtyG7avz3bqHQ4zAz3zDL9Wg7cafBN44VzGcJCOLK6YZrBaef/UcGwgdkjZ1jUvAk&#10;D+vV5G2JuXYPLuhehlpECPscFZgQ+lxKXxmy6GeuJ47e1Q0WQ5RDLfWAjwi3nUyT5FtabDguGOxp&#10;Z6hqy5tV8FXeTFm06dkezaXddjYrPo+ZUu/TcbMAEWgM/+G/9kErSFP4/RJ/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K4R2wgAAANsAAAAPAAAAAAAAAAAAAAAAAJ8C&#10;AABkcnMvZG93bnJldi54bWxQSwUGAAAAAAQABAD3AAAAjgMAAAAA&#10;">
                    <v:imagedata r:id="rId23" o:title="" cropbottom="23890f"/>
                    <v:path arrowok="t"/>
                  </v:shape>
                  <v:shape id="図 23" o:spid="_x0000_s1029" type="#_x0000_t75" style="position:absolute;top:5588;width:32575;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cRAfGAAAA2wAAAA8AAABkcnMvZG93bnJldi54bWxEj0FrAjEUhO8F/0N4greadVvFbo2iBYv2&#10;YKm2UG+PzetmcfOybKKu/94IBY/DzHzDTGatrcSJGl86VjDoJyCIc6dLLhR875aPYxA+IGusHJOC&#10;C3mYTTsPE8y0O/MXnbahEBHCPkMFJoQ6k9Lnhiz6vquJo/fnGoshyqaQusFzhNtKpkkykhZLjgsG&#10;a3ozlB+2R6tgvF9/vC+e3c9wk/5+lmYddpv9i1K9bjt/BRGoDffwf3ulFaRPcPsSf4C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xEB8YAAADbAAAADwAAAAAAAAAAAAAA&#10;AACfAgAAZHJzL2Rvd25yZXYueG1sUEsFBgAAAAAEAAQA9wAAAJIDAAAAAA==&#10;">
                    <v:imagedata r:id="rId23" o:title="" croptop="36308f" cropbottom="1666f"/>
                    <v:path arrowok="t"/>
                  </v:shape>
                </v:group>
                <v:shape id="図 24" o:spid="_x0000_s1030" type="#_x0000_t75" style="position:absolute;left:32956;top:762;width:28861;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sS+XFAAAA2wAAAA8AAABkcnMvZG93bnJldi54bWxEj0FrwkAUhO+C/2F5hd7qplKqRFcRRRFa&#10;RKMgvb1mn0k0+zZkN5r+e1coeBxm5htmPG1NKa5Uu8KygvdeBII4tbrgTMFhv3wbgnAeWWNpmRT8&#10;kYPppNsZY6ztjXd0TXwmAoRdjApy76tYSpfmZND1bEUcvJOtDfog60zqGm8BbkrZj6JPabDgsJBj&#10;RfOc0kvSGAVNMvj6bharn8syzVx13J4369+zUq8v7WwEwlPrn+H/9lor6H/A40v4AXJ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7EvlxQAAANsAAAAPAAAAAAAAAAAAAAAA&#10;AJ8CAABkcnMvZG93bnJldi54bWxQSwUGAAAAAAQABAD3AAAAkQMAAAAA&#10;">
                  <v:imagedata r:id="rId24" o:title=""/>
                  <v:path arrowok="t"/>
                </v:shape>
              </v:group>
            </w:pict>
          </mc:Fallback>
        </mc:AlternateContent>
      </w: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784368" w:rsidRDefault="00784368" w:rsidP="00D268C2">
      <w:pPr>
        <w:pStyle w:val="a1"/>
        <w:tabs>
          <w:tab w:val="left" w:pos="2024"/>
        </w:tabs>
        <w:ind w:leftChars="0" w:left="0" w:firstLineChars="0" w:firstLine="0"/>
      </w:pPr>
    </w:p>
    <w:p w:rsidR="00AE2B6A" w:rsidRPr="00597173" w:rsidRDefault="00AE2B6A" w:rsidP="00D268C2">
      <w:pPr>
        <w:pStyle w:val="a1"/>
        <w:numPr>
          <w:ilvl w:val="0"/>
          <w:numId w:val="6"/>
        </w:numPr>
        <w:tabs>
          <w:tab w:val="left" w:pos="2024"/>
        </w:tabs>
        <w:ind w:leftChars="700" w:left="1900" w:firstLineChars="0"/>
      </w:pPr>
      <w:r w:rsidRPr="00597173">
        <w:rPr>
          <w:rFonts w:hint="eastAsia"/>
        </w:rPr>
        <w:t>半年前に比べて固いものが食べにくくなった</w:t>
      </w:r>
    </w:p>
    <w:p w:rsidR="00AE2B6A" w:rsidRDefault="00784368" w:rsidP="00D268C2">
      <w:pPr>
        <w:pStyle w:val="a1"/>
        <w:tabs>
          <w:tab w:val="left" w:pos="2024"/>
        </w:tabs>
        <w:ind w:leftChars="0" w:left="0" w:firstLineChars="0" w:firstLine="0"/>
      </w:pPr>
      <w:r w:rsidRPr="00597173">
        <w:rPr>
          <w:rFonts w:hint="eastAsia"/>
          <w:noProof/>
        </w:rPr>
        <mc:AlternateContent>
          <mc:Choice Requires="wpg">
            <w:drawing>
              <wp:anchor distT="0" distB="0" distL="114300" distR="114300" simplePos="0" relativeHeight="251646976" behindDoc="0" locked="0" layoutInCell="1" allowOverlap="1" wp14:anchorId="4435065D" wp14:editId="4141F9CC">
                <wp:simplePos x="0" y="0"/>
                <wp:positionH relativeFrom="column">
                  <wp:posOffset>70485</wp:posOffset>
                </wp:positionH>
                <wp:positionV relativeFrom="paragraph">
                  <wp:posOffset>96520</wp:posOffset>
                </wp:positionV>
                <wp:extent cx="6143625" cy="1828800"/>
                <wp:effectExtent l="0" t="0" r="9525" b="0"/>
                <wp:wrapNone/>
                <wp:docPr id="25" name="グループ化 25"/>
                <wp:cNvGraphicFramePr/>
                <a:graphic xmlns:a="http://schemas.openxmlformats.org/drawingml/2006/main">
                  <a:graphicData uri="http://schemas.microsoft.com/office/word/2010/wordprocessingGroup">
                    <wpg:wgp>
                      <wpg:cNvGrpSpPr/>
                      <wpg:grpSpPr>
                        <a:xfrm>
                          <a:off x="0" y="0"/>
                          <a:ext cx="6143625" cy="1828800"/>
                          <a:chOff x="0" y="0"/>
                          <a:chExt cx="6143625" cy="1828800"/>
                        </a:xfrm>
                      </wpg:grpSpPr>
                      <wpg:grpSp>
                        <wpg:cNvPr id="26" name="グループ化 26"/>
                        <wpg:cNvGrpSpPr/>
                        <wpg:grpSpPr>
                          <a:xfrm>
                            <a:off x="0" y="28575"/>
                            <a:ext cx="3200400" cy="1289050"/>
                            <a:chOff x="0" y="38100"/>
                            <a:chExt cx="3200400" cy="1289050"/>
                          </a:xfrm>
                        </wpg:grpSpPr>
                        <pic:pic xmlns:pic="http://schemas.openxmlformats.org/drawingml/2006/picture">
                          <pic:nvPicPr>
                            <pic:cNvPr id="27" name="図 27"/>
                            <pic:cNvPicPr>
                              <a:picLocks noChangeAspect="1"/>
                            </pic:cNvPicPr>
                          </pic:nvPicPr>
                          <pic:blipFill rotWithShape="1">
                            <a:blip r:embed="rId25" cstate="print">
                              <a:extLst>
                                <a:ext uri="{28A0092B-C50C-407E-A947-70E740481C1C}">
                                  <a14:useLocalDpi xmlns:a14="http://schemas.microsoft.com/office/drawing/2010/main" val="0"/>
                                </a:ext>
                              </a:extLst>
                            </a:blip>
                            <a:srcRect l="1984" t="2007" b="58194"/>
                            <a:stretch/>
                          </pic:blipFill>
                          <pic:spPr bwMode="auto">
                            <a:xfrm>
                              <a:off x="63500" y="38100"/>
                              <a:ext cx="3136900" cy="755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図 28"/>
                            <pic:cNvPicPr>
                              <a:picLocks noChangeAspect="1"/>
                            </pic:cNvPicPr>
                          </pic:nvPicPr>
                          <pic:blipFill rotWithShape="1">
                            <a:blip r:embed="rId25" cstate="print">
                              <a:extLst>
                                <a:ext uri="{28A0092B-C50C-407E-A947-70E740481C1C}">
                                  <a14:useLocalDpi xmlns:a14="http://schemas.microsoft.com/office/drawing/2010/main" val="0"/>
                                </a:ext>
                              </a:extLst>
                            </a:blip>
                            <a:srcRect t="55184" b="2341"/>
                            <a:stretch/>
                          </pic:blipFill>
                          <pic:spPr bwMode="auto">
                            <a:xfrm>
                              <a:off x="0" y="520700"/>
                              <a:ext cx="3200400" cy="8064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9" name="図 2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209925" y="0"/>
                            <a:ext cx="2933700" cy="1828800"/>
                          </a:xfrm>
                          <a:prstGeom prst="rect">
                            <a:avLst/>
                          </a:prstGeom>
                          <a:noFill/>
                          <a:ln>
                            <a:noFill/>
                          </a:ln>
                        </pic:spPr>
                      </pic:pic>
                    </wpg:wgp>
                  </a:graphicData>
                </a:graphic>
              </wp:anchor>
            </w:drawing>
          </mc:Choice>
          <mc:Fallback>
            <w:pict>
              <v:group w14:anchorId="3C83E704" id="グループ化 25" o:spid="_x0000_s1026" style="position:absolute;left:0;text-align:left;margin-left:5.55pt;margin-top:7.6pt;width:483.75pt;height:2in;z-index:251646976" coordsize="61436,182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">
                <v:group id="グループ化 26" o:spid="_x0000_s1027" style="position:absolute;top:285;width:32004;height:12891" coordorigin=",381" coordsize="32004,1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図 27" o:spid="_x0000_s1028" type="#_x0000_t75" style="position:absolute;left:635;top:381;width:31369;height:7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EOnDAAAA2wAAAA8AAABkcnMvZG93bnJldi54bWxEj0GLwjAUhO8L/ofwBC+Lpnpol2oUFQRB&#10;D6vrD3g2z7bavJQm2vrvzYLgcZiZb5jZojOVeFDjSssKxqMIBHFmdcm5gtPfZvgDwnlkjZVlUvAk&#10;B4t572uGqbYtH+hx9LkIEHYpKii8r1MpXVaQQTeyNXHwLrYx6INscqkbbAPcVHISRbE0WHJYKLCm&#10;dUHZ7Xg3Ctpku9/HJv413/a8zK7J6rzbHZQa9LvlFISnzn/C7/ZWK5gk8P8l/AA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0Q6cMAAADbAAAADwAAAAAAAAAAAAAAAACf&#10;AgAAZHJzL2Rvd25yZXYueG1sUEsFBgAAAAAEAAQA9wAAAI8DAAAAAA==&#10;">
                    <v:imagedata r:id="rId27" o:title="" croptop="1315f" cropbottom="38138f" cropleft="1300f"/>
                    <v:path arrowok="t"/>
                  </v:shape>
                  <v:shape id="図 28" o:spid="_x0000_s1029" type="#_x0000_t75" style="position:absolute;top:5207;width:32004;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KVbu+AAAA2wAAAA8AAABkcnMvZG93bnJldi54bWxET7sKwjAU3QX/IVzBTVMdqlSjiCLo4OBr&#10;cLs0tw9sbkoTtfr1ZhAcD+c9X7amEk9qXGlZwWgYgSBOrS45V3A5bwdTEM4ja6wsk4I3OVguup05&#10;Jtq++EjPk89FCGGXoILC+zqR0qUFGXRDWxMHLrONQR9gk0vd4CuEm0qOoyiWBksODQXWtC4ovZ8e&#10;RsFqerhu2311y46fLJvEn3hTR6hUv9euZiA8tf4v/rl3WsE4jA1fwg+Qi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7KVbu+AAAA2wAAAA8AAAAAAAAAAAAAAAAAnwIAAGRy&#10;cy9kb3ducmV2LnhtbFBLBQYAAAAABAAEAPcAAACKAwAAAAA=&#10;">
                    <v:imagedata r:id="rId27" o:title="" croptop="36165f" cropbottom="1534f"/>
                    <v:path arrowok="t"/>
                  </v:shape>
                </v:group>
                <v:shape id="図 29" o:spid="_x0000_s1030" type="#_x0000_t75" style="position:absolute;left:32099;width:29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ELeTEAAAA2wAAAA8AAABkcnMvZG93bnJldi54bWxEj0FrAjEUhO9C/0N4hd5qtlKkrmaX0nbF&#10;iwW1FLw9Ns/N4uZlSVJd/70RCh6HmfmGWZSD7cSJfGgdK3gZZyCIa6dbbhT87KrnNxAhImvsHJOC&#10;CwUoi4fRAnPtzryh0zY2IkE45KjAxNjnUobakMUwdj1x8g7OW4xJ+kZqj+cEt52cZNlUWmw5LRjs&#10;6cNQfdz+WQXV6/pifLtch2r6K+vvr11w+0+lnh6H9zmISEO8h//bK61gMoPbl/QDZH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ELeTEAAAA2wAAAA8AAAAAAAAAAAAAAAAA&#10;nwIAAGRycy9kb3ducmV2LnhtbFBLBQYAAAAABAAEAPcAAACQAwAAAAA=&#10;">
                  <v:imagedata r:id="rId28" o:title=""/>
                  <v:path arrowok="t"/>
                </v:shape>
              </v:group>
            </w:pict>
          </mc:Fallback>
        </mc:AlternateContent>
      </w: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f3"/>
      </w:pPr>
    </w:p>
    <w:p w:rsidR="00AE2B6A" w:rsidRDefault="00AE2B6A" w:rsidP="00D268C2">
      <w:pPr>
        <w:pStyle w:val="af3"/>
      </w:pPr>
    </w:p>
    <w:p w:rsidR="0077049F" w:rsidRDefault="0077049F" w:rsidP="00D268C2">
      <w:pPr>
        <w:pStyle w:val="af3"/>
      </w:pPr>
    </w:p>
    <w:p w:rsidR="0077049F" w:rsidRDefault="0077049F" w:rsidP="00D268C2">
      <w:pPr>
        <w:pStyle w:val="af3"/>
      </w:pPr>
    </w:p>
    <w:p w:rsidR="00597173" w:rsidRDefault="00597173" w:rsidP="00D268C2">
      <w:pPr>
        <w:widowControl/>
        <w:jc w:val="left"/>
        <w:rPr>
          <w:rFonts w:asciiTheme="minorEastAsia" w:eastAsiaTheme="minorEastAsia" w:hAnsiTheme="minorEastAsia" w:cs="Times New Roman"/>
        </w:rPr>
      </w:pPr>
      <w:r>
        <w:rPr>
          <w:rFonts w:asciiTheme="minorEastAsia" w:eastAsiaTheme="minorEastAsia" w:hAnsiTheme="minorEastAsia"/>
        </w:rPr>
        <w:br w:type="page"/>
      </w:r>
    </w:p>
    <w:p w:rsidR="00AE2B6A" w:rsidRPr="00597173" w:rsidRDefault="0077049F" w:rsidP="00D268C2">
      <w:pPr>
        <w:pStyle w:val="3"/>
        <w:spacing w:afterLines="50" w:after="180"/>
        <w:ind w:leftChars="100" w:left="220"/>
        <w:rPr>
          <w:rFonts w:asciiTheme="minorEastAsia" w:eastAsiaTheme="minorEastAsia" w:hAnsiTheme="minorEastAsia"/>
          <w:sz w:val="22"/>
          <w:szCs w:val="22"/>
        </w:rPr>
      </w:pPr>
      <w:r w:rsidRPr="00597173">
        <w:rPr>
          <w:rFonts w:asciiTheme="minorEastAsia" w:eastAsiaTheme="minorEastAsia" w:hAnsiTheme="minorEastAsia" w:hint="eastAsia"/>
          <w:sz w:val="22"/>
          <w:szCs w:val="22"/>
        </w:rPr>
        <w:lastRenderedPageBreak/>
        <w:t>（</w:t>
      </w:r>
      <w:r w:rsidR="009D124D" w:rsidRPr="00597173">
        <w:rPr>
          <w:rFonts w:asciiTheme="minorEastAsia" w:eastAsiaTheme="minorEastAsia" w:hAnsiTheme="minorEastAsia" w:hint="eastAsia"/>
          <w:sz w:val="22"/>
          <w:szCs w:val="22"/>
        </w:rPr>
        <w:t>ⅲ</w:t>
      </w:r>
      <w:r w:rsidRPr="00597173">
        <w:rPr>
          <w:rFonts w:asciiTheme="minorEastAsia" w:eastAsiaTheme="minorEastAsia" w:hAnsiTheme="minorEastAsia" w:hint="eastAsia"/>
          <w:sz w:val="22"/>
          <w:szCs w:val="22"/>
        </w:rPr>
        <w:t>）</w:t>
      </w:r>
      <w:r w:rsidR="00AE2B6A" w:rsidRPr="00597173">
        <w:rPr>
          <w:rFonts w:asciiTheme="minorEastAsia" w:eastAsiaTheme="minorEastAsia" w:hAnsiTheme="minorEastAsia" w:hint="eastAsia"/>
          <w:sz w:val="22"/>
          <w:szCs w:val="22"/>
        </w:rPr>
        <w:t>もの忘れの状況</w:t>
      </w:r>
    </w:p>
    <w:p w:rsidR="00AE2B6A" w:rsidRPr="00597173"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597173">
        <w:rPr>
          <w:rFonts w:asciiTheme="minorEastAsia" w:eastAsiaTheme="minorEastAsia" w:hAnsiTheme="minorEastAsia" w:hint="eastAsia"/>
          <w:sz w:val="22"/>
        </w:rPr>
        <w:t>物忘れが多いと感じるかをみると、一般高齢者では40.4％が多いと回答しており、年齢階級別にみると加齢とともに割合が高くなり、85歳以上で大きく割合が減少しています。</w:t>
      </w:r>
    </w:p>
    <w:p w:rsidR="00AE2B6A" w:rsidRPr="00597173"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597173">
        <w:rPr>
          <w:rFonts w:asciiTheme="minorEastAsia" w:eastAsiaTheme="minorEastAsia" w:hAnsiTheme="minorEastAsia" w:hint="eastAsia"/>
          <w:sz w:val="22"/>
        </w:rPr>
        <w:t>今日が何月何日かわからない時があるかをみると、一般高齢者では20.6％がわからない時があると回答しており、年齢階級別にみると70歳以上で20％台となっています。</w:t>
      </w:r>
    </w:p>
    <w:p w:rsidR="00AE2B6A" w:rsidRPr="00597173" w:rsidRDefault="0077049F" w:rsidP="00D268C2">
      <w:pPr>
        <w:pStyle w:val="af2"/>
        <w:spacing w:afterLines="0" w:after="0" w:line="240" w:lineRule="auto"/>
        <w:ind w:leftChars="300" w:left="660" w:firstLineChars="100" w:firstLine="220"/>
        <w:rPr>
          <w:rFonts w:asciiTheme="minorEastAsia" w:eastAsiaTheme="minorEastAsia" w:hAnsiTheme="minorEastAsia"/>
          <w:sz w:val="22"/>
        </w:rPr>
      </w:pPr>
      <w:r w:rsidRPr="00597173">
        <w:rPr>
          <w:rFonts w:asciiTheme="minorEastAsia" w:eastAsiaTheme="minorEastAsia" w:hAnsiTheme="minorEastAsia" w:hint="eastAsia"/>
          <w:sz w:val="22"/>
        </w:rPr>
        <w:t>今後も</w:t>
      </w:r>
      <w:r w:rsidR="00AE2B6A" w:rsidRPr="00597173">
        <w:rPr>
          <w:rFonts w:asciiTheme="minorEastAsia" w:eastAsiaTheme="minorEastAsia" w:hAnsiTheme="minorEastAsia" w:hint="eastAsia"/>
          <w:sz w:val="22"/>
        </w:rPr>
        <w:t>認知機能の維持・向上を図る必要があります。</w:t>
      </w:r>
    </w:p>
    <w:p w:rsidR="00597173" w:rsidRDefault="00597173" w:rsidP="00D268C2">
      <w:pPr>
        <w:pStyle w:val="a1"/>
        <w:tabs>
          <w:tab w:val="left" w:pos="2024"/>
        </w:tabs>
        <w:ind w:leftChars="0" w:left="0" w:firstLineChars="700" w:firstLine="1470"/>
        <w:rPr>
          <w:color w:val="FF0000"/>
        </w:rPr>
      </w:pPr>
    </w:p>
    <w:p w:rsidR="00AE2B6A" w:rsidRPr="00597173" w:rsidRDefault="00AE2B6A" w:rsidP="00D268C2">
      <w:pPr>
        <w:pStyle w:val="a1"/>
        <w:numPr>
          <w:ilvl w:val="0"/>
          <w:numId w:val="6"/>
        </w:numPr>
        <w:tabs>
          <w:tab w:val="left" w:pos="2024"/>
        </w:tabs>
        <w:ind w:leftChars="700" w:left="1900" w:firstLineChars="0"/>
      </w:pPr>
      <w:r w:rsidRPr="00597173">
        <w:rPr>
          <w:rFonts w:hint="eastAsia"/>
        </w:rPr>
        <w:t>物忘れが多いと感じるか</w:t>
      </w:r>
    </w:p>
    <w:p w:rsidR="00AE2B6A" w:rsidRDefault="00784368" w:rsidP="00D268C2">
      <w:pPr>
        <w:pStyle w:val="a1"/>
        <w:tabs>
          <w:tab w:val="left" w:pos="426"/>
          <w:tab w:val="left" w:pos="2024"/>
        </w:tabs>
        <w:ind w:leftChars="0" w:left="0" w:firstLineChars="0" w:firstLine="0"/>
      </w:pPr>
      <w:r>
        <w:rPr>
          <w:noProof/>
        </w:rPr>
        <mc:AlternateContent>
          <mc:Choice Requires="wpg">
            <w:drawing>
              <wp:anchor distT="0" distB="0" distL="114300" distR="114300" simplePos="0" relativeHeight="251648000" behindDoc="0" locked="0" layoutInCell="1" allowOverlap="1" wp14:anchorId="1B18E30D" wp14:editId="24CB1854">
                <wp:simplePos x="0" y="0"/>
                <wp:positionH relativeFrom="column">
                  <wp:posOffset>73025</wp:posOffset>
                </wp:positionH>
                <wp:positionV relativeFrom="paragraph">
                  <wp:posOffset>25400</wp:posOffset>
                </wp:positionV>
                <wp:extent cx="6143625" cy="1857375"/>
                <wp:effectExtent l="0" t="0" r="9525" b="9525"/>
                <wp:wrapNone/>
                <wp:docPr id="30" name="グループ化 30"/>
                <wp:cNvGraphicFramePr/>
                <a:graphic xmlns:a="http://schemas.openxmlformats.org/drawingml/2006/main">
                  <a:graphicData uri="http://schemas.microsoft.com/office/word/2010/wordprocessingGroup">
                    <wpg:wgp>
                      <wpg:cNvGrpSpPr/>
                      <wpg:grpSpPr>
                        <a:xfrm>
                          <a:off x="0" y="0"/>
                          <a:ext cx="6143625" cy="1857375"/>
                          <a:chOff x="0" y="0"/>
                          <a:chExt cx="6143625" cy="1857375"/>
                        </a:xfrm>
                      </wpg:grpSpPr>
                      <wpg:grpSp>
                        <wpg:cNvPr id="31" name="グループ化 31"/>
                        <wpg:cNvGrpSpPr/>
                        <wpg:grpSpPr>
                          <a:xfrm>
                            <a:off x="0" y="19050"/>
                            <a:ext cx="3206750" cy="1282700"/>
                            <a:chOff x="0" y="0"/>
                            <a:chExt cx="3206750" cy="1282700"/>
                          </a:xfrm>
                        </wpg:grpSpPr>
                        <pic:pic xmlns:pic="http://schemas.openxmlformats.org/drawingml/2006/picture">
                          <pic:nvPicPr>
                            <pic:cNvPr id="288" name="図 288"/>
                            <pic:cNvPicPr>
                              <a:picLocks noChangeAspect="1"/>
                            </pic:cNvPicPr>
                          </pic:nvPicPr>
                          <pic:blipFill rotWithShape="1">
                            <a:blip r:embed="rId29" cstate="print">
                              <a:extLst>
                                <a:ext uri="{28A0092B-C50C-407E-A947-70E740481C1C}">
                                  <a14:useLocalDpi xmlns:a14="http://schemas.microsoft.com/office/drawing/2010/main" val="0"/>
                                </a:ext>
                              </a:extLst>
                            </a:blip>
                            <a:srcRect l="1561" t="2941" b="45425"/>
                            <a:stretch/>
                          </pic:blipFill>
                          <pic:spPr bwMode="auto">
                            <a:xfrm>
                              <a:off x="0" y="0"/>
                              <a:ext cx="3206750" cy="1003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9" name="図 289"/>
                            <pic:cNvPicPr>
                              <a:picLocks noChangeAspect="1"/>
                            </pic:cNvPicPr>
                          </pic:nvPicPr>
                          <pic:blipFill rotWithShape="1">
                            <a:blip r:embed="rId29" cstate="print">
                              <a:extLst>
                                <a:ext uri="{28A0092B-C50C-407E-A947-70E740481C1C}">
                                  <a14:useLocalDpi xmlns:a14="http://schemas.microsoft.com/office/drawing/2010/main" val="0"/>
                                </a:ext>
                              </a:extLst>
                            </a:blip>
                            <a:srcRect l="1561" t="53922" b="3921"/>
                            <a:stretch/>
                          </pic:blipFill>
                          <pic:spPr bwMode="auto">
                            <a:xfrm>
                              <a:off x="0" y="463550"/>
                              <a:ext cx="3206750" cy="8191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90" name="図 29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209925" y="0"/>
                            <a:ext cx="2933700" cy="1857375"/>
                          </a:xfrm>
                          <a:prstGeom prst="rect">
                            <a:avLst/>
                          </a:prstGeom>
                          <a:noFill/>
                          <a:ln>
                            <a:noFill/>
                          </a:ln>
                        </pic:spPr>
                      </pic:pic>
                    </wpg:wgp>
                  </a:graphicData>
                </a:graphic>
              </wp:anchor>
            </w:drawing>
          </mc:Choice>
          <mc:Fallback>
            <w:pict>
              <v:group w14:anchorId="1CBA3ED5" id="グループ化 30" o:spid="_x0000_s1026" style="position:absolute;left:0;text-align:left;margin-left:5.75pt;margin-top:2pt;width:483.75pt;height:146.25pt;z-index:251648000" coordsize="61436,18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">
                <v:group id="グループ化 31" o:spid="_x0000_s1027" style="position:absolute;top:190;width:32067;height:12827" coordsize="32067,1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図 288" o:spid="_x0000_s1028" type="#_x0000_t75" style="position:absolute;width:32067;height:1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x7AXCAAAA3AAAAA8AAABkcnMvZG93bnJldi54bWxET89rwjAUvgv+D+EJ3jRV2SidUUQRt5Ob&#10;G2PHR/PWdGteSpK19b83B2HHj+/3ejvYRnTkQ+1YwWKegSAuna65UvDxfpzlIEJE1tg4JgVXCrDd&#10;jEdrLLTr+Y26S6xECuFQoAITY1tIGUpDFsPctcSJ+3beYkzQV1J77FO4beQyyx6lxZpTg8GW9obK&#10;38ufVdD9aL86fO7O7aruzVd+ejkeXh+Umk6G3ROISEP8F9/dz1rBMk9r05l0BOTm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MewFwgAAANwAAAAPAAAAAAAAAAAAAAAAAJ8C&#10;AABkcnMvZG93bnJldi54bWxQSwUGAAAAAAQABAD3AAAAjgMAAAAA&#10;">
                    <v:imagedata r:id="rId31" o:title="" croptop="1927f" cropbottom="29770f" cropleft="1023f"/>
                    <v:path arrowok="t"/>
                  </v:shape>
                  <v:shape id="図 289" o:spid="_x0000_s1029" type="#_x0000_t75" style="position:absolute;top:4635;width:32067;height: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Wn63EAAAA3AAAAA8AAABkcnMvZG93bnJldi54bWxEj0FrwkAUhO9C/8PyCl6kbpRYYuoqxSIE&#10;PTUVvD6yr0lq9m3Ibk38964geBxm5htmtRlMIy7Uudqygtk0AkFcWF1zqeD4s3tLQDiPrLGxTAqu&#10;5GCzfhmtMNW252+65L4UAcIuRQWV920qpSsqMuimtiUO3q/tDPogu1LqDvsAN42cR9G7NFhzWKiw&#10;pW1FxTn/NwqyfG+/YvMX5b2LeXJeZIfjKVZq/Dp8foDwNPhn+NHOtIJ5soT7mXAE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Wn63EAAAA3AAAAA8AAAAAAAAAAAAAAAAA&#10;nwIAAGRycy9kb3ducmV2LnhtbFBLBQYAAAAABAAEAPcAAACQAwAAAAA=&#10;">
                    <v:imagedata r:id="rId31" o:title="" croptop="35338f" cropbottom="2570f" cropleft="1023f"/>
                    <v:path arrowok="t"/>
                  </v:shape>
                </v:group>
                <v:shape id="図 290" o:spid="_x0000_s1030" type="#_x0000_t75" style="position:absolute;left:32099;width:29337;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7pb7BAAAA3AAAAA8AAABkcnMvZG93bnJldi54bWxET02LwjAQvQv7H8IseBFNVXC1axQRRBFd&#10;qHrZ29DMtmWbSWii1n9vDoLHx/ueL1tTixs1vrKsYDhIQBDnVldcKLicN/0pCB+QNdaWScGDPCwX&#10;H505ptreOaPbKRQihrBPUUEZgkul9HlJBv3AOuLI/dnGYIiwKaRu8B7DTS1HSTKRBiuODSU6WpeU&#10;/5+uRsHvDyeml523Dqvx0e2lP3zVuVLdz3b1DSJQG97il3unFYxmcX48E4+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7pb7BAAAA3AAAAA8AAAAAAAAAAAAAAAAAnwIA&#10;AGRycy9kb3ducmV2LnhtbFBLBQYAAAAABAAEAPcAAACNAwAAAAA=&#10;">
                  <v:imagedata r:id="rId32" o:title=""/>
                  <v:path arrowok="t"/>
                </v:shape>
              </v:group>
            </w:pict>
          </mc:Fallback>
        </mc:AlternateContent>
      </w:r>
    </w:p>
    <w:p w:rsidR="00AE2B6A" w:rsidRDefault="00AE2B6A" w:rsidP="00D268C2">
      <w:pPr>
        <w:pStyle w:val="a1"/>
        <w:tabs>
          <w:tab w:val="left" w:pos="426"/>
          <w:tab w:val="left" w:pos="2024"/>
        </w:tabs>
        <w:ind w:leftChars="0" w:left="0" w:firstLineChars="0" w:firstLine="0"/>
      </w:pPr>
    </w:p>
    <w:p w:rsidR="00AE2B6A" w:rsidRDefault="00AE2B6A" w:rsidP="00D268C2">
      <w:pPr>
        <w:pStyle w:val="a1"/>
        <w:tabs>
          <w:tab w:val="left" w:pos="426"/>
          <w:tab w:val="left" w:pos="2024"/>
        </w:tabs>
        <w:ind w:leftChars="0" w:left="0" w:firstLineChars="0" w:firstLine="0"/>
      </w:pPr>
    </w:p>
    <w:p w:rsidR="00AE2B6A" w:rsidRDefault="00AE2B6A" w:rsidP="00D268C2">
      <w:pPr>
        <w:pStyle w:val="a1"/>
        <w:tabs>
          <w:tab w:val="left" w:pos="426"/>
          <w:tab w:val="left" w:pos="2024"/>
        </w:tabs>
        <w:ind w:leftChars="0" w:left="0" w:firstLineChars="0" w:firstLine="0"/>
      </w:pPr>
    </w:p>
    <w:p w:rsidR="00AE2B6A" w:rsidRDefault="00AE2B6A" w:rsidP="00D268C2">
      <w:pPr>
        <w:pStyle w:val="a1"/>
        <w:tabs>
          <w:tab w:val="left" w:pos="426"/>
          <w:tab w:val="left" w:pos="2024"/>
        </w:tabs>
        <w:ind w:leftChars="0" w:left="0" w:firstLineChars="0" w:firstLine="0"/>
      </w:pPr>
    </w:p>
    <w:p w:rsidR="00AE2B6A" w:rsidRDefault="00AE2B6A" w:rsidP="00D268C2">
      <w:pPr>
        <w:pStyle w:val="a1"/>
        <w:tabs>
          <w:tab w:val="left" w:pos="426"/>
          <w:tab w:val="left" w:pos="2024"/>
        </w:tabs>
        <w:ind w:leftChars="0" w:left="0" w:firstLineChars="0" w:firstLine="0"/>
      </w:pPr>
    </w:p>
    <w:p w:rsidR="00AE2B6A" w:rsidRDefault="00AE2B6A" w:rsidP="00D268C2">
      <w:pPr>
        <w:pStyle w:val="a1"/>
        <w:tabs>
          <w:tab w:val="left" w:pos="426"/>
          <w:tab w:val="left" w:pos="2024"/>
        </w:tabs>
        <w:ind w:leftChars="0" w:left="0" w:firstLineChars="0" w:firstLine="0"/>
      </w:pPr>
    </w:p>
    <w:p w:rsidR="00AE2B6A" w:rsidRDefault="00AE2B6A" w:rsidP="00D268C2">
      <w:pPr>
        <w:pStyle w:val="a1"/>
        <w:tabs>
          <w:tab w:val="left" w:pos="426"/>
          <w:tab w:val="left" w:pos="2024"/>
        </w:tabs>
        <w:ind w:leftChars="0" w:left="0" w:firstLineChars="0" w:firstLine="0"/>
      </w:pPr>
    </w:p>
    <w:p w:rsidR="00AE2B6A" w:rsidRDefault="00AE2B6A" w:rsidP="00D268C2">
      <w:pPr>
        <w:pStyle w:val="a1"/>
        <w:tabs>
          <w:tab w:val="left" w:pos="426"/>
          <w:tab w:val="left" w:pos="2024"/>
        </w:tabs>
        <w:ind w:leftChars="0" w:left="0" w:firstLineChars="0" w:firstLine="0"/>
      </w:pPr>
    </w:p>
    <w:p w:rsidR="00AE2B6A" w:rsidRPr="00597173" w:rsidRDefault="00AE2B6A" w:rsidP="00D268C2">
      <w:pPr>
        <w:pStyle w:val="a1"/>
        <w:numPr>
          <w:ilvl w:val="0"/>
          <w:numId w:val="6"/>
        </w:numPr>
        <w:tabs>
          <w:tab w:val="left" w:pos="426"/>
          <w:tab w:val="left" w:pos="2024"/>
        </w:tabs>
        <w:ind w:leftChars="700" w:left="1540" w:firstLineChars="0" w:firstLine="0"/>
      </w:pPr>
      <w:r w:rsidRPr="00597173">
        <w:rPr>
          <w:rFonts w:hint="eastAsia"/>
        </w:rPr>
        <w:t>今日が何月何日かわからない時がある</w:t>
      </w:r>
    </w:p>
    <w:p w:rsidR="00AE2B6A" w:rsidRDefault="00784368" w:rsidP="00D268C2">
      <w:pPr>
        <w:pStyle w:val="a1"/>
        <w:tabs>
          <w:tab w:val="left" w:pos="2024"/>
        </w:tabs>
        <w:ind w:leftChars="0" w:left="0" w:firstLineChars="0" w:firstLine="0"/>
      </w:pPr>
      <w:r w:rsidRPr="00597173">
        <w:rPr>
          <w:rFonts w:hint="eastAsia"/>
          <w:noProof/>
        </w:rPr>
        <mc:AlternateContent>
          <mc:Choice Requires="wpg">
            <w:drawing>
              <wp:anchor distT="0" distB="0" distL="114300" distR="114300" simplePos="0" relativeHeight="251651072" behindDoc="0" locked="0" layoutInCell="1" allowOverlap="1" wp14:anchorId="1E71279C" wp14:editId="76093E05">
                <wp:simplePos x="0" y="0"/>
                <wp:positionH relativeFrom="column">
                  <wp:posOffset>-1270</wp:posOffset>
                </wp:positionH>
                <wp:positionV relativeFrom="paragraph">
                  <wp:posOffset>59055</wp:posOffset>
                </wp:positionV>
                <wp:extent cx="6219825" cy="1857375"/>
                <wp:effectExtent l="0" t="0" r="9525" b="9525"/>
                <wp:wrapNone/>
                <wp:docPr id="291" name="グループ化 291"/>
                <wp:cNvGraphicFramePr/>
                <a:graphic xmlns:a="http://schemas.openxmlformats.org/drawingml/2006/main">
                  <a:graphicData uri="http://schemas.microsoft.com/office/word/2010/wordprocessingGroup">
                    <wpg:wgp>
                      <wpg:cNvGrpSpPr/>
                      <wpg:grpSpPr>
                        <a:xfrm>
                          <a:off x="0" y="0"/>
                          <a:ext cx="6219825" cy="1857375"/>
                          <a:chOff x="0" y="0"/>
                          <a:chExt cx="6219825" cy="1857375"/>
                        </a:xfrm>
                      </wpg:grpSpPr>
                      <wpg:grpSp>
                        <wpg:cNvPr id="294" name="グループ化 294"/>
                        <wpg:cNvGrpSpPr/>
                        <wpg:grpSpPr>
                          <a:xfrm>
                            <a:off x="0" y="0"/>
                            <a:ext cx="3257550" cy="1314450"/>
                            <a:chOff x="0" y="0"/>
                            <a:chExt cx="3257550" cy="1314450"/>
                          </a:xfrm>
                        </wpg:grpSpPr>
                        <pic:pic xmlns:pic="http://schemas.openxmlformats.org/drawingml/2006/picture">
                          <pic:nvPicPr>
                            <pic:cNvPr id="295" name="図 295"/>
                            <pic:cNvPicPr>
                              <a:picLocks noChangeAspect="1"/>
                            </pic:cNvPicPr>
                          </pic:nvPicPr>
                          <pic:blipFill rotWithShape="1">
                            <a:blip r:embed="rId33" cstate="print">
                              <a:extLst>
                                <a:ext uri="{28A0092B-C50C-407E-A947-70E740481C1C}">
                                  <a14:useLocalDpi xmlns:a14="http://schemas.microsoft.com/office/drawing/2010/main" val="0"/>
                                </a:ext>
                              </a:extLst>
                            </a:blip>
                            <a:srcRect b="61373"/>
                            <a:stretch/>
                          </pic:blipFill>
                          <pic:spPr bwMode="auto">
                            <a:xfrm>
                              <a:off x="0" y="0"/>
                              <a:ext cx="3257550"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6" name="図 296"/>
                            <pic:cNvPicPr>
                              <a:picLocks noChangeAspect="1"/>
                            </pic:cNvPicPr>
                          </pic:nvPicPr>
                          <pic:blipFill rotWithShape="1">
                            <a:blip r:embed="rId33" cstate="print">
                              <a:extLst>
                                <a:ext uri="{28A0092B-C50C-407E-A947-70E740481C1C}">
                                  <a14:useLocalDpi xmlns:a14="http://schemas.microsoft.com/office/drawing/2010/main" val="0"/>
                                </a:ext>
                              </a:extLst>
                            </a:blip>
                            <a:srcRect t="56010" b="5023"/>
                            <a:stretch/>
                          </pic:blipFill>
                          <pic:spPr bwMode="auto">
                            <a:xfrm>
                              <a:off x="0" y="546100"/>
                              <a:ext cx="3257550" cy="7683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97" name="図 29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228975" y="38100"/>
                            <a:ext cx="2990850" cy="1819275"/>
                          </a:xfrm>
                          <a:prstGeom prst="rect">
                            <a:avLst/>
                          </a:prstGeom>
                          <a:noFill/>
                          <a:ln>
                            <a:noFill/>
                          </a:ln>
                        </pic:spPr>
                      </pic:pic>
                    </wpg:wgp>
                  </a:graphicData>
                </a:graphic>
              </wp:anchor>
            </w:drawing>
          </mc:Choice>
          <mc:Fallback>
            <w:pict>
              <v:group w14:anchorId="2671713D" id="グループ化 291" o:spid="_x0000_s1026" style="position:absolute;left:0;text-align:left;margin-left:-.1pt;margin-top:4.65pt;width:489.75pt;height:146.25pt;z-index:251651072" coordsize="62198,18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">
                <v:group id="グループ化 294" o:spid="_x0000_s1027" style="position:absolute;width:32575;height:13144" coordsize="32575,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図 295" o:spid="_x0000_s1028" type="#_x0000_t75" style="position:absolute;width:3257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KrbEAAAA3AAAAA8AAABkcnMvZG93bnJldi54bWxEj9FqwkAURN8L/sNyBd/qxoChRleRgCXS&#10;h9LoB1yz1ySYvRuzWxP/vlso9HGYmTPMZjeaVjyod41lBYt5BIK4tLrhSsH5dHh9A+E8ssbWMil4&#10;koPddvKywVTbgb/oUfhKBAi7FBXU3neplK6syaCb2444eFfbG/RB9pXUPQ4BbloZR1EiDTYcFmrs&#10;KKupvBXfRkEeH21+Ku6XLvmo3odbhp8ZJ0rNpuN+DcLT6P/Df+1cK4hXS/g9E4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hKrbEAAAA3AAAAA8AAAAAAAAAAAAAAAAA&#10;nwIAAGRycy9kb3ducmV2LnhtbFBLBQYAAAAABAAEAPcAAACQAwAAAAA=&#10;">
                    <v:imagedata r:id="rId35" o:title="" cropbottom="40221f"/>
                    <v:path arrowok="t"/>
                  </v:shape>
                  <v:shape id="図 296" o:spid="_x0000_s1029" type="#_x0000_t75" style="position:absolute;top:5461;width:32575;height:7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2R/DAAAA3AAAAA8AAABkcnMvZG93bnJldi54bWxEj0+LwjAUxO+C3yE8YW+a6kG0a5SlIK6w&#10;F//dn83bpmzzUpJsW7/9ZkHwOMzMb5jNbrCN6MiH2rGC+SwDQVw6XXOl4HrZT1cgQkTW2DgmBQ8K&#10;sNuORxvMtev5RN05ViJBOOSowMTY5lKG0pDFMHMtcfK+nbcYk/SV1B77BLeNXGTZUlqsOS0YbKkw&#10;VP6cf62C4tDfii+zuj7ubec7eTn2w+Go1Ntk+HgHEWmIr/Cz/akVLNZL+D+Tj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ZH8MAAADcAAAADwAAAAAAAAAAAAAAAACf&#10;AgAAZHJzL2Rvd25yZXYueG1sUEsFBgAAAAAEAAQA9wAAAI8DAAAAAA==&#10;">
                    <v:imagedata r:id="rId35" o:title="" croptop="36707f" cropbottom="3292f"/>
                    <v:path arrowok="t"/>
                  </v:shape>
                </v:group>
                <v:shape id="図 297" o:spid="_x0000_s1030" type="#_x0000_t75" style="position:absolute;left:32289;top:381;width:29909;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Cml7IAAAA3AAAAA8AAABkcnMvZG93bnJldi54bWxEj91qAjEUhO+FvkM4hd5ptlqqrkYRxVZK&#10;K/jTYu8Om+Pu4uYkbFLdvn0jFLwcZuYbZjxtTCXOVPvSsoLHTgKCOLO65FzBfrdsD0D4gKyxskwK&#10;fsnDdHLXGmOq7YU3dN6GXEQI+xQVFCG4VEqfFWTQd6wjjt7R1gZDlHUudY2XCDeV7CbJszRYclwo&#10;0NG8oOy0/TEKBu+ed68fny9v66d+b7k5uO+vhVPq4b6ZjUAEasIt/N9eaQXdYR+uZ+IRkJ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QppeyAAAANwAAAAPAAAAAAAAAAAA&#10;AAAAAJ8CAABkcnMvZG93bnJldi54bWxQSwUGAAAAAAQABAD3AAAAlAMAAAAA&#10;">
                  <v:imagedata r:id="rId36" o:title=""/>
                  <v:path arrowok="t"/>
                </v:shape>
              </v:group>
            </w:pict>
          </mc:Fallback>
        </mc:AlternateContent>
      </w: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404EA9" w:rsidRDefault="00404EA9" w:rsidP="00D268C2">
      <w:pPr>
        <w:pStyle w:val="a1"/>
        <w:tabs>
          <w:tab w:val="left" w:pos="2024"/>
        </w:tabs>
        <w:ind w:leftChars="0" w:left="0" w:firstLineChars="0" w:firstLine="0"/>
      </w:pPr>
    </w:p>
    <w:p w:rsidR="00404EA9" w:rsidRDefault="00404EA9" w:rsidP="00D268C2">
      <w:pPr>
        <w:pStyle w:val="a1"/>
        <w:tabs>
          <w:tab w:val="left" w:pos="2024"/>
        </w:tabs>
        <w:ind w:leftChars="0" w:left="0" w:firstLineChars="0" w:firstLine="0"/>
      </w:pPr>
    </w:p>
    <w:p w:rsidR="00597173" w:rsidRDefault="00597173" w:rsidP="00D268C2">
      <w:pPr>
        <w:widowControl/>
        <w:jc w:val="left"/>
        <w:rPr>
          <w:rFonts w:asciiTheme="minorEastAsia" w:eastAsiaTheme="minorEastAsia" w:hAnsiTheme="minorEastAsia" w:cs="Times New Roman"/>
          <w:color w:val="FF0000"/>
          <w:sz w:val="21"/>
          <w:szCs w:val="24"/>
        </w:rPr>
      </w:pPr>
      <w:r>
        <w:rPr>
          <w:rFonts w:asciiTheme="minorEastAsia" w:eastAsiaTheme="minorEastAsia" w:hAnsiTheme="minorEastAsia"/>
          <w:color w:val="FF0000"/>
        </w:rPr>
        <w:br w:type="page"/>
      </w:r>
    </w:p>
    <w:p w:rsidR="00AE2B6A" w:rsidRPr="00597173" w:rsidRDefault="00404EA9" w:rsidP="00D268C2">
      <w:pPr>
        <w:pStyle w:val="3"/>
        <w:spacing w:afterLines="50" w:after="180"/>
        <w:ind w:leftChars="100" w:left="220"/>
        <w:rPr>
          <w:rFonts w:asciiTheme="minorEastAsia" w:eastAsiaTheme="minorEastAsia" w:hAnsiTheme="minorEastAsia"/>
        </w:rPr>
      </w:pPr>
      <w:r w:rsidRPr="00597173">
        <w:rPr>
          <w:rFonts w:asciiTheme="minorEastAsia" w:eastAsiaTheme="minorEastAsia" w:hAnsiTheme="minorEastAsia" w:hint="eastAsia"/>
        </w:rPr>
        <w:lastRenderedPageBreak/>
        <w:t>（</w:t>
      </w:r>
      <w:r w:rsidR="009D124D" w:rsidRPr="00597173">
        <w:rPr>
          <w:rFonts w:asciiTheme="minorEastAsia" w:eastAsiaTheme="minorEastAsia" w:hAnsiTheme="minorEastAsia" w:hint="eastAsia"/>
        </w:rPr>
        <w:t>ⅳ</w:t>
      </w:r>
      <w:r w:rsidRPr="00597173">
        <w:rPr>
          <w:rFonts w:asciiTheme="minorEastAsia" w:eastAsiaTheme="minorEastAsia" w:hAnsiTheme="minorEastAsia" w:hint="eastAsia"/>
        </w:rPr>
        <w:t>）</w:t>
      </w:r>
      <w:r w:rsidR="00AE2B6A" w:rsidRPr="00597173">
        <w:rPr>
          <w:rFonts w:asciiTheme="minorEastAsia" w:eastAsiaTheme="minorEastAsia" w:hAnsiTheme="minorEastAsia" w:hint="eastAsia"/>
        </w:rPr>
        <w:t>心の健康状態</w:t>
      </w:r>
    </w:p>
    <w:p w:rsidR="00AE2B6A" w:rsidRDefault="00AE2B6A" w:rsidP="00D268C2">
      <w:pPr>
        <w:pStyle w:val="af2"/>
        <w:spacing w:afterLines="0" w:after="0" w:line="240" w:lineRule="auto"/>
        <w:ind w:leftChars="300" w:left="660" w:firstLineChars="100" w:firstLine="210"/>
        <w:rPr>
          <w:rFonts w:asciiTheme="minorEastAsia" w:eastAsiaTheme="minorEastAsia" w:hAnsiTheme="minorEastAsia"/>
        </w:rPr>
      </w:pPr>
      <w:r w:rsidRPr="00597173">
        <w:rPr>
          <w:rFonts w:asciiTheme="minorEastAsia" w:eastAsiaTheme="minorEastAsia" w:hAnsiTheme="minorEastAsia" w:hint="eastAsia"/>
        </w:rPr>
        <w:t>趣味の有無をみると、一般高齢者では75.2％があると回答しています。</w:t>
      </w:r>
    </w:p>
    <w:p w:rsidR="00597173" w:rsidRPr="00597173" w:rsidRDefault="00597173" w:rsidP="00D268C2">
      <w:pPr>
        <w:pStyle w:val="af2"/>
        <w:spacing w:afterLines="0" w:after="0" w:line="240" w:lineRule="auto"/>
        <w:ind w:leftChars="0" w:left="0" w:firstLineChars="0" w:firstLine="0"/>
        <w:rPr>
          <w:rFonts w:asciiTheme="minorEastAsia" w:eastAsiaTheme="minorEastAsia" w:hAnsiTheme="minorEastAsia"/>
        </w:rPr>
      </w:pPr>
    </w:p>
    <w:p w:rsidR="00AE2B6A" w:rsidRPr="00597173" w:rsidRDefault="00AE2B6A" w:rsidP="00D268C2">
      <w:pPr>
        <w:pStyle w:val="a1"/>
        <w:numPr>
          <w:ilvl w:val="0"/>
          <w:numId w:val="6"/>
        </w:numPr>
        <w:tabs>
          <w:tab w:val="left" w:pos="2024"/>
        </w:tabs>
        <w:ind w:leftChars="700" w:left="1900" w:firstLineChars="0"/>
      </w:pPr>
      <w:r w:rsidRPr="00597173">
        <w:rPr>
          <w:rFonts w:hint="eastAsia"/>
        </w:rPr>
        <w:t>趣味はあるか</w:t>
      </w:r>
    </w:p>
    <w:p w:rsidR="00AE2B6A" w:rsidRDefault="00AE2B6A" w:rsidP="00D268C2">
      <w:pPr>
        <w:pStyle w:val="a1"/>
        <w:tabs>
          <w:tab w:val="left" w:pos="2024"/>
        </w:tabs>
        <w:ind w:leftChars="0" w:left="0" w:firstLineChars="0" w:firstLine="0"/>
      </w:pPr>
      <w:r>
        <w:rPr>
          <w:rFonts w:hint="eastAsia"/>
          <w:noProof/>
        </w:rPr>
        <mc:AlternateContent>
          <mc:Choice Requires="wpg">
            <w:drawing>
              <wp:anchor distT="0" distB="0" distL="114300" distR="114300" simplePos="0" relativeHeight="251659264" behindDoc="0" locked="0" layoutInCell="1" allowOverlap="1" wp14:anchorId="5B9D486A" wp14:editId="3BEFFB6D">
                <wp:simplePos x="0" y="0"/>
                <wp:positionH relativeFrom="column">
                  <wp:posOffset>135890</wp:posOffset>
                </wp:positionH>
                <wp:positionV relativeFrom="paragraph">
                  <wp:posOffset>113665</wp:posOffset>
                </wp:positionV>
                <wp:extent cx="5542059" cy="1240403"/>
                <wp:effectExtent l="0" t="0" r="1905" b="0"/>
                <wp:wrapNone/>
                <wp:docPr id="147" name="グループ化 147"/>
                <wp:cNvGraphicFramePr/>
                <a:graphic xmlns:a="http://schemas.openxmlformats.org/drawingml/2006/main">
                  <a:graphicData uri="http://schemas.microsoft.com/office/word/2010/wordprocessingGroup">
                    <wpg:wgp>
                      <wpg:cNvGrpSpPr/>
                      <wpg:grpSpPr>
                        <a:xfrm>
                          <a:off x="0" y="0"/>
                          <a:ext cx="5542059" cy="1240403"/>
                          <a:chOff x="0" y="0"/>
                          <a:chExt cx="5542059" cy="1240403"/>
                        </a:xfrm>
                      </wpg:grpSpPr>
                      <pic:pic xmlns:pic="http://schemas.openxmlformats.org/drawingml/2006/picture">
                        <pic:nvPicPr>
                          <pic:cNvPr id="145" name="図 145"/>
                          <pic:cNvPicPr>
                            <a:picLocks noChangeAspect="1"/>
                          </pic:cNvPicPr>
                        </pic:nvPicPr>
                        <pic:blipFill rotWithShape="1">
                          <a:blip r:embed="rId37" cstate="print">
                            <a:extLst>
                              <a:ext uri="{28A0092B-C50C-407E-A947-70E740481C1C}">
                                <a14:useLocalDpi xmlns:a14="http://schemas.microsoft.com/office/drawing/2010/main" val="0"/>
                              </a:ext>
                            </a:extLst>
                          </a:blip>
                          <a:srcRect t="3690" r="1689" b="47240"/>
                          <a:stretch/>
                        </pic:blipFill>
                        <pic:spPr bwMode="auto">
                          <a:xfrm>
                            <a:off x="0" y="0"/>
                            <a:ext cx="5542059" cy="88259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6" name="図 146"/>
                          <pic:cNvPicPr>
                            <a:picLocks noChangeAspect="1"/>
                          </pic:cNvPicPr>
                        </pic:nvPicPr>
                        <pic:blipFill rotWithShape="1">
                          <a:blip r:embed="rId37" cstate="print">
                            <a:extLst>
                              <a:ext uri="{28A0092B-C50C-407E-A947-70E740481C1C}">
                                <a14:useLocalDpi xmlns:a14="http://schemas.microsoft.com/office/drawing/2010/main" val="0"/>
                              </a:ext>
                            </a:extLst>
                          </a:blip>
                          <a:srcRect t="56738" r="1689"/>
                          <a:stretch/>
                        </pic:blipFill>
                        <pic:spPr bwMode="auto">
                          <a:xfrm>
                            <a:off x="0" y="461175"/>
                            <a:ext cx="5542059" cy="779228"/>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F622093" id="グループ化 147" o:spid="_x0000_s1026" style="position:absolute;left:0;text-align:left;margin-left:10.7pt;margin-top:8.95pt;width:436.4pt;height:97.65pt;z-index:251659264" coordsize="55420,124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fnboH&#10;ySoKAwB8PrOS7EfCubQfaAiagtqCwogaJKkpCPtZwiAoKpcyopaGpCnIwa0hAoemllrabckaEjer&#10;VQOD8Ou893rsQyqiaInnwvnec+75uefc97kf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">
                <v:shape id="図 145" o:spid="_x0000_s1027" type="#_x0000_t75" style="position:absolute;width:55420;height:8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O/rBAAAA3AAAAA8AAABkcnMvZG93bnJldi54bWxET81qwkAQvhd8h2WEXopuLCoaXcUKKV4b&#10;fYAhOybR7GzY3SZpn74rCL3Nx/c72/1gGtGR87VlBbNpAoK4sLrmUsHlnE1WIHxA1thYJgU/5GG/&#10;G71sMdW25y/q8lCKGMI+RQVVCG0qpS8qMuintiWO3NU6gyFCV0rtsI/hppHvSbKUBmuODRW2dKyo&#10;uOffRkGffeYf+Na7Y7ZY44rO3eH3dlXqdTwcNiACDeFf/HSfdJw/X8DjmXiB3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CO/rBAAAA3AAAAA8AAAAAAAAAAAAAAAAAnwIA&#10;AGRycy9kb3ducmV2LnhtbFBLBQYAAAAABAAEAPcAAACNAwAAAAA=&#10;">
                  <v:imagedata r:id="rId38" o:title="" croptop="2418f" cropbottom="30959f" cropright="1107f"/>
                  <v:path arrowok="t"/>
                </v:shape>
                <v:shape id="図 146" o:spid="_x0000_s1028" type="#_x0000_t75" style="position:absolute;top:4611;width:55420;height:7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sbUDFAAAA3AAAAA8AAABkcnMvZG93bnJldi54bWxEj0FrAjEQhe8F/0OYgpei2dpF7HajiCiI&#10;h4K24HXYTLPLbiZLkur6701B6G2G9943b8rVYDtxIR8axwpepxkI4srpho2C76/dZAEiRGSNnWNS&#10;cKMAq+XoqcRCuysf6XKKRiQIhwIV1DH2hZShqslimLqeOGk/zluMafVGao/XBLednGXZXFpsOF2o&#10;sadNTVV7+rWJYvJm6w/95v3lrV0c95+G8rNRavw8rD9ARBriv/mR3utUP5/D3zNpAr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7G1AxQAAANwAAAAPAAAAAAAAAAAAAAAA&#10;AJ8CAABkcnMvZG93bnJldi54bWxQSwUGAAAAAAQABAD3AAAAkQMAAAAA&#10;">
                  <v:imagedata r:id="rId38" o:title="" croptop="37184f" cropright="1107f"/>
                  <v:path arrowok="t"/>
                </v:shape>
              </v:group>
            </w:pict>
          </mc:Fallback>
        </mc:AlternateContent>
      </w: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Default="00AE2B6A" w:rsidP="00D268C2">
      <w:pPr>
        <w:pStyle w:val="a1"/>
        <w:tabs>
          <w:tab w:val="left" w:pos="2024"/>
        </w:tabs>
        <w:ind w:leftChars="0" w:left="0" w:firstLineChars="0" w:firstLine="0"/>
      </w:pPr>
    </w:p>
    <w:p w:rsidR="00AE2B6A" w:rsidRPr="00597173"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597173">
        <w:rPr>
          <w:rFonts w:asciiTheme="minorEastAsia" w:eastAsiaTheme="minorEastAsia" w:hAnsiTheme="minorEastAsia" w:hint="eastAsia"/>
          <w:sz w:val="22"/>
        </w:rPr>
        <w:t>生きがいはあるかをみると、一般高齢者では68.0％があると回答しています。</w:t>
      </w:r>
    </w:p>
    <w:p w:rsidR="00AE2B6A" w:rsidRPr="00597173"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597173">
        <w:rPr>
          <w:rFonts w:asciiTheme="minorEastAsia" w:eastAsiaTheme="minorEastAsia" w:hAnsiTheme="minorEastAsia" w:hint="eastAsia"/>
          <w:sz w:val="22"/>
        </w:rPr>
        <w:t>この１か月間、気分が沈んだりするかをみると、一般高齢者では36.2％が沈んだりすることがあったと回答しています。</w:t>
      </w:r>
    </w:p>
    <w:p w:rsidR="00AE2B6A" w:rsidRPr="00597173" w:rsidRDefault="00AE2B6A" w:rsidP="00D268C2">
      <w:pPr>
        <w:pStyle w:val="af2"/>
        <w:spacing w:afterLines="0" w:after="0" w:line="240" w:lineRule="auto"/>
        <w:ind w:leftChars="300" w:left="660" w:firstLineChars="100" w:firstLine="220"/>
        <w:rPr>
          <w:rFonts w:asciiTheme="minorEastAsia" w:eastAsiaTheme="minorEastAsia" w:hAnsiTheme="minorEastAsia" w:cs="Times New Roman"/>
          <w:sz w:val="22"/>
        </w:rPr>
      </w:pPr>
      <w:r w:rsidRPr="00597173">
        <w:rPr>
          <w:rFonts w:asciiTheme="minorEastAsia" w:eastAsiaTheme="minorEastAsia" w:hAnsiTheme="minorEastAsia" w:hint="eastAsia"/>
          <w:sz w:val="22"/>
        </w:rPr>
        <w:t>趣味や生きがいがある高齢者が多いものの、約４割が気分が沈むことがあると回答していることから、社会とのつながりなどを通して、うつの予防も重要であるといえます。</w:t>
      </w:r>
    </w:p>
    <w:p w:rsidR="00597173" w:rsidRDefault="00597173" w:rsidP="00D268C2">
      <w:pPr>
        <w:pStyle w:val="a1"/>
        <w:ind w:leftChars="0" w:left="420" w:firstLineChars="700" w:firstLine="1470"/>
        <w:rPr>
          <w:color w:val="FF0000"/>
        </w:rPr>
      </w:pPr>
    </w:p>
    <w:p w:rsidR="00AE2B6A" w:rsidRPr="00597173" w:rsidRDefault="00AE2B6A" w:rsidP="00D268C2">
      <w:pPr>
        <w:pStyle w:val="a1"/>
        <w:numPr>
          <w:ilvl w:val="0"/>
          <w:numId w:val="6"/>
        </w:numPr>
        <w:ind w:leftChars="700" w:left="1900" w:firstLineChars="0"/>
      </w:pPr>
      <w:r w:rsidRPr="00597173">
        <w:rPr>
          <w:rFonts w:hint="eastAsia"/>
        </w:rPr>
        <w:t>生きがいはあるか</w:t>
      </w:r>
    </w:p>
    <w:p w:rsidR="00AE2B6A" w:rsidRDefault="00597173" w:rsidP="00D268C2">
      <w:pPr>
        <w:pStyle w:val="a1"/>
        <w:ind w:leftChars="0" w:left="0" w:firstLineChars="9" w:firstLine="19"/>
      </w:pPr>
      <w:r w:rsidRPr="00597173">
        <w:rPr>
          <w:rFonts w:hint="eastAsia"/>
          <w:noProof/>
        </w:rPr>
        <mc:AlternateContent>
          <mc:Choice Requires="wpg">
            <w:drawing>
              <wp:anchor distT="0" distB="0" distL="114300" distR="114300" simplePos="0" relativeHeight="251641856" behindDoc="0" locked="0" layoutInCell="1" allowOverlap="1" wp14:anchorId="008D542D" wp14:editId="48E2F214">
                <wp:simplePos x="0" y="0"/>
                <wp:positionH relativeFrom="column">
                  <wp:posOffset>231140</wp:posOffset>
                </wp:positionH>
                <wp:positionV relativeFrom="paragraph">
                  <wp:posOffset>40005</wp:posOffset>
                </wp:positionV>
                <wp:extent cx="5358765" cy="1263650"/>
                <wp:effectExtent l="0" t="0" r="0" b="0"/>
                <wp:wrapNone/>
                <wp:docPr id="151" name="グループ化 151"/>
                <wp:cNvGraphicFramePr/>
                <a:graphic xmlns:a="http://schemas.openxmlformats.org/drawingml/2006/main">
                  <a:graphicData uri="http://schemas.microsoft.com/office/word/2010/wordprocessingGroup">
                    <wpg:wgp>
                      <wpg:cNvGrpSpPr/>
                      <wpg:grpSpPr>
                        <a:xfrm>
                          <a:off x="0" y="0"/>
                          <a:ext cx="5358765" cy="1263650"/>
                          <a:chOff x="0" y="0"/>
                          <a:chExt cx="5359179" cy="1264257"/>
                        </a:xfrm>
                      </wpg:grpSpPr>
                      <pic:pic xmlns:pic="http://schemas.openxmlformats.org/drawingml/2006/picture">
                        <pic:nvPicPr>
                          <pic:cNvPr id="148" name="図 148"/>
                          <pic:cNvPicPr>
                            <a:picLocks noChangeAspect="1"/>
                          </pic:cNvPicPr>
                        </pic:nvPicPr>
                        <pic:blipFill rotWithShape="1">
                          <a:blip r:embed="rId39" cstate="print">
                            <a:extLst>
                              <a:ext uri="{28A0092B-C50C-407E-A947-70E740481C1C}">
                                <a14:useLocalDpi xmlns:a14="http://schemas.microsoft.com/office/drawing/2010/main" val="0"/>
                              </a:ext>
                            </a:extLst>
                          </a:blip>
                          <a:srcRect l="1914" r="908" b="46118"/>
                          <a:stretch/>
                        </pic:blipFill>
                        <pic:spPr bwMode="auto">
                          <a:xfrm>
                            <a:off x="111319" y="0"/>
                            <a:ext cx="5247860" cy="9382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 name="図 150"/>
                          <pic:cNvPicPr>
                            <a:picLocks noChangeAspect="1"/>
                          </pic:cNvPicPr>
                        </pic:nvPicPr>
                        <pic:blipFill rotWithShape="1">
                          <a:blip r:embed="rId39" cstate="print">
                            <a:extLst>
                              <a:ext uri="{28A0092B-C50C-407E-A947-70E740481C1C}">
                                <a14:useLocalDpi xmlns:a14="http://schemas.microsoft.com/office/drawing/2010/main" val="0"/>
                              </a:ext>
                            </a:extLst>
                          </a:blip>
                          <a:srcRect l="-146" t="55707" r="908"/>
                          <a:stretch/>
                        </pic:blipFill>
                        <pic:spPr bwMode="auto">
                          <a:xfrm>
                            <a:off x="0" y="492980"/>
                            <a:ext cx="5359179" cy="771277"/>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253B200" id="グループ化 151" o:spid="_x0000_s1026" style="position:absolute;left:0;text-align:left;margin-left:18.2pt;margin-top:3.15pt;width:421.95pt;height:99.5pt;z-index:251641856;mso-height-relative:margin" coordsize="53591,126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fvbvX&#10;keJKwwBc9+Ib8W2QbGoRIJFNiDQJAQiJmyAbCQJHaOVwkomRJl2hyXeILIRme7xbaHzWXw+urp/v&#10;q/NYGjXduKurzvsc3MU5r8w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j4Pzt1D1tTFAcA/Lznq1FfEYuF&#10;lkgMkloIm4RUsDQam0TiY5FKJARdtAbGasyVdLTpYDJgMBhr0Q403VomSUlqaZ3/ve/US4MIsf1u&#10;ct7/fN9z7/93Hw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">
                <v:shape id="図 148" o:spid="_x0000_s1027" type="#_x0000_t75" style="position:absolute;left:1113;width:52478;height:9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61zGAAAA3AAAAA8AAABkcnMvZG93bnJldi54bWxEj0FPwkAQhe8m/IfNmHiTrdUYqCyEiBI8&#10;EQoHj0N3aDd0Z2t3hfrvnYOJt5m8N+99M1sMvlUX6qMLbOBhnIEiroJ1XBs47N/vJ6BiQrbYBiYD&#10;PxRhMR/dzLCw4co7upSpVhLCsUADTUpdoXWsGvIYx6EjFu0Ueo9J1r7WtserhPtW51n2rD06loYG&#10;O3ptqDqX395Avirdl5tODpvP1cfbcXtcr/ePuTF3t8PyBVSiIf2b/643VvCfhFaekQn0/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vrXMYAAADcAAAADwAAAAAAAAAAAAAA&#10;AACfAgAAZHJzL2Rvd25yZXYueG1sUEsFBgAAAAAEAAQA9wAAAJIDAAAAAA==&#10;">
                  <v:imagedata r:id="rId40" o:title="" cropbottom="30224f" cropleft="1254f" cropright="595f"/>
                  <v:path arrowok="t"/>
                </v:shape>
                <v:shape id="図 150" o:spid="_x0000_s1028" type="#_x0000_t75" style="position:absolute;top:4929;width:53591;height:7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ky7GAAAA3AAAAA8AAABkcnMvZG93bnJldi54bWxEj0FLAzEQhe9C/0OYQm82q6Ui26alugge&#10;LGKr0OOwGXdXk8mSpO3233cOgrcZ3pv3vlmuB+/UiWLqAhu4mxagiOtgO24MfO5fbh9BpYxs0QUm&#10;AxdKsF6NbpZY2nDmDzrtcqMkhFOJBtqc+1LrVLfkMU1DTyzad4ges6yx0TbiWcK90/dF8aA9diwN&#10;Lfb03FL9uzt6A7qabTfxzX/9OPdkh35WVYf3vTGT8bBZgMo05H/z3/WrFfy54MszMoFe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6TLsYAAADcAAAADwAAAAAAAAAAAAAA&#10;AACfAgAAZHJzL2Rvd25yZXYueG1sUEsFBgAAAAAEAAQA9wAAAJIDAAAAAA==&#10;">
                  <v:imagedata r:id="rId40" o:title="" croptop="36508f" cropleft="-96f" cropright="595f"/>
                  <v:path arrowok="t"/>
                </v:shape>
              </v:group>
            </w:pict>
          </mc:Fallback>
        </mc:AlternateContent>
      </w:r>
    </w:p>
    <w:p w:rsidR="00AE2B6A" w:rsidRDefault="00AE2B6A" w:rsidP="00D268C2">
      <w:pPr>
        <w:pStyle w:val="a1"/>
        <w:ind w:leftChars="0" w:left="0" w:firstLineChars="9" w:firstLine="19"/>
      </w:pPr>
    </w:p>
    <w:p w:rsidR="00AE2B6A" w:rsidRDefault="00AE2B6A" w:rsidP="00D268C2">
      <w:pPr>
        <w:pStyle w:val="a1"/>
        <w:ind w:leftChars="0" w:left="0" w:firstLineChars="9" w:firstLine="19"/>
      </w:pPr>
    </w:p>
    <w:p w:rsidR="00AE2B6A" w:rsidRDefault="00AE2B6A" w:rsidP="00D268C2">
      <w:pPr>
        <w:pStyle w:val="a1"/>
        <w:ind w:leftChars="0" w:left="0" w:firstLineChars="9" w:firstLine="19"/>
      </w:pPr>
    </w:p>
    <w:p w:rsidR="00AE2B6A" w:rsidRDefault="00AE2B6A" w:rsidP="00D268C2">
      <w:pPr>
        <w:pStyle w:val="a1"/>
        <w:ind w:leftChars="0" w:left="0" w:firstLineChars="9" w:firstLine="19"/>
      </w:pPr>
    </w:p>
    <w:p w:rsidR="00AE2B6A" w:rsidRDefault="00AE2B6A" w:rsidP="00D268C2">
      <w:pPr>
        <w:pStyle w:val="a1"/>
        <w:ind w:leftChars="0" w:left="0" w:firstLineChars="9" w:firstLine="19"/>
      </w:pPr>
    </w:p>
    <w:p w:rsidR="00AE2B6A" w:rsidRDefault="00AE2B6A" w:rsidP="00D268C2">
      <w:pPr>
        <w:pStyle w:val="a1"/>
        <w:ind w:leftChars="0" w:left="0" w:firstLineChars="9" w:firstLine="19"/>
      </w:pPr>
    </w:p>
    <w:p w:rsidR="00AE2B6A" w:rsidRPr="00597173" w:rsidRDefault="00AE2B6A" w:rsidP="00D268C2">
      <w:pPr>
        <w:pStyle w:val="a1"/>
        <w:numPr>
          <w:ilvl w:val="0"/>
          <w:numId w:val="6"/>
        </w:numPr>
        <w:ind w:leftChars="700" w:left="1900" w:firstLineChars="0"/>
      </w:pPr>
      <w:r w:rsidRPr="00597173">
        <w:rPr>
          <w:rFonts w:hint="eastAsia"/>
        </w:rPr>
        <w:t>この１か月間、気分が沈んだりするか</w:t>
      </w:r>
    </w:p>
    <w:p w:rsidR="00AE2B6A" w:rsidRDefault="00D268C2" w:rsidP="00D268C2">
      <w:pPr>
        <w:pStyle w:val="a1"/>
        <w:ind w:leftChars="0" w:left="0" w:firstLineChars="0" w:firstLine="0"/>
      </w:pPr>
      <w:r w:rsidRPr="00597173">
        <w:rPr>
          <w:rFonts w:hint="eastAsia"/>
          <w:noProof/>
        </w:rPr>
        <mc:AlternateContent>
          <mc:Choice Requires="wpg">
            <w:drawing>
              <wp:anchor distT="0" distB="0" distL="114300" distR="114300" simplePos="0" relativeHeight="251642880" behindDoc="0" locked="0" layoutInCell="1" allowOverlap="1" wp14:anchorId="456DB7CB" wp14:editId="1D30B37A">
                <wp:simplePos x="0" y="0"/>
                <wp:positionH relativeFrom="column">
                  <wp:posOffset>346710</wp:posOffset>
                </wp:positionH>
                <wp:positionV relativeFrom="paragraph">
                  <wp:posOffset>113665</wp:posOffset>
                </wp:positionV>
                <wp:extent cx="5263763" cy="1184745"/>
                <wp:effectExtent l="0" t="0" r="0" b="0"/>
                <wp:wrapNone/>
                <wp:docPr id="153" name="グループ化 153"/>
                <wp:cNvGraphicFramePr/>
                <a:graphic xmlns:a="http://schemas.openxmlformats.org/drawingml/2006/main">
                  <a:graphicData uri="http://schemas.microsoft.com/office/word/2010/wordprocessingGroup">
                    <wpg:wgp>
                      <wpg:cNvGrpSpPr/>
                      <wpg:grpSpPr>
                        <a:xfrm>
                          <a:off x="0" y="0"/>
                          <a:ext cx="5263763" cy="1184745"/>
                          <a:chOff x="0" y="0"/>
                          <a:chExt cx="5263763" cy="1184745"/>
                        </a:xfrm>
                      </wpg:grpSpPr>
                      <pic:pic xmlns:pic="http://schemas.openxmlformats.org/drawingml/2006/picture">
                        <pic:nvPicPr>
                          <pic:cNvPr id="149" name="図 149"/>
                          <pic:cNvPicPr>
                            <a:picLocks noChangeAspect="1"/>
                          </pic:cNvPicPr>
                        </pic:nvPicPr>
                        <pic:blipFill rotWithShape="1">
                          <a:blip r:embed="rId41" cstate="print">
                            <a:extLst>
                              <a:ext uri="{28A0092B-C50C-407E-A947-70E740481C1C}">
                                <a14:useLocalDpi xmlns:a14="http://schemas.microsoft.com/office/drawing/2010/main" val="0"/>
                              </a:ext>
                            </a:extLst>
                          </a:blip>
                          <a:srcRect r="2198" b="57281"/>
                          <a:stretch/>
                        </pic:blipFill>
                        <pic:spPr bwMode="auto">
                          <a:xfrm>
                            <a:off x="0" y="0"/>
                            <a:ext cx="5263763" cy="699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2" name="図 152"/>
                          <pic:cNvPicPr>
                            <a:picLocks noChangeAspect="1"/>
                          </pic:cNvPicPr>
                        </pic:nvPicPr>
                        <pic:blipFill rotWithShape="1">
                          <a:blip r:embed="rId41" cstate="print">
                            <a:extLst>
                              <a:ext uri="{28A0092B-C50C-407E-A947-70E740481C1C}">
                                <a14:useLocalDpi xmlns:a14="http://schemas.microsoft.com/office/drawing/2010/main" val="0"/>
                              </a:ext>
                            </a:extLst>
                          </a:blip>
                          <a:srcRect t="53883" r="2198"/>
                          <a:stretch/>
                        </pic:blipFill>
                        <pic:spPr bwMode="auto">
                          <a:xfrm>
                            <a:off x="0" y="429371"/>
                            <a:ext cx="5263763" cy="75537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0821455" id="グループ化 153" o:spid="_x0000_s1026" style="position:absolute;left:0;text-align:left;margin-left:27.3pt;margin-top:8.95pt;width:414.45pt;height:93.3pt;z-index:251642880" coordsize="52637,118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P/n7071LFi6aIAfF6TB7iCR0BBCBKDwqBBYzAI&#10;cDgUIUGNGYfjBfgzN/mTNRs6uZOcs0/17k9MUjViqk+tr++lmFqB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">
                <v:shape id="図 149" o:spid="_x0000_s1027" type="#_x0000_t75" style="position:absolute;width:52637;height:6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3UTvBAAAA3AAAAA8AAABkcnMvZG93bnJldi54bWxET81qwkAQvhf6DssUequbimiNbkIVBOmp&#10;xj7AmB2T0OxMml1N+vZdoeBtPr7fWeeja9WVet8IG3idJKCIS7ENVwa+jruXN1A+IFtshcnAL3nI&#10;s8eHNaZWBj7QtQiViiHsUzRQh9ClWvuyJod+Ih1x5M7SOwwR9pW2PQ4x3LV6miRz7bDh2FBjR9ua&#10;yu/i4gycNs3nYf/xs7HTC+lkK0KLQYx5fhrfV6ACjeEu/nfvbZw/W8LtmXiBz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3UTvBAAAA3AAAAA8AAAAAAAAAAAAAAAAAnwIA&#10;AGRycy9kb3ducmV2LnhtbFBLBQYAAAAABAAEAPcAAACNAwAAAAA=&#10;">
                  <v:imagedata r:id="rId42" o:title="" cropbottom="37540f" cropright="1440f"/>
                  <v:path arrowok="t"/>
                </v:shape>
                <v:shape id="図 152" o:spid="_x0000_s1028" type="#_x0000_t75" style="position:absolute;top:4293;width:52637;height:7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cLSfAAAAA3AAAAA8AAABkcnMvZG93bnJldi54bWxET02LwjAQvQv+hzDC3jRdF3XpGkUEUXqz&#10;iuxxaGbbss2kJNHWf28Ewds83ucs171pxI2cry0r+JwkIIgLq2suFZxPu/E3CB+QNTaWScGdPKxX&#10;w8ESU207PtItD6WIIexTVFCF0KZS+qIig35iW+LI/VlnMEToSqkddjHcNHKaJHNpsObYUGFL24qK&#10;//xqFGS7/Dwz7p59/e67i+fL4rDInFIfo37zAyJQH97il/ug4/zZFJ7PxAv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lwtJ8AAAADcAAAADwAAAAAAAAAAAAAAAACfAgAA&#10;ZHJzL2Rvd25yZXYueG1sUEsFBgAAAAAEAAQA9wAAAIwDAAAAAA==&#10;">
                  <v:imagedata r:id="rId42" o:title="" croptop="35313f" cropright="1440f"/>
                  <v:path arrowok="t"/>
                </v:shape>
              </v:group>
            </w:pict>
          </mc:Fallback>
        </mc:AlternateContent>
      </w:r>
    </w:p>
    <w:p w:rsidR="00AE2B6A" w:rsidRDefault="00AE2B6A" w:rsidP="00D268C2">
      <w:pPr>
        <w:pStyle w:val="a1"/>
        <w:ind w:leftChars="0" w:left="0" w:firstLineChars="0" w:firstLine="0"/>
      </w:pPr>
    </w:p>
    <w:p w:rsidR="00AE2B6A" w:rsidRDefault="00AE2B6A" w:rsidP="00D268C2">
      <w:pPr>
        <w:pStyle w:val="a1"/>
        <w:ind w:leftChars="0" w:left="0" w:firstLineChars="0" w:firstLine="0"/>
      </w:pPr>
    </w:p>
    <w:p w:rsidR="00AE2B6A" w:rsidRDefault="00AE2B6A" w:rsidP="00D268C2">
      <w:pPr>
        <w:pStyle w:val="a1"/>
        <w:ind w:leftChars="0" w:left="0" w:firstLineChars="0" w:firstLine="0"/>
      </w:pPr>
    </w:p>
    <w:p w:rsidR="00AE2B6A" w:rsidRDefault="00AE2B6A" w:rsidP="00D268C2">
      <w:pPr>
        <w:pStyle w:val="a1"/>
        <w:ind w:leftChars="0" w:left="0" w:firstLineChars="0" w:firstLine="0"/>
      </w:pPr>
    </w:p>
    <w:p w:rsidR="00AE2B6A" w:rsidRDefault="00AE2B6A" w:rsidP="00D268C2">
      <w:pPr>
        <w:pStyle w:val="a1"/>
        <w:ind w:leftChars="0" w:left="420" w:firstLineChars="0" w:firstLine="0"/>
      </w:pPr>
    </w:p>
    <w:p w:rsidR="009D124D" w:rsidRPr="00597173" w:rsidRDefault="009D124D" w:rsidP="00D268C2">
      <w:pPr>
        <w:pStyle w:val="a1"/>
        <w:ind w:leftChars="0" w:left="420" w:hangingChars="200" w:hanging="420"/>
      </w:pPr>
    </w:p>
    <w:p w:rsidR="00AE2B6A" w:rsidRPr="00784368" w:rsidRDefault="00597173" w:rsidP="00D268C2">
      <w:pPr>
        <w:widowControl/>
        <w:jc w:val="left"/>
        <w:rPr>
          <w:rFonts w:ascii="HG丸ｺﾞｼｯｸM-PRO" w:eastAsia="HG丸ｺﾞｼｯｸM-PRO" w:hAnsi="Century" w:cs="Times New Roman"/>
          <w:sz w:val="21"/>
          <w:szCs w:val="24"/>
        </w:rPr>
      </w:pPr>
      <w:r>
        <w:br w:type="page"/>
      </w:r>
    </w:p>
    <w:p w:rsidR="00784368" w:rsidRPr="00784368" w:rsidRDefault="00784368" w:rsidP="00D268C2">
      <w:pPr>
        <w:pStyle w:val="a1"/>
        <w:ind w:leftChars="0" w:left="2" w:firstLine="220"/>
        <w:rPr>
          <w:rFonts w:asciiTheme="minorEastAsia" w:eastAsiaTheme="minorEastAsia" w:hAnsiTheme="minorEastAsia"/>
          <w:sz w:val="22"/>
          <w:szCs w:val="22"/>
        </w:rPr>
      </w:pPr>
      <w:r w:rsidRPr="00784368">
        <w:rPr>
          <w:rFonts w:asciiTheme="minorEastAsia" w:eastAsiaTheme="minorEastAsia" w:hAnsiTheme="minorEastAsia" w:hint="eastAsia"/>
          <w:sz w:val="22"/>
          <w:szCs w:val="22"/>
        </w:rPr>
        <w:lastRenderedPageBreak/>
        <w:t>Ⅱ　自立支援活動の推進</w:t>
      </w:r>
    </w:p>
    <w:p w:rsidR="00784368" w:rsidRPr="00784368" w:rsidRDefault="00784368" w:rsidP="00D268C2">
      <w:pPr>
        <w:pStyle w:val="a1"/>
        <w:ind w:leftChars="0" w:left="2" w:firstLine="220"/>
        <w:rPr>
          <w:rFonts w:asciiTheme="minorEastAsia" w:eastAsiaTheme="minorEastAsia" w:hAnsiTheme="minorEastAsia"/>
          <w:sz w:val="22"/>
          <w:szCs w:val="22"/>
        </w:rPr>
      </w:pPr>
    </w:p>
    <w:p w:rsidR="00AE2B6A" w:rsidRPr="00784368" w:rsidRDefault="00AE2B6A" w:rsidP="00D268C2">
      <w:pPr>
        <w:pStyle w:val="a1"/>
        <w:ind w:leftChars="200" w:left="440" w:firstLine="220"/>
        <w:rPr>
          <w:rFonts w:asciiTheme="minorEastAsia" w:eastAsiaTheme="minorEastAsia" w:hAnsiTheme="minorEastAsia"/>
          <w:sz w:val="22"/>
          <w:szCs w:val="22"/>
        </w:rPr>
      </w:pPr>
      <w:r w:rsidRPr="00784368">
        <w:rPr>
          <w:rFonts w:asciiTheme="minorEastAsia" w:eastAsiaTheme="minorEastAsia" w:hAnsiTheme="minorEastAsia" w:hint="eastAsia"/>
          <w:sz w:val="22"/>
          <w:szCs w:val="22"/>
        </w:rPr>
        <w:t>高齢者が、地域で自分らしく生活するためには、地域全体で高齢者を支える仕組み作りが必要です。また高齢者自身も支えられるだけでなく、今まで以上に支える側に参画することが求められています。</w:t>
      </w:r>
    </w:p>
    <w:p w:rsidR="00AE2B6A" w:rsidRPr="00784368" w:rsidRDefault="00AE2B6A" w:rsidP="00D268C2">
      <w:pPr>
        <w:pStyle w:val="a1"/>
        <w:ind w:leftChars="0" w:left="454" w:firstLine="220"/>
        <w:rPr>
          <w:rFonts w:asciiTheme="minorEastAsia" w:eastAsiaTheme="minorEastAsia" w:hAnsiTheme="minorEastAsia"/>
          <w:sz w:val="22"/>
          <w:szCs w:val="22"/>
        </w:rPr>
      </w:pPr>
      <w:r w:rsidRPr="00784368">
        <w:rPr>
          <w:rFonts w:asciiTheme="minorEastAsia" w:eastAsiaTheme="minorEastAsia" w:hAnsiTheme="minorEastAsia" w:hint="eastAsia"/>
          <w:sz w:val="22"/>
          <w:szCs w:val="22"/>
        </w:rPr>
        <w:t>アンケートでは、地域の活動への参画意向と自分が支援するとしたら何ができるかを調査しました。</w:t>
      </w:r>
    </w:p>
    <w:p w:rsidR="00AE2B6A" w:rsidRDefault="00AE2B6A" w:rsidP="00D268C2">
      <w:pPr>
        <w:pStyle w:val="a1"/>
        <w:ind w:leftChars="0" w:left="0" w:firstLineChars="0" w:firstLine="0"/>
      </w:pPr>
    </w:p>
    <w:p w:rsidR="00AE2B6A" w:rsidRPr="00784368" w:rsidRDefault="009D124D" w:rsidP="00D268C2">
      <w:pPr>
        <w:pStyle w:val="3"/>
        <w:spacing w:afterLines="50" w:after="180"/>
        <w:ind w:leftChars="100" w:left="220"/>
        <w:rPr>
          <w:rFonts w:asciiTheme="minorEastAsia" w:eastAsiaTheme="minorEastAsia" w:hAnsiTheme="minorEastAsia"/>
          <w:sz w:val="22"/>
          <w:szCs w:val="22"/>
        </w:rPr>
      </w:pPr>
      <w:r w:rsidRPr="00784368">
        <w:rPr>
          <w:rFonts w:asciiTheme="minorEastAsia" w:eastAsiaTheme="minorEastAsia" w:hAnsiTheme="minorEastAsia" w:hint="eastAsia"/>
          <w:sz w:val="22"/>
          <w:szCs w:val="22"/>
        </w:rPr>
        <w:t>（ⅰ）</w:t>
      </w:r>
      <w:r w:rsidR="00AE2B6A" w:rsidRPr="00784368">
        <w:rPr>
          <w:rFonts w:asciiTheme="minorEastAsia" w:eastAsiaTheme="minorEastAsia" w:hAnsiTheme="minorEastAsia" w:hint="eastAsia"/>
          <w:sz w:val="22"/>
          <w:szCs w:val="22"/>
        </w:rPr>
        <w:t xml:space="preserve">　地域づくりに対する参加意向</w:t>
      </w:r>
    </w:p>
    <w:p w:rsidR="00AE2B6A" w:rsidRPr="00784368"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784368">
        <w:rPr>
          <w:rFonts w:asciiTheme="minorEastAsia" w:eastAsiaTheme="minorEastAsia" w:hAnsiTheme="minorEastAsia" w:hint="eastAsia"/>
          <w:sz w:val="22"/>
        </w:rPr>
        <w:t>参加者としてグループ活動等に参加してみたいかをみると、65歳以上の方では「是非参加したい」（10.１％）と「参加してもよい」（4</w:t>
      </w:r>
      <w:r w:rsidR="00784368">
        <w:rPr>
          <w:rFonts w:asciiTheme="minorEastAsia" w:eastAsiaTheme="minorEastAsia" w:hAnsiTheme="minorEastAsia" w:hint="eastAsia"/>
          <w:sz w:val="22"/>
        </w:rPr>
        <w:t>8</w:t>
      </w:r>
      <w:r w:rsidRPr="00784368">
        <w:rPr>
          <w:rFonts w:asciiTheme="minorEastAsia" w:eastAsiaTheme="minorEastAsia" w:hAnsiTheme="minorEastAsia" w:hint="eastAsia"/>
          <w:sz w:val="22"/>
        </w:rPr>
        <w:t>.</w:t>
      </w:r>
      <w:r w:rsidR="00784368">
        <w:rPr>
          <w:rFonts w:asciiTheme="minorEastAsia" w:eastAsiaTheme="minorEastAsia" w:hAnsiTheme="minorEastAsia" w:hint="eastAsia"/>
          <w:sz w:val="22"/>
        </w:rPr>
        <w:t>9</w:t>
      </w:r>
      <w:r w:rsidRPr="00784368">
        <w:rPr>
          <w:rFonts w:asciiTheme="minorEastAsia" w:eastAsiaTheme="minorEastAsia" w:hAnsiTheme="minorEastAsia" w:hint="eastAsia"/>
          <w:sz w:val="22"/>
        </w:rPr>
        <w:t>％）を合わせると</w:t>
      </w:r>
      <w:r w:rsidR="00784368">
        <w:rPr>
          <w:rFonts w:asciiTheme="minorEastAsia" w:eastAsiaTheme="minorEastAsia" w:hAnsiTheme="minorEastAsia" w:hint="eastAsia"/>
          <w:sz w:val="22"/>
        </w:rPr>
        <w:t>59.0</w:t>
      </w:r>
      <w:r w:rsidRPr="00784368">
        <w:rPr>
          <w:rFonts w:asciiTheme="minorEastAsia" w:eastAsiaTheme="minorEastAsia" w:hAnsiTheme="minorEastAsia" w:hint="eastAsia"/>
          <w:sz w:val="22"/>
        </w:rPr>
        <w:t>％が参加意向ありとなっており、64歳までの方では「是非参加したい」（</w:t>
      </w:r>
      <w:r w:rsidR="00784368">
        <w:rPr>
          <w:rFonts w:asciiTheme="minorEastAsia" w:eastAsiaTheme="minorEastAsia" w:hAnsiTheme="minorEastAsia" w:hint="eastAsia"/>
          <w:sz w:val="22"/>
        </w:rPr>
        <w:t>5.2</w:t>
      </w:r>
      <w:r w:rsidRPr="00784368">
        <w:rPr>
          <w:rFonts w:asciiTheme="minorEastAsia" w:eastAsiaTheme="minorEastAsia" w:hAnsiTheme="minorEastAsia" w:hint="eastAsia"/>
          <w:sz w:val="22"/>
        </w:rPr>
        <w:t>％）と「参加してもよい」（</w:t>
      </w:r>
      <w:r w:rsidR="00784368">
        <w:rPr>
          <w:rFonts w:asciiTheme="minorEastAsia" w:eastAsiaTheme="minorEastAsia" w:hAnsiTheme="minorEastAsia" w:hint="eastAsia"/>
          <w:sz w:val="22"/>
        </w:rPr>
        <w:t>61.5</w:t>
      </w:r>
      <w:r w:rsidRPr="00784368">
        <w:rPr>
          <w:rFonts w:asciiTheme="minorEastAsia" w:eastAsiaTheme="minorEastAsia" w:hAnsiTheme="minorEastAsia" w:hint="eastAsia"/>
          <w:sz w:val="22"/>
        </w:rPr>
        <w:t>％）を合わせると</w:t>
      </w:r>
      <w:r w:rsidR="00784368">
        <w:rPr>
          <w:rFonts w:asciiTheme="minorEastAsia" w:eastAsiaTheme="minorEastAsia" w:hAnsiTheme="minorEastAsia" w:hint="eastAsia"/>
          <w:sz w:val="22"/>
        </w:rPr>
        <w:t>66.7</w:t>
      </w:r>
      <w:r w:rsidRPr="00784368">
        <w:rPr>
          <w:rFonts w:asciiTheme="minorEastAsia" w:eastAsiaTheme="minorEastAsia" w:hAnsiTheme="minorEastAsia" w:hint="eastAsia"/>
          <w:sz w:val="22"/>
        </w:rPr>
        <w:t>％が参加意向ありとなっています。</w:t>
      </w:r>
    </w:p>
    <w:p w:rsidR="00AE2B6A" w:rsidRPr="00784368" w:rsidRDefault="00AE2B6A" w:rsidP="00D268C2">
      <w:pPr>
        <w:pStyle w:val="af2"/>
        <w:spacing w:afterLines="0" w:after="0" w:line="240" w:lineRule="auto"/>
        <w:ind w:leftChars="300" w:left="660" w:firstLineChars="100" w:firstLine="220"/>
      </w:pPr>
      <w:r w:rsidRPr="00784368">
        <w:rPr>
          <w:rFonts w:asciiTheme="minorEastAsia" w:eastAsiaTheme="minorEastAsia" w:hAnsiTheme="minorEastAsia" w:hint="eastAsia"/>
          <w:sz w:val="22"/>
        </w:rPr>
        <w:t>企画・運営（世話役）としてグループ活動等に参加してみたいかをみると、65歳以上の方では「是非参加したい」（2.1％）と「参加してもよい」（3</w:t>
      </w:r>
      <w:r w:rsidR="00784368">
        <w:rPr>
          <w:rFonts w:asciiTheme="minorEastAsia" w:eastAsiaTheme="minorEastAsia" w:hAnsiTheme="minorEastAsia" w:hint="eastAsia"/>
          <w:sz w:val="22"/>
        </w:rPr>
        <w:t>1.5</w:t>
      </w:r>
      <w:r w:rsidRPr="00784368">
        <w:rPr>
          <w:rFonts w:asciiTheme="minorEastAsia" w:eastAsiaTheme="minorEastAsia" w:hAnsiTheme="minorEastAsia" w:hint="eastAsia"/>
          <w:sz w:val="22"/>
        </w:rPr>
        <w:t>％）を合わせると</w:t>
      </w:r>
      <w:r w:rsidR="00784368">
        <w:rPr>
          <w:rFonts w:asciiTheme="minorEastAsia" w:eastAsiaTheme="minorEastAsia" w:hAnsiTheme="minorEastAsia" w:hint="eastAsia"/>
          <w:sz w:val="22"/>
        </w:rPr>
        <w:t>33.6</w:t>
      </w:r>
      <w:r w:rsidRPr="00784368">
        <w:rPr>
          <w:rFonts w:asciiTheme="minorEastAsia" w:eastAsiaTheme="minorEastAsia" w:hAnsiTheme="minorEastAsia" w:hint="eastAsia"/>
          <w:sz w:val="22"/>
        </w:rPr>
        <w:t>％が参加意向ありとなっていますが、「参加したくない」（</w:t>
      </w:r>
      <w:r w:rsidR="00784368">
        <w:rPr>
          <w:rFonts w:asciiTheme="minorEastAsia" w:eastAsiaTheme="minorEastAsia" w:hAnsiTheme="minorEastAsia" w:hint="eastAsia"/>
          <w:sz w:val="22"/>
        </w:rPr>
        <w:t>57.8</w:t>
      </w:r>
      <w:r w:rsidRPr="00784368">
        <w:rPr>
          <w:rFonts w:asciiTheme="minorEastAsia" w:eastAsiaTheme="minorEastAsia" w:hAnsiTheme="minorEastAsia" w:hint="eastAsia"/>
          <w:sz w:val="22"/>
        </w:rPr>
        <w:t>％）が「参加したい」よりも多くなっています。同じように64歳までの方も「是非参加したい」（2</w:t>
      </w:r>
      <w:r w:rsidR="00784368">
        <w:rPr>
          <w:rFonts w:asciiTheme="minorEastAsia" w:eastAsiaTheme="minorEastAsia" w:hAnsiTheme="minorEastAsia" w:hint="eastAsia"/>
          <w:sz w:val="22"/>
        </w:rPr>
        <w:t>.5</w:t>
      </w:r>
      <w:r w:rsidRPr="00784368">
        <w:rPr>
          <w:rFonts w:asciiTheme="minorEastAsia" w:eastAsiaTheme="minorEastAsia" w:hAnsiTheme="minorEastAsia" w:hint="eastAsia"/>
          <w:sz w:val="22"/>
        </w:rPr>
        <w:t>％）と「参加してもよい」（3</w:t>
      </w:r>
      <w:r w:rsidR="00784368">
        <w:rPr>
          <w:rFonts w:asciiTheme="minorEastAsia" w:eastAsiaTheme="minorEastAsia" w:hAnsiTheme="minorEastAsia" w:hint="eastAsia"/>
          <w:sz w:val="22"/>
        </w:rPr>
        <w:t>1.7</w:t>
      </w:r>
      <w:r w:rsidRPr="00784368">
        <w:rPr>
          <w:rFonts w:asciiTheme="minorEastAsia" w:eastAsiaTheme="minorEastAsia" w:hAnsiTheme="minorEastAsia" w:hint="eastAsia"/>
          <w:sz w:val="22"/>
        </w:rPr>
        <w:t>％）を合わせると</w:t>
      </w:r>
      <w:r w:rsidR="00784368">
        <w:rPr>
          <w:rFonts w:asciiTheme="minorEastAsia" w:eastAsiaTheme="minorEastAsia" w:hAnsiTheme="minorEastAsia" w:hint="eastAsia"/>
          <w:sz w:val="22"/>
        </w:rPr>
        <w:t>34.2</w:t>
      </w:r>
      <w:r w:rsidRPr="00784368">
        <w:rPr>
          <w:rFonts w:asciiTheme="minorEastAsia" w:eastAsiaTheme="minorEastAsia" w:hAnsiTheme="minorEastAsia" w:hint="eastAsia"/>
          <w:sz w:val="22"/>
        </w:rPr>
        <w:t>％が参加意向ありとなっていますが、「参加したくない」（</w:t>
      </w:r>
      <w:r w:rsidR="00784368">
        <w:rPr>
          <w:rFonts w:asciiTheme="minorEastAsia" w:eastAsiaTheme="minorEastAsia" w:hAnsiTheme="minorEastAsia" w:hint="eastAsia"/>
          <w:sz w:val="22"/>
        </w:rPr>
        <w:t>62.8</w:t>
      </w:r>
      <w:r w:rsidRPr="00784368">
        <w:rPr>
          <w:rFonts w:asciiTheme="minorEastAsia" w:eastAsiaTheme="minorEastAsia" w:hAnsiTheme="minorEastAsia" w:hint="eastAsia"/>
          <w:sz w:val="22"/>
        </w:rPr>
        <w:t>％）が「参加したい」よりも多くなっています。</w:t>
      </w:r>
    </w:p>
    <w:p w:rsidR="009D124D" w:rsidRDefault="009D124D" w:rsidP="00D268C2">
      <w:pPr>
        <w:pStyle w:val="a1"/>
        <w:ind w:leftChars="0" w:left="420" w:hangingChars="200" w:hanging="420"/>
      </w:pPr>
    </w:p>
    <w:p w:rsidR="00AE2B6A" w:rsidRPr="00784368" w:rsidRDefault="00AE2B6A" w:rsidP="00D268C2">
      <w:pPr>
        <w:pStyle w:val="a1"/>
        <w:numPr>
          <w:ilvl w:val="0"/>
          <w:numId w:val="6"/>
        </w:numPr>
        <w:ind w:leftChars="700" w:left="1900" w:firstLineChars="0"/>
        <w:rPr>
          <w:rFonts w:hAnsi="HG丸ｺﾞｼｯｸM-PRO"/>
          <w:szCs w:val="21"/>
        </w:rPr>
      </w:pPr>
      <w:r w:rsidRPr="00784368">
        <w:rPr>
          <w:rFonts w:hAnsi="HG丸ｺﾞｼｯｸM-PRO" w:hint="eastAsia"/>
          <w:szCs w:val="21"/>
        </w:rPr>
        <w:t>参加者としてグループ活動等に参加してみたいか</w:t>
      </w:r>
    </w:p>
    <w:p w:rsidR="00AE2B6A" w:rsidRDefault="00607E07" w:rsidP="00D268C2">
      <w:pPr>
        <w:pStyle w:val="a1"/>
        <w:ind w:leftChars="0" w:left="2" w:hangingChars="1" w:hanging="2"/>
      </w:pPr>
      <w:r w:rsidRPr="003F051C">
        <w:rPr>
          <w:rFonts w:hint="eastAsia"/>
          <w:noProof/>
        </w:rPr>
        <w:drawing>
          <wp:anchor distT="0" distB="0" distL="114300" distR="114300" simplePos="0" relativeHeight="251667456" behindDoc="0" locked="0" layoutInCell="1" allowOverlap="1">
            <wp:simplePos x="0" y="0"/>
            <wp:positionH relativeFrom="column">
              <wp:posOffset>419100</wp:posOffset>
            </wp:positionH>
            <wp:positionV relativeFrom="paragraph">
              <wp:posOffset>25400</wp:posOffset>
            </wp:positionV>
            <wp:extent cx="5311472" cy="1685676"/>
            <wp:effectExtent l="0" t="0" r="381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 r="1574"/>
                    <a:stretch/>
                  </pic:blipFill>
                  <pic:spPr bwMode="auto">
                    <a:xfrm>
                      <a:off x="0" y="0"/>
                      <a:ext cx="5311472" cy="16856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B6A" w:rsidRDefault="00AE2B6A" w:rsidP="00D268C2">
      <w:pPr>
        <w:pStyle w:val="a1"/>
        <w:ind w:leftChars="0" w:left="0" w:firstLineChars="9" w:firstLine="19"/>
      </w:pPr>
    </w:p>
    <w:p w:rsidR="00607E07" w:rsidRDefault="00607E07" w:rsidP="00D268C2">
      <w:pPr>
        <w:pStyle w:val="a1"/>
        <w:ind w:leftChars="0" w:left="0" w:firstLineChars="9" w:firstLine="19"/>
      </w:pPr>
    </w:p>
    <w:p w:rsidR="00607E07" w:rsidRDefault="00607E07" w:rsidP="00D268C2">
      <w:pPr>
        <w:pStyle w:val="a1"/>
        <w:ind w:leftChars="0" w:left="0" w:firstLineChars="9" w:firstLine="19"/>
      </w:pPr>
    </w:p>
    <w:p w:rsidR="00607E07" w:rsidRDefault="00607E07" w:rsidP="00D268C2">
      <w:pPr>
        <w:pStyle w:val="a1"/>
        <w:ind w:leftChars="0" w:left="0" w:firstLineChars="9" w:firstLine="19"/>
      </w:pPr>
    </w:p>
    <w:p w:rsidR="00607E07" w:rsidRDefault="00607E07" w:rsidP="00D268C2">
      <w:pPr>
        <w:pStyle w:val="a1"/>
        <w:ind w:leftChars="0" w:left="0" w:firstLineChars="9" w:firstLine="19"/>
      </w:pPr>
    </w:p>
    <w:p w:rsidR="00607E07" w:rsidRDefault="00607E07" w:rsidP="00D268C2">
      <w:pPr>
        <w:pStyle w:val="a1"/>
        <w:ind w:leftChars="0" w:left="0" w:firstLineChars="9" w:firstLine="19"/>
      </w:pPr>
    </w:p>
    <w:p w:rsidR="00607E07" w:rsidRDefault="00607E07" w:rsidP="00D268C2">
      <w:pPr>
        <w:pStyle w:val="a1"/>
        <w:ind w:leftChars="0" w:left="0" w:firstLineChars="9" w:firstLine="19"/>
      </w:pPr>
    </w:p>
    <w:p w:rsidR="00AE2B6A" w:rsidRPr="00067987" w:rsidRDefault="00173958" w:rsidP="00D268C2">
      <w:pPr>
        <w:pStyle w:val="a1"/>
        <w:numPr>
          <w:ilvl w:val="0"/>
          <w:numId w:val="6"/>
        </w:numPr>
        <w:tabs>
          <w:tab w:val="left" w:pos="1134"/>
        </w:tabs>
        <w:ind w:leftChars="700" w:left="1900" w:firstLineChars="0"/>
      </w:pPr>
      <w:r>
        <w:rPr>
          <w:rFonts w:hint="eastAsia"/>
        </w:rPr>
        <w:t>企画</w:t>
      </w:r>
      <w:r w:rsidR="00AE2B6A" w:rsidRPr="00067987">
        <w:rPr>
          <w:rFonts w:hint="eastAsia"/>
        </w:rPr>
        <w:t>・運営（世話役）としてグループ活動等に参加してみたいか</w:t>
      </w:r>
    </w:p>
    <w:p w:rsidR="00AE2B6A" w:rsidRDefault="00607E07" w:rsidP="00D268C2">
      <w:pPr>
        <w:pStyle w:val="a1"/>
        <w:ind w:leftChars="0" w:left="0" w:firstLineChars="9" w:firstLine="19"/>
        <w:rPr>
          <w:color w:val="FF0000"/>
        </w:rPr>
      </w:pPr>
      <w:r w:rsidRPr="003F051C">
        <w:rPr>
          <w:noProof/>
        </w:rPr>
        <w:drawing>
          <wp:anchor distT="0" distB="0" distL="114300" distR="114300" simplePos="0" relativeHeight="251668480" behindDoc="0" locked="0" layoutInCell="1" allowOverlap="1">
            <wp:simplePos x="0" y="0"/>
            <wp:positionH relativeFrom="column">
              <wp:posOffset>442301</wp:posOffset>
            </wp:positionH>
            <wp:positionV relativeFrom="paragraph">
              <wp:posOffset>20955</wp:posOffset>
            </wp:positionV>
            <wp:extent cx="5289550" cy="1638164"/>
            <wp:effectExtent l="0" t="0" r="6350" b="635"/>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 r="2000"/>
                    <a:stretch/>
                  </pic:blipFill>
                  <pic:spPr bwMode="auto">
                    <a:xfrm>
                      <a:off x="0" y="0"/>
                      <a:ext cx="5289550" cy="1638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7E07" w:rsidRPr="00607E07" w:rsidRDefault="00607E07" w:rsidP="00D268C2">
      <w:pPr>
        <w:widowControl/>
        <w:jc w:val="left"/>
        <w:rPr>
          <w:color w:val="FF0000"/>
          <w:sz w:val="21"/>
          <w:szCs w:val="21"/>
        </w:rPr>
      </w:pPr>
    </w:p>
    <w:p w:rsidR="00607E07" w:rsidRPr="00607E07" w:rsidRDefault="00607E07" w:rsidP="00D268C2">
      <w:pPr>
        <w:widowControl/>
        <w:jc w:val="left"/>
        <w:rPr>
          <w:color w:val="FF0000"/>
          <w:sz w:val="21"/>
          <w:szCs w:val="21"/>
        </w:rPr>
      </w:pPr>
    </w:p>
    <w:p w:rsidR="00607E07" w:rsidRPr="00607E07" w:rsidRDefault="00607E07" w:rsidP="00D268C2">
      <w:pPr>
        <w:widowControl/>
        <w:jc w:val="left"/>
        <w:rPr>
          <w:color w:val="FF0000"/>
          <w:sz w:val="21"/>
          <w:szCs w:val="21"/>
        </w:rPr>
      </w:pPr>
    </w:p>
    <w:p w:rsidR="00607E07" w:rsidRPr="00607E07" w:rsidRDefault="00607E07" w:rsidP="00D268C2">
      <w:pPr>
        <w:widowControl/>
        <w:jc w:val="left"/>
        <w:rPr>
          <w:color w:val="FF0000"/>
          <w:sz w:val="21"/>
          <w:szCs w:val="21"/>
        </w:rPr>
      </w:pPr>
    </w:p>
    <w:p w:rsidR="00607E07" w:rsidRPr="00607E07" w:rsidRDefault="00607E07" w:rsidP="00D268C2">
      <w:pPr>
        <w:widowControl/>
        <w:jc w:val="left"/>
        <w:rPr>
          <w:color w:val="FF0000"/>
          <w:sz w:val="21"/>
          <w:szCs w:val="21"/>
        </w:rPr>
      </w:pPr>
    </w:p>
    <w:p w:rsidR="00607E07" w:rsidRPr="00607E07" w:rsidRDefault="00607E07" w:rsidP="00D268C2">
      <w:pPr>
        <w:widowControl/>
        <w:jc w:val="left"/>
        <w:rPr>
          <w:color w:val="FF0000"/>
          <w:sz w:val="21"/>
          <w:szCs w:val="21"/>
        </w:rPr>
      </w:pPr>
    </w:p>
    <w:p w:rsidR="00607E07" w:rsidRPr="00607E07" w:rsidRDefault="00607E07" w:rsidP="00D268C2">
      <w:pPr>
        <w:widowControl/>
        <w:jc w:val="left"/>
        <w:rPr>
          <w:color w:val="FF0000"/>
          <w:sz w:val="21"/>
          <w:szCs w:val="21"/>
        </w:rPr>
      </w:pPr>
    </w:p>
    <w:p w:rsidR="00607E07" w:rsidRDefault="00607E07" w:rsidP="00D268C2">
      <w:pPr>
        <w:widowControl/>
        <w:jc w:val="left"/>
        <w:rPr>
          <w:rFonts w:ascii="HG丸ｺﾞｼｯｸM-PRO" w:eastAsia="HG丸ｺﾞｼｯｸM-PRO" w:hAnsi="Century" w:cs="Times New Roman"/>
          <w:color w:val="FF0000"/>
          <w:sz w:val="21"/>
          <w:szCs w:val="24"/>
        </w:rPr>
      </w:pPr>
      <w:r>
        <w:rPr>
          <w:rFonts w:ascii="HG丸ｺﾞｼｯｸM-PRO" w:eastAsia="HG丸ｺﾞｼｯｸM-PRO" w:hAnsi="Century" w:cs="Times New Roman"/>
          <w:color w:val="FF0000"/>
          <w:sz w:val="21"/>
          <w:szCs w:val="24"/>
        </w:rPr>
        <w:br w:type="page"/>
      </w:r>
    </w:p>
    <w:p w:rsidR="00AE2B6A" w:rsidRPr="00067987" w:rsidRDefault="00AB5617" w:rsidP="00D268C2">
      <w:pPr>
        <w:pStyle w:val="3"/>
        <w:spacing w:afterLines="50" w:after="180"/>
        <w:ind w:leftChars="100" w:left="220"/>
        <w:rPr>
          <w:rFonts w:asciiTheme="minorEastAsia" w:eastAsiaTheme="minorEastAsia" w:hAnsiTheme="minorEastAsia"/>
          <w:sz w:val="22"/>
          <w:szCs w:val="22"/>
        </w:rPr>
      </w:pPr>
      <w:r w:rsidRPr="00067987">
        <w:rPr>
          <w:rFonts w:asciiTheme="minorEastAsia" w:eastAsiaTheme="minorEastAsia" w:hAnsiTheme="minorEastAsia" w:hint="eastAsia"/>
          <w:sz w:val="22"/>
          <w:szCs w:val="22"/>
        </w:rPr>
        <w:lastRenderedPageBreak/>
        <w:t>（ⅱ）</w:t>
      </w:r>
      <w:r w:rsidR="00AE2B6A" w:rsidRPr="00067987">
        <w:rPr>
          <w:rFonts w:asciiTheme="minorEastAsia" w:eastAsiaTheme="minorEastAsia" w:hAnsiTheme="minorEastAsia" w:hint="eastAsia"/>
          <w:sz w:val="22"/>
          <w:szCs w:val="22"/>
        </w:rPr>
        <w:t>地域住民が生活支援サービスとして支援できるもの</w:t>
      </w:r>
    </w:p>
    <w:p w:rsidR="00AE2B6A" w:rsidRPr="00067987"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067987">
        <w:rPr>
          <w:rFonts w:asciiTheme="minorEastAsia" w:eastAsiaTheme="minorEastAsia" w:hAnsiTheme="minorEastAsia" w:hint="eastAsia"/>
          <w:sz w:val="22"/>
        </w:rPr>
        <w:t>自身が地域でできると思う支援をみると、65歳以上の方では「見守り・声かけ」（</w:t>
      </w:r>
      <w:r w:rsidR="00030451">
        <w:rPr>
          <w:rFonts w:asciiTheme="minorEastAsia" w:eastAsiaTheme="minorEastAsia" w:hAnsiTheme="minorEastAsia" w:hint="eastAsia"/>
          <w:sz w:val="22"/>
        </w:rPr>
        <w:t>3</w:t>
      </w:r>
      <w:r w:rsidR="00030451">
        <w:rPr>
          <w:rFonts w:asciiTheme="minorEastAsia" w:eastAsiaTheme="minorEastAsia" w:hAnsiTheme="minorEastAsia"/>
          <w:sz w:val="22"/>
        </w:rPr>
        <w:t>7.3</w:t>
      </w:r>
      <w:r w:rsidRPr="00067987">
        <w:rPr>
          <w:rFonts w:asciiTheme="minorEastAsia" w:eastAsiaTheme="minorEastAsia" w:hAnsiTheme="minorEastAsia" w:hint="eastAsia"/>
          <w:sz w:val="22"/>
        </w:rPr>
        <w:t>％）が最も多く、次いで「ゴミ出し」（</w:t>
      </w:r>
      <w:r w:rsidR="00030451">
        <w:rPr>
          <w:rFonts w:asciiTheme="minorEastAsia" w:eastAsiaTheme="minorEastAsia" w:hAnsiTheme="minorEastAsia"/>
          <w:sz w:val="22"/>
        </w:rPr>
        <w:t>29.2</w:t>
      </w:r>
      <w:r w:rsidRPr="00067987">
        <w:rPr>
          <w:rFonts w:asciiTheme="minorEastAsia" w:eastAsiaTheme="minorEastAsia" w:hAnsiTheme="minorEastAsia" w:hint="eastAsia"/>
          <w:sz w:val="22"/>
        </w:rPr>
        <w:t>％）、「買い物代行」（</w:t>
      </w:r>
      <w:r w:rsidR="00030451">
        <w:rPr>
          <w:rFonts w:asciiTheme="minorEastAsia" w:eastAsiaTheme="minorEastAsia" w:hAnsiTheme="minorEastAsia"/>
          <w:sz w:val="22"/>
        </w:rPr>
        <w:t>16.4</w:t>
      </w:r>
      <w:r w:rsidRPr="00067987">
        <w:rPr>
          <w:rFonts w:asciiTheme="minorEastAsia" w:eastAsiaTheme="minorEastAsia" w:hAnsiTheme="minorEastAsia" w:hint="eastAsia"/>
          <w:sz w:val="22"/>
        </w:rPr>
        <w:t>％）、「掃除・洗濯」（</w:t>
      </w:r>
      <w:r w:rsidR="00030451">
        <w:rPr>
          <w:rFonts w:asciiTheme="minorEastAsia" w:eastAsiaTheme="minorEastAsia" w:hAnsiTheme="minorEastAsia" w:hint="eastAsia"/>
          <w:sz w:val="22"/>
        </w:rPr>
        <w:t>1</w:t>
      </w:r>
      <w:r w:rsidR="00030451">
        <w:rPr>
          <w:rFonts w:asciiTheme="minorEastAsia" w:eastAsiaTheme="minorEastAsia" w:hAnsiTheme="minorEastAsia"/>
          <w:sz w:val="22"/>
        </w:rPr>
        <w:t>4.7</w:t>
      </w:r>
      <w:r w:rsidRPr="00067987">
        <w:rPr>
          <w:rFonts w:asciiTheme="minorEastAsia" w:eastAsiaTheme="minorEastAsia" w:hAnsiTheme="minorEastAsia" w:hint="eastAsia"/>
          <w:sz w:val="22"/>
        </w:rPr>
        <w:t>％）、「外出同行（通院、散歩など）」（</w:t>
      </w:r>
      <w:r w:rsidR="00030451">
        <w:rPr>
          <w:rFonts w:asciiTheme="minorEastAsia" w:eastAsiaTheme="minorEastAsia" w:hAnsiTheme="minorEastAsia" w:hint="eastAsia"/>
          <w:sz w:val="22"/>
        </w:rPr>
        <w:t>1</w:t>
      </w:r>
      <w:r w:rsidR="00030451">
        <w:rPr>
          <w:rFonts w:asciiTheme="minorEastAsia" w:eastAsiaTheme="minorEastAsia" w:hAnsiTheme="minorEastAsia"/>
          <w:sz w:val="22"/>
        </w:rPr>
        <w:t>4.7</w:t>
      </w:r>
      <w:r w:rsidRPr="00067987">
        <w:rPr>
          <w:rFonts w:asciiTheme="minorEastAsia" w:eastAsiaTheme="minorEastAsia" w:hAnsiTheme="minorEastAsia" w:hint="eastAsia"/>
          <w:sz w:val="22"/>
        </w:rPr>
        <w:t>％）、「配食の手伝い」（</w:t>
      </w:r>
      <w:r w:rsidR="00030451">
        <w:rPr>
          <w:rFonts w:asciiTheme="minorEastAsia" w:eastAsiaTheme="minorEastAsia" w:hAnsiTheme="minorEastAsia"/>
          <w:sz w:val="22"/>
        </w:rPr>
        <w:t>13.7</w:t>
      </w:r>
      <w:r w:rsidRPr="00067987">
        <w:rPr>
          <w:rFonts w:asciiTheme="minorEastAsia" w:eastAsiaTheme="minorEastAsia" w:hAnsiTheme="minorEastAsia" w:hint="eastAsia"/>
          <w:sz w:val="22"/>
        </w:rPr>
        <w:t>％）、「外出時の送迎」（</w:t>
      </w:r>
      <w:r w:rsidR="00030451">
        <w:rPr>
          <w:rFonts w:asciiTheme="minorEastAsia" w:eastAsiaTheme="minorEastAsia" w:hAnsiTheme="minorEastAsia"/>
          <w:sz w:val="22"/>
        </w:rPr>
        <w:t>12.8</w:t>
      </w:r>
      <w:r w:rsidRPr="00067987">
        <w:rPr>
          <w:rFonts w:asciiTheme="minorEastAsia" w:eastAsiaTheme="minorEastAsia" w:hAnsiTheme="minorEastAsia" w:hint="eastAsia"/>
          <w:sz w:val="22"/>
        </w:rPr>
        <w:t>％）、「調理」（</w:t>
      </w:r>
      <w:r w:rsidR="00030451">
        <w:rPr>
          <w:rFonts w:asciiTheme="minorEastAsia" w:eastAsiaTheme="minorEastAsia" w:hAnsiTheme="minorEastAsia"/>
          <w:sz w:val="22"/>
        </w:rPr>
        <w:t>10.8</w:t>
      </w:r>
      <w:r w:rsidRPr="00067987">
        <w:rPr>
          <w:rFonts w:asciiTheme="minorEastAsia" w:eastAsiaTheme="minorEastAsia" w:hAnsiTheme="minorEastAsia" w:hint="eastAsia"/>
          <w:sz w:val="22"/>
        </w:rPr>
        <w:t>％）の順となっています。一方「できない」は</w:t>
      </w:r>
      <w:r w:rsidR="00030451">
        <w:rPr>
          <w:rFonts w:asciiTheme="minorEastAsia" w:eastAsiaTheme="minorEastAsia" w:hAnsiTheme="minorEastAsia"/>
          <w:sz w:val="22"/>
        </w:rPr>
        <w:t>3.3</w:t>
      </w:r>
      <w:r w:rsidRPr="00067987">
        <w:rPr>
          <w:rFonts w:asciiTheme="minorEastAsia" w:eastAsiaTheme="minorEastAsia" w:hAnsiTheme="minorEastAsia" w:hint="eastAsia"/>
          <w:sz w:val="22"/>
        </w:rPr>
        <w:t>％でした。64歳までの方では、「見守り・声かけ」（48.8％）が最も多く、次いで「ゴミ出し」（23.8％）、「買い物代行」（</w:t>
      </w:r>
      <w:r w:rsidR="00030451">
        <w:rPr>
          <w:rFonts w:asciiTheme="minorEastAsia" w:eastAsiaTheme="minorEastAsia" w:hAnsiTheme="minorEastAsia" w:hint="eastAsia"/>
          <w:sz w:val="22"/>
        </w:rPr>
        <w:t>2</w:t>
      </w:r>
      <w:r w:rsidR="00030451">
        <w:rPr>
          <w:rFonts w:asciiTheme="minorEastAsia" w:eastAsiaTheme="minorEastAsia" w:hAnsiTheme="minorEastAsia"/>
          <w:sz w:val="22"/>
        </w:rPr>
        <w:t>1.1</w:t>
      </w:r>
      <w:r w:rsidRPr="00067987">
        <w:rPr>
          <w:rFonts w:asciiTheme="minorEastAsia" w:eastAsiaTheme="minorEastAsia" w:hAnsiTheme="minorEastAsia" w:hint="eastAsia"/>
          <w:sz w:val="22"/>
        </w:rPr>
        <w:t>％）、「外出時の送迎」（15.9％）、「配食の手伝い」（12.2％）、の順となっています。一方、「できない」は2.3％でした。</w:t>
      </w:r>
    </w:p>
    <w:p w:rsidR="00AE2B6A" w:rsidRPr="00067987" w:rsidRDefault="00030451" w:rsidP="00D268C2">
      <w:pPr>
        <w:pStyle w:val="af2"/>
        <w:spacing w:afterLines="0" w:after="0" w:line="240" w:lineRule="auto"/>
        <w:ind w:leftChars="300" w:left="660" w:firstLineChars="100" w:firstLine="220"/>
        <w:rPr>
          <w:rFonts w:asciiTheme="minorEastAsia" w:eastAsiaTheme="minorEastAsia" w:hAnsiTheme="minorEastAsia"/>
          <w:sz w:val="22"/>
        </w:rPr>
      </w:pPr>
      <w:r>
        <w:rPr>
          <w:rFonts w:asciiTheme="minorEastAsia" w:eastAsiaTheme="minorEastAsia" w:hAnsiTheme="minorEastAsia" w:hint="eastAsia"/>
          <w:sz w:val="22"/>
        </w:rPr>
        <w:t>6</w:t>
      </w:r>
      <w:r>
        <w:rPr>
          <w:rFonts w:asciiTheme="minorEastAsia" w:eastAsiaTheme="minorEastAsia" w:hAnsiTheme="minorEastAsia"/>
          <w:sz w:val="22"/>
        </w:rPr>
        <w:t>5</w:t>
      </w:r>
      <w:r w:rsidR="00AE2B6A" w:rsidRPr="00067987">
        <w:rPr>
          <w:rFonts w:asciiTheme="minorEastAsia" w:eastAsiaTheme="minorEastAsia" w:hAnsiTheme="minorEastAsia" w:hint="eastAsia"/>
          <w:sz w:val="22"/>
        </w:rPr>
        <w:t>歳以上の方と</w:t>
      </w:r>
      <w:r>
        <w:rPr>
          <w:rFonts w:asciiTheme="minorEastAsia" w:eastAsiaTheme="minorEastAsia" w:hAnsiTheme="minorEastAsia" w:hint="eastAsia"/>
          <w:sz w:val="22"/>
        </w:rPr>
        <w:t>6</w:t>
      </w:r>
      <w:r>
        <w:rPr>
          <w:rFonts w:asciiTheme="minorEastAsia" w:eastAsiaTheme="minorEastAsia" w:hAnsiTheme="minorEastAsia"/>
          <w:sz w:val="22"/>
        </w:rPr>
        <w:t>4</w:t>
      </w:r>
      <w:r w:rsidR="00AE2B6A" w:rsidRPr="00067987">
        <w:rPr>
          <w:rFonts w:asciiTheme="minorEastAsia" w:eastAsiaTheme="minorEastAsia" w:hAnsiTheme="minorEastAsia" w:hint="eastAsia"/>
          <w:sz w:val="22"/>
        </w:rPr>
        <w:t>歳までの方の半数以上がグループ活動に参加しても良いと回答していることから、こうした意欲のある方を生活支援の活動へとつなげる仕組みづくりが必要であるといえます。</w:t>
      </w:r>
    </w:p>
    <w:p w:rsidR="00AE2B6A" w:rsidRDefault="00AE2B6A" w:rsidP="00D268C2">
      <w:pPr>
        <w:widowControl/>
        <w:jc w:val="left"/>
        <w:rPr>
          <w:rFonts w:ascii="HG丸ｺﾞｼｯｸM-PRO" w:eastAsia="HG丸ｺﾞｼｯｸM-PRO" w:hAnsi="Century" w:cs="Times New Roman"/>
          <w:szCs w:val="24"/>
        </w:rPr>
      </w:pPr>
    </w:p>
    <w:p w:rsidR="00AE2B6A" w:rsidRPr="00067987" w:rsidRDefault="00AE2B6A" w:rsidP="00D268C2">
      <w:pPr>
        <w:pStyle w:val="a1"/>
        <w:numPr>
          <w:ilvl w:val="0"/>
          <w:numId w:val="6"/>
        </w:numPr>
        <w:ind w:leftChars="700" w:left="1900" w:firstLineChars="0"/>
      </w:pPr>
      <w:r w:rsidRPr="00067987">
        <w:rPr>
          <w:rFonts w:hint="eastAsia"/>
        </w:rPr>
        <w:t>自身が地域でできると思う支援</w:t>
      </w:r>
    </w:p>
    <w:p w:rsidR="00AE2B6A" w:rsidRDefault="00A25EA9" w:rsidP="00D268C2">
      <w:pPr>
        <w:pStyle w:val="a1"/>
        <w:ind w:leftChars="0" w:left="0" w:firstLineChars="200" w:firstLine="420"/>
        <w:jc w:val="center"/>
      </w:pPr>
      <w:r w:rsidRPr="003F051C">
        <w:rPr>
          <w:noProof/>
        </w:rPr>
        <w:drawing>
          <wp:anchor distT="0" distB="0" distL="114300" distR="114300" simplePos="0" relativeHeight="251670528" behindDoc="0" locked="0" layoutInCell="1" allowOverlap="1">
            <wp:simplePos x="0" y="0"/>
            <wp:positionH relativeFrom="column">
              <wp:posOffset>558800</wp:posOffset>
            </wp:positionH>
            <wp:positionV relativeFrom="paragraph">
              <wp:posOffset>139700</wp:posOffset>
            </wp:positionV>
            <wp:extent cx="4223160" cy="5251320"/>
            <wp:effectExtent l="0" t="0" r="6350" b="6985"/>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958" b="3056"/>
                    <a:stretch/>
                  </pic:blipFill>
                  <pic:spPr bwMode="auto">
                    <a:xfrm>
                      <a:off x="0" y="0"/>
                      <a:ext cx="4223160" cy="525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7987" w:rsidRPr="00A25EA9" w:rsidRDefault="00067987" w:rsidP="00D268C2">
      <w:pPr>
        <w:widowControl/>
        <w:jc w:val="left"/>
        <w:rPr>
          <w:rFonts w:ascii="HG丸ｺﾞｼｯｸM-PRO" w:eastAsia="HG丸ｺﾞｼｯｸM-PRO" w:hAnsi="Century" w:cs="Times New Roman"/>
          <w:sz w:val="21"/>
          <w:szCs w:val="21"/>
        </w:rPr>
      </w:pPr>
    </w:p>
    <w:p w:rsidR="00A25EA9" w:rsidRPr="00A25EA9" w:rsidRDefault="00A25EA9" w:rsidP="00D268C2">
      <w:pPr>
        <w:widowControl/>
        <w:jc w:val="left"/>
        <w:rPr>
          <w:rFonts w:ascii="HG丸ｺﾞｼｯｸM-PRO" w:eastAsia="HG丸ｺﾞｼｯｸM-PRO" w:hAnsi="Century" w:cs="Times New Roman"/>
          <w:sz w:val="21"/>
          <w:szCs w:val="21"/>
        </w:rPr>
      </w:pPr>
    </w:p>
    <w:p w:rsidR="00A25EA9" w:rsidRPr="00A25EA9" w:rsidRDefault="00A25EA9" w:rsidP="00D268C2">
      <w:pPr>
        <w:widowControl/>
        <w:jc w:val="left"/>
        <w:rPr>
          <w:rFonts w:ascii="HG丸ｺﾞｼｯｸM-PRO" w:eastAsia="HG丸ｺﾞｼｯｸM-PRO" w:hAnsi="Century" w:cs="Times New Roman"/>
          <w:sz w:val="21"/>
          <w:szCs w:val="21"/>
        </w:rPr>
      </w:pPr>
    </w:p>
    <w:p w:rsidR="00A25EA9" w:rsidRPr="00A25EA9" w:rsidRDefault="00A25EA9" w:rsidP="00D268C2">
      <w:pPr>
        <w:widowControl/>
        <w:jc w:val="left"/>
        <w:rPr>
          <w:rFonts w:ascii="HG丸ｺﾞｼｯｸM-PRO" w:eastAsia="HG丸ｺﾞｼｯｸM-PRO" w:hAnsi="Century" w:cs="Times New Roman"/>
          <w:sz w:val="21"/>
          <w:szCs w:val="21"/>
        </w:rPr>
      </w:pPr>
    </w:p>
    <w:p w:rsidR="00A25EA9" w:rsidRPr="00A25EA9" w:rsidRDefault="00A25EA9" w:rsidP="00D268C2">
      <w:pPr>
        <w:widowControl/>
        <w:jc w:val="left"/>
        <w:rPr>
          <w:rFonts w:ascii="HG丸ｺﾞｼｯｸM-PRO" w:eastAsia="HG丸ｺﾞｼｯｸM-PRO" w:hAnsi="Century" w:cs="Times New Roman"/>
          <w:sz w:val="21"/>
          <w:szCs w:val="21"/>
        </w:rPr>
      </w:pPr>
    </w:p>
    <w:p w:rsidR="00A25EA9" w:rsidRP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Default="00A25EA9" w:rsidP="00D268C2">
      <w:pPr>
        <w:widowControl/>
        <w:jc w:val="left"/>
        <w:rPr>
          <w:rFonts w:ascii="HG丸ｺﾞｼｯｸM-PRO" w:eastAsia="HG丸ｺﾞｼｯｸM-PRO" w:hAnsi="Century" w:cs="Times New Roman"/>
          <w:sz w:val="21"/>
          <w:szCs w:val="21"/>
        </w:rPr>
      </w:pPr>
    </w:p>
    <w:p w:rsidR="00A25EA9" w:rsidRPr="00A25EA9" w:rsidRDefault="00A25EA9" w:rsidP="00D268C2">
      <w:pPr>
        <w:widowControl/>
        <w:jc w:val="left"/>
        <w:rPr>
          <w:rFonts w:ascii="HG丸ｺﾞｼｯｸM-PRO" w:eastAsia="HG丸ｺﾞｼｯｸM-PRO" w:hAnsi="Century" w:cs="Times New Roman"/>
          <w:sz w:val="21"/>
          <w:szCs w:val="21"/>
        </w:rPr>
      </w:pPr>
    </w:p>
    <w:p w:rsidR="00067987" w:rsidRDefault="00067987" w:rsidP="00D268C2">
      <w:pPr>
        <w:widowControl/>
        <w:jc w:val="left"/>
      </w:pPr>
      <w:r>
        <w:br w:type="page"/>
      </w:r>
    </w:p>
    <w:p w:rsidR="00067987" w:rsidRPr="00067987" w:rsidRDefault="00067987" w:rsidP="00D268C2">
      <w:pPr>
        <w:widowControl/>
        <w:ind w:leftChars="100" w:left="220"/>
        <w:jc w:val="left"/>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lastRenderedPageBreak/>
        <w:t xml:space="preserve">Ⅲ　</w:t>
      </w:r>
      <w:r w:rsidRPr="00067987">
        <w:rPr>
          <w:rFonts w:asciiTheme="minorEastAsia" w:eastAsiaTheme="minorEastAsia" w:hAnsiTheme="minorEastAsia" w:cs="Times New Roman" w:hint="eastAsia"/>
          <w:szCs w:val="24"/>
        </w:rPr>
        <w:t>在宅医療・介護連携の推進</w:t>
      </w:r>
    </w:p>
    <w:p w:rsidR="00067987" w:rsidRPr="00067987" w:rsidRDefault="00067987" w:rsidP="00D268C2">
      <w:pPr>
        <w:widowControl/>
        <w:jc w:val="left"/>
        <w:rPr>
          <w:rFonts w:asciiTheme="minorEastAsia" w:eastAsiaTheme="minorEastAsia" w:hAnsiTheme="minorEastAsia" w:cs="Times New Roman"/>
          <w:szCs w:val="24"/>
        </w:rPr>
      </w:pPr>
    </w:p>
    <w:p w:rsidR="00067987" w:rsidRPr="00067987" w:rsidRDefault="00067987" w:rsidP="00D268C2">
      <w:pPr>
        <w:widowControl/>
        <w:spacing w:afterLines="50" w:after="180"/>
        <w:ind w:leftChars="100" w:left="220"/>
        <w:jc w:val="left"/>
        <w:rPr>
          <w:rFonts w:asciiTheme="minorEastAsia" w:eastAsiaTheme="minorEastAsia" w:hAnsiTheme="minorEastAsia" w:cs="Times New Roman"/>
          <w:szCs w:val="24"/>
        </w:rPr>
      </w:pPr>
      <w:r w:rsidRPr="00067987">
        <w:rPr>
          <w:rFonts w:asciiTheme="minorEastAsia" w:eastAsiaTheme="minorEastAsia" w:hAnsiTheme="minorEastAsia" w:cs="Times New Roman" w:hint="eastAsia"/>
          <w:szCs w:val="24"/>
        </w:rPr>
        <w:t>（ⅰ）今後の高齢者介護のあり方として望ましいこと</w:t>
      </w:r>
    </w:p>
    <w:p w:rsidR="00AE2B6A" w:rsidRPr="00067987"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067987">
        <w:rPr>
          <w:rFonts w:asciiTheme="minorEastAsia" w:eastAsiaTheme="minorEastAsia" w:hAnsiTheme="minorEastAsia" w:hint="eastAsia"/>
          <w:sz w:val="22"/>
        </w:rPr>
        <w:t>今後の高齢者介護のあり方として望ましいことをみると、65歳以上の方と要介護認定者の方では、「自宅で、家族による介護を中心に、必要に応じて介護サービスを利用する介護」（36.0％・40.1％）が最も多くなっています。64歳以上の方では、「自宅で、介護サービスを中心に、できることは家族でする介護」（32.2％）が最も多くなっています。</w:t>
      </w:r>
    </w:p>
    <w:p w:rsidR="00AE2B6A" w:rsidRPr="00067987"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067987">
        <w:rPr>
          <w:rFonts w:asciiTheme="minorEastAsia" w:eastAsiaTheme="minorEastAsia" w:hAnsiTheme="minorEastAsia" w:hint="eastAsia"/>
          <w:sz w:val="22"/>
        </w:rPr>
        <w:t>また、家族の介護か介護サービスを利用するかに関わらず、自宅で介護するのがよいとした方が、65歳以上の方で66.4％、要介護認定者の方で61.8％、64歳までの方で68.9％あります。</w:t>
      </w:r>
    </w:p>
    <w:p w:rsidR="00AE2B6A" w:rsidRPr="00067987"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067987">
        <w:rPr>
          <w:rFonts w:asciiTheme="minorEastAsia" w:eastAsiaTheme="minorEastAsia" w:hAnsiTheme="minorEastAsia" w:hint="eastAsia"/>
          <w:sz w:val="22"/>
        </w:rPr>
        <w:t>できる限り在宅で介護をするのがよいと多くの方が考えていることから、在宅介護を行う家族への支援や、必要な時に相談できる体制が必要であるといえます。また、施設等に入居し、専門の職員の介護を望む方も</w:t>
      </w:r>
      <w:r w:rsidR="00A37470">
        <w:rPr>
          <w:rFonts w:asciiTheme="minorEastAsia" w:eastAsiaTheme="minorEastAsia" w:hAnsiTheme="minorEastAsia" w:hint="eastAsia"/>
          <w:sz w:val="22"/>
        </w:rPr>
        <w:t>6</w:t>
      </w:r>
      <w:r w:rsidR="00A37470">
        <w:rPr>
          <w:rFonts w:asciiTheme="minorEastAsia" w:eastAsiaTheme="minorEastAsia" w:hAnsiTheme="minorEastAsia"/>
          <w:sz w:val="22"/>
        </w:rPr>
        <w:t>5</w:t>
      </w:r>
      <w:r w:rsidRPr="00067987">
        <w:rPr>
          <w:rFonts w:asciiTheme="minorEastAsia" w:eastAsiaTheme="minorEastAsia" w:hAnsiTheme="minorEastAsia" w:hint="eastAsia"/>
          <w:sz w:val="22"/>
        </w:rPr>
        <w:t>歳以上で26.7％、要介護認定者で30,6％、64歳までの方が26.1％いることから、入所施設についての情報提供も必要です。</w:t>
      </w:r>
    </w:p>
    <w:p w:rsidR="003A097A" w:rsidRDefault="003A097A" w:rsidP="00D268C2">
      <w:pPr>
        <w:pStyle w:val="a1"/>
        <w:ind w:leftChars="0" w:left="-420" w:firstLineChars="200" w:firstLine="420"/>
        <w:rPr>
          <w:color w:val="FF0000"/>
        </w:rPr>
      </w:pPr>
    </w:p>
    <w:p w:rsidR="00AE2B6A" w:rsidRPr="00067987" w:rsidRDefault="00AE2B6A" w:rsidP="00D268C2">
      <w:pPr>
        <w:pStyle w:val="a1"/>
        <w:numPr>
          <w:ilvl w:val="0"/>
          <w:numId w:val="6"/>
        </w:numPr>
        <w:ind w:leftChars="700" w:left="1900" w:firstLineChars="0"/>
      </w:pPr>
      <w:r w:rsidRPr="00067987">
        <w:rPr>
          <w:rFonts w:hint="eastAsia"/>
        </w:rPr>
        <w:t>今後の高齢者介護のあり方として望ましいこと</w:t>
      </w:r>
    </w:p>
    <w:p w:rsidR="00AE2B6A" w:rsidRPr="00115C56" w:rsidRDefault="00067987" w:rsidP="00D268C2">
      <w:pPr>
        <w:pStyle w:val="a1"/>
        <w:ind w:leftChars="0" w:left="0" w:firstLineChars="0" w:firstLine="0"/>
        <w:jc w:val="left"/>
      </w:pPr>
      <w:r w:rsidRPr="003F051C">
        <w:rPr>
          <w:noProof/>
        </w:rPr>
        <w:drawing>
          <wp:anchor distT="0" distB="0" distL="114300" distR="114300" simplePos="0" relativeHeight="251656192" behindDoc="0" locked="0" layoutInCell="1" allowOverlap="1">
            <wp:simplePos x="0" y="0"/>
            <wp:positionH relativeFrom="column">
              <wp:posOffset>349250</wp:posOffset>
            </wp:positionH>
            <wp:positionV relativeFrom="paragraph">
              <wp:posOffset>45720</wp:posOffset>
            </wp:positionV>
            <wp:extent cx="5649480" cy="2653560"/>
            <wp:effectExtent l="0" t="0" r="889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706" t="2456" r="2086" b="4176"/>
                    <a:stretch/>
                  </pic:blipFill>
                  <pic:spPr bwMode="auto">
                    <a:xfrm>
                      <a:off x="0" y="0"/>
                      <a:ext cx="5649480" cy="265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2B6A" w:rsidRDefault="00AE2B6A"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067987" w:rsidRDefault="00067987" w:rsidP="00D268C2">
      <w:pPr>
        <w:widowControl/>
        <w:jc w:val="left"/>
        <w:rPr>
          <w:rFonts w:ascii="HG丸ｺﾞｼｯｸM-PRO" w:eastAsia="HG丸ｺﾞｼｯｸM-PRO" w:hAnsi="Century" w:cs="Times New Roman"/>
          <w:sz w:val="21"/>
          <w:szCs w:val="24"/>
        </w:rPr>
      </w:pPr>
      <w:r>
        <w:br w:type="page"/>
      </w:r>
    </w:p>
    <w:p w:rsidR="00067987" w:rsidRPr="00067987" w:rsidRDefault="00067987" w:rsidP="00D268C2">
      <w:pPr>
        <w:pStyle w:val="a1"/>
        <w:ind w:leftChars="100" w:left="240" w:hangingChars="9" w:hanging="20"/>
        <w:rPr>
          <w:rFonts w:asciiTheme="minorEastAsia" w:eastAsiaTheme="minorEastAsia" w:hAnsiTheme="minorEastAsia"/>
          <w:sz w:val="22"/>
          <w:szCs w:val="22"/>
        </w:rPr>
      </w:pPr>
      <w:r w:rsidRPr="00067987">
        <w:rPr>
          <w:rFonts w:asciiTheme="minorEastAsia" w:eastAsiaTheme="minorEastAsia" w:hAnsiTheme="minorEastAsia" w:hint="eastAsia"/>
          <w:sz w:val="22"/>
          <w:szCs w:val="22"/>
        </w:rPr>
        <w:lastRenderedPageBreak/>
        <w:t xml:space="preserve">Ⅳ　</w:t>
      </w:r>
      <w:r w:rsidRPr="00067987">
        <w:rPr>
          <w:rFonts w:asciiTheme="minorEastAsia" w:eastAsiaTheme="minorEastAsia" w:hAnsiTheme="minorEastAsia" w:hint="eastAsia"/>
          <w:bCs/>
          <w:sz w:val="22"/>
          <w:szCs w:val="22"/>
        </w:rPr>
        <w:t>認知症施策の推進</w:t>
      </w:r>
    </w:p>
    <w:p w:rsidR="00067987" w:rsidRDefault="00067987" w:rsidP="00D268C2">
      <w:pPr>
        <w:pStyle w:val="a1"/>
        <w:ind w:leftChars="0" w:left="0" w:firstLineChars="0" w:firstLine="0"/>
        <w:rPr>
          <w:rFonts w:asciiTheme="minorEastAsia" w:eastAsiaTheme="minorEastAsia" w:hAnsiTheme="minorEastAsia"/>
          <w:sz w:val="22"/>
          <w:szCs w:val="22"/>
        </w:rPr>
      </w:pPr>
    </w:p>
    <w:p w:rsidR="00AE2B6A" w:rsidRPr="00067987" w:rsidRDefault="00AE2B6A" w:rsidP="00D268C2">
      <w:pPr>
        <w:autoSpaceDE w:val="0"/>
        <w:autoSpaceDN w:val="0"/>
        <w:ind w:leftChars="200" w:left="440" w:firstLineChars="100" w:firstLine="220"/>
        <w:rPr>
          <w:rFonts w:asciiTheme="minorEastAsia" w:eastAsiaTheme="minorEastAsia" w:hAnsiTheme="minorEastAsia" w:cs="Times New Roman"/>
        </w:rPr>
      </w:pPr>
      <w:r w:rsidRPr="00067987">
        <w:rPr>
          <w:rFonts w:asciiTheme="minorEastAsia" w:eastAsiaTheme="minorEastAsia" w:hAnsiTheme="minorEastAsia" w:cs="Times New Roman" w:hint="eastAsia"/>
        </w:rPr>
        <w:t>今後高齢者が増加するのに併せて認知症の方の数も増加していくことが見込まれます。そのため、今後必要な施策についてアンケート調査しました。</w:t>
      </w:r>
    </w:p>
    <w:p w:rsidR="00067987" w:rsidRPr="00067987" w:rsidRDefault="00067987" w:rsidP="00D268C2">
      <w:pPr>
        <w:pStyle w:val="a1"/>
        <w:ind w:leftChars="0" w:left="0" w:firstLineChars="0" w:firstLine="0"/>
        <w:rPr>
          <w:rFonts w:asciiTheme="minorEastAsia" w:eastAsiaTheme="minorEastAsia" w:hAnsiTheme="minorEastAsia"/>
          <w:sz w:val="22"/>
          <w:szCs w:val="22"/>
        </w:rPr>
      </w:pPr>
    </w:p>
    <w:p w:rsidR="00AE2B6A" w:rsidRPr="00067987" w:rsidRDefault="00DB1278" w:rsidP="00D268C2">
      <w:pPr>
        <w:pStyle w:val="3"/>
        <w:spacing w:afterLines="50" w:after="180"/>
        <w:ind w:leftChars="100" w:left="220"/>
        <w:rPr>
          <w:rFonts w:asciiTheme="minorEastAsia" w:eastAsiaTheme="minorEastAsia" w:hAnsiTheme="minorEastAsia"/>
          <w:sz w:val="22"/>
          <w:szCs w:val="22"/>
        </w:rPr>
      </w:pPr>
      <w:r w:rsidRPr="00067987">
        <w:rPr>
          <w:rFonts w:asciiTheme="minorEastAsia" w:eastAsiaTheme="minorEastAsia" w:hAnsiTheme="minorEastAsia" w:hint="eastAsia"/>
          <w:sz w:val="22"/>
          <w:szCs w:val="22"/>
        </w:rPr>
        <w:t>（ⅰ）</w:t>
      </w:r>
      <w:r w:rsidR="00AE2B6A" w:rsidRPr="00067987">
        <w:rPr>
          <w:rFonts w:asciiTheme="minorEastAsia" w:eastAsiaTheme="minorEastAsia" w:hAnsiTheme="minorEastAsia" w:hint="eastAsia"/>
          <w:sz w:val="22"/>
          <w:szCs w:val="22"/>
        </w:rPr>
        <w:t>認知症高齢者に対する支援として必要なこと</w:t>
      </w:r>
    </w:p>
    <w:p w:rsidR="00AE2B6A" w:rsidRPr="00067987" w:rsidRDefault="00AE2B6A" w:rsidP="00D268C2">
      <w:pPr>
        <w:pStyle w:val="af2"/>
        <w:spacing w:afterLines="0" w:after="0" w:line="240" w:lineRule="auto"/>
        <w:ind w:leftChars="300" w:left="660" w:firstLineChars="100" w:firstLine="220"/>
        <w:rPr>
          <w:rFonts w:asciiTheme="minorEastAsia" w:eastAsiaTheme="minorEastAsia" w:hAnsiTheme="minorEastAsia"/>
          <w:spacing w:val="2"/>
          <w:sz w:val="22"/>
        </w:rPr>
      </w:pPr>
      <w:r w:rsidRPr="00067987">
        <w:rPr>
          <w:rFonts w:asciiTheme="minorEastAsia" w:eastAsiaTheme="minorEastAsia" w:hAnsiTheme="minorEastAsia" w:hint="eastAsia"/>
          <w:sz w:val="22"/>
        </w:rPr>
        <w:t>認知症高齢者に対する支援として必要なことをみると、65歳以上の方と要介護認定者の方は、「認知症の進行に合わせた医療の適切な指導・助言」（47.2％・</w:t>
      </w:r>
      <w:r w:rsidR="00A25EA9">
        <w:rPr>
          <w:rFonts w:asciiTheme="minorEastAsia" w:eastAsiaTheme="minorEastAsia" w:hAnsiTheme="minorEastAsia" w:hint="eastAsia"/>
          <w:sz w:val="22"/>
        </w:rPr>
        <w:t>5</w:t>
      </w:r>
      <w:r w:rsidR="00A25EA9">
        <w:rPr>
          <w:rFonts w:asciiTheme="minorEastAsia" w:eastAsiaTheme="minorEastAsia" w:hAnsiTheme="minorEastAsia"/>
          <w:sz w:val="22"/>
        </w:rPr>
        <w:t>5.1</w:t>
      </w:r>
      <w:r w:rsidRPr="00067987">
        <w:rPr>
          <w:rFonts w:asciiTheme="minorEastAsia" w:eastAsiaTheme="minorEastAsia" w:hAnsiTheme="minorEastAsia" w:hint="eastAsia"/>
          <w:sz w:val="22"/>
        </w:rPr>
        <w:t>％）が最も多く、次いで「認知症専用の介護サービスの充実」（43.7％・49.2％）となっています。64歳までの方は「認知症に関する相談窓口の設置」（64.2％）、次いで「認知症専用の介護サービスの充実」（54.6％）となっています。</w:t>
      </w:r>
    </w:p>
    <w:p w:rsidR="00DB1278" w:rsidRPr="00067987"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067987">
        <w:rPr>
          <w:rFonts w:asciiTheme="minorEastAsia" w:eastAsiaTheme="minorEastAsia" w:hAnsiTheme="minorEastAsia" w:hint="eastAsia"/>
          <w:sz w:val="22"/>
        </w:rPr>
        <w:t>認知症に関する相談窓口として、高齢者相談センターや認知症初期集中支援チーム（平成30年度～）を周知するとともに、適切に医療や介護につなげることが必要です。</w:t>
      </w:r>
    </w:p>
    <w:p w:rsidR="00067987" w:rsidRDefault="00067987" w:rsidP="00D268C2">
      <w:pPr>
        <w:pStyle w:val="af2"/>
        <w:spacing w:afterLines="0" w:after="0" w:line="240" w:lineRule="auto"/>
        <w:ind w:leftChars="270" w:left="594" w:firstLineChars="200" w:firstLine="420"/>
        <w:rPr>
          <w:color w:val="FF0000"/>
        </w:rPr>
      </w:pPr>
    </w:p>
    <w:p w:rsidR="00AE2B6A" w:rsidRDefault="00030451" w:rsidP="00D268C2">
      <w:pPr>
        <w:pStyle w:val="af2"/>
        <w:numPr>
          <w:ilvl w:val="0"/>
          <w:numId w:val="6"/>
        </w:numPr>
        <w:spacing w:line="240" w:lineRule="auto"/>
        <w:ind w:leftChars="700" w:left="1900" w:firstLineChars="0"/>
      </w:pPr>
      <w:r w:rsidRPr="000E4D45">
        <w:rPr>
          <w:rFonts w:hint="eastAsia"/>
          <w:noProof/>
        </w:rPr>
        <w:drawing>
          <wp:anchor distT="0" distB="0" distL="114300" distR="114300" simplePos="0" relativeHeight="251666432" behindDoc="0" locked="0" layoutInCell="1" allowOverlap="1">
            <wp:simplePos x="0" y="0"/>
            <wp:positionH relativeFrom="column">
              <wp:posOffset>842010</wp:posOffset>
            </wp:positionH>
            <wp:positionV relativeFrom="paragraph">
              <wp:posOffset>185421</wp:posOffset>
            </wp:positionV>
            <wp:extent cx="3579878" cy="5415280"/>
            <wp:effectExtent l="0" t="0" r="1905"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82185" cy="54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B6A" w:rsidRPr="00067987">
        <w:rPr>
          <w:rFonts w:hint="eastAsia"/>
        </w:rPr>
        <w:t>認知症高齢者に対する支援として必要なこと</w:t>
      </w: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067987" w:rsidRDefault="00067987" w:rsidP="00D268C2">
      <w:pPr>
        <w:pStyle w:val="af2"/>
        <w:spacing w:afterLines="0" w:after="0" w:line="240" w:lineRule="auto"/>
        <w:ind w:leftChars="0" w:left="0" w:firstLineChars="0" w:firstLine="0"/>
      </w:pPr>
    </w:p>
    <w:p w:rsidR="00A25EA9" w:rsidRDefault="00A25EA9" w:rsidP="00D268C2">
      <w:pPr>
        <w:pStyle w:val="af2"/>
        <w:spacing w:afterLines="0" w:after="0" w:line="240" w:lineRule="auto"/>
        <w:ind w:leftChars="0" w:left="0" w:firstLineChars="0" w:firstLine="0"/>
      </w:pPr>
    </w:p>
    <w:p w:rsidR="00A25EA9" w:rsidRDefault="00A25EA9" w:rsidP="00D268C2">
      <w:pPr>
        <w:pStyle w:val="af2"/>
        <w:spacing w:afterLines="0" w:after="0" w:line="240" w:lineRule="auto"/>
        <w:ind w:leftChars="0" w:left="0" w:firstLineChars="0" w:firstLine="0"/>
      </w:pPr>
    </w:p>
    <w:p w:rsidR="00A25EA9" w:rsidRDefault="00A25EA9" w:rsidP="00D268C2">
      <w:pPr>
        <w:pStyle w:val="af2"/>
        <w:spacing w:afterLines="0" w:after="0" w:line="240" w:lineRule="auto"/>
        <w:ind w:leftChars="0" w:left="0" w:firstLineChars="0" w:firstLine="0"/>
      </w:pPr>
    </w:p>
    <w:p w:rsidR="00A25EA9" w:rsidRDefault="00A25EA9" w:rsidP="00D268C2">
      <w:pPr>
        <w:pStyle w:val="af2"/>
        <w:spacing w:afterLines="0" w:after="0" w:line="240" w:lineRule="auto"/>
        <w:ind w:leftChars="0" w:left="0" w:firstLineChars="0" w:firstLine="0"/>
      </w:pPr>
    </w:p>
    <w:p w:rsidR="00A25EA9" w:rsidRDefault="00A25EA9" w:rsidP="00D268C2">
      <w:pPr>
        <w:widowControl/>
        <w:jc w:val="left"/>
        <w:rPr>
          <w:rFonts w:ascii="HG丸ｺﾞｼｯｸM-PRO" w:eastAsia="HG丸ｺﾞｼｯｸM-PRO"/>
          <w:sz w:val="21"/>
        </w:rPr>
      </w:pPr>
      <w:r>
        <w:br w:type="page"/>
      </w:r>
    </w:p>
    <w:p w:rsidR="00A25EA9" w:rsidRDefault="00A25EA9" w:rsidP="00D268C2">
      <w:pPr>
        <w:pStyle w:val="a1"/>
        <w:ind w:leftChars="100" w:left="220" w:firstLineChars="0" w:firstLine="0"/>
        <w:rPr>
          <w:rFonts w:asciiTheme="minorEastAsia" w:eastAsiaTheme="minorEastAsia" w:hAnsiTheme="minorEastAsia"/>
          <w:sz w:val="22"/>
          <w:szCs w:val="22"/>
        </w:rPr>
      </w:pPr>
      <w:r w:rsidRPr="00A25EA9">
        <w:rPr>
          <w:rFonts w:asciiTheme="minorEastAsia" w:eastAsiaTheme="minorEastAsia" w:hAnsiTheme="minorEastAsia" w:hint="eastAsia"/>
          <w:sz w:val="22"/>
          <w:szCs w:val="22"/>
        </w:rPr>
        <w:lastRenderedPageBreak/>
        <w:t>Ⅴ　高齢者福祉施策の推進</w:t>
      </w:r>
    </w:p>
    <w:p w:rsidR="00A25EA9" w:rsidRPr="00067987" w:rsidRDefault="00A25EA9" w:rsidP="00D268C2">
      <w:pPr>
        <w:pStyle w:val="a1"/>
        <w:ind w:leftChars="0" w:left="0" w:firstLineChars="0" w:firstLine="0"/>
        <w:rPr>
          <w:rFonts w:asciiTheme="minorEastAsia" w:eastAsiaTheme="minorEastAsia" w:hAnsiTheme="minorEastAsia"/>
          <w:sz w:val="22"/>
          <w:szCs w:val="22"/>
        </w:rPr>
      </w:pPr>
    </w:p>
    <w:p w:rsidR="00A25EA9" w:rsidRDefault="00A25EA9" w:rsidP="00D268C2">
      <w:pPr>
        <w:pStyle w:val="a1"/>
        <w:spacing w:afterLines="50" w:after="180"/>
        <w:ind w:leftChars="100" w:left="220" w:firstLineChars="0" w:firstLine="0"/>
        <w:rPr>
          <w:rFonts w:asciiTheme="minorEastAsia" w:eastAsiaTheme="minorEastAsia" w:hAnsiTheme="minorEastAsia"/>
          <w:sz w:val="22"/>
          <w:szCs w:val="22"/>
        </w:rPr>
      </w:pPr>
      <w:r w:rsidRPr="00A25EA9">
        <w:rPr>
          <w:rFonts w:asciiTheme="minorEastAsia" w:eastAsiaTheme="minorEastAsia" w:hAnsiTheme="minorEastAsia" w:hint="eastAsia"/>
          <w:sz w:val="22"/>
          <w:szCs w:val="22"/>
        </w:rPr>
        <w:t>（ⅰ）必要な高齢者福祉サービス</w:t>
      </w:r>
    </w:p>
    <w:p w:rsidR="00AE2B6A" w:rsidRPr="00A25EA9"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A25EA9">
        <w:rPr>
          <w:rFonts w:asciiTheme="minorEastAsia" w:eastAsiaTheme="minorEastAsia" w:hAnsiTheme="minorEastAsia" w:hint="eastAsia"/>
          <w:sz w:val="22"/>
        </w:rPr>
        <w:t>将来、必要性が高まると思われる高齢者福祉サービスをみると、</w:t>
      </w:r>
      <w:r w:rsidR="00A25EA9">
        <w:rPr>
          <w:rFonts w:asciiTheme="minorEastAsia" w:eastAsiaTheme="minorEastAsia" w:hAnsiTheme="minorEastAsia" w:hint="eastAsia"/>
          <w:sz w:val="22"/>
        </w:rPr>
        <w:t>6</w:t>
      </w:r>
      <w:r w:rsidR="00A25EA9">
        <w:rPr>
          <w:rFonts w:asciiTheme="minorEastAsia" w:eastAsiaTheme="minorEastAsia" w:hAnsiTheme="minorEastAsia"/>
          <w:sz w:val="22"/>
        </w:rPr>
        <w:t>5</w:t>
      </w:r>
      <w:r w:rsidRPr="00A25EA9">
        <w:rPr>
          <w:rFonts w:asciiTheme="minorEastAsia" w:eastAsiaTheme="minorEastAsia" w:hAnsiTheme="minorEastAsia" w:hint="eastAsia"/>
          <w:sz w:val="22"/>
        </w:rPr>
        <w:t>歳以上の方、要介護認定者の方、及び64歳までの方の調査すべてにおいて「緊急時に通報できるシステムの設置」（66.0％・58.9％・68.7％）が最も多くなっています。また、「食の確保や安否確認のための配食サービス」（53.2％・44.6％・55.3％）、「ホームヘルパーの派遣」（50.9％・39.5％・56.2％）についても高い割合で必要であるという結果になっています。</w:t>
      </w:r>
    </w:p>
    <w:p w:rsidR="00AE2B6A" w:rsidRPr="00A25EA9"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A25EA9">
        <w:rPr>
          <w:rFonts w:asciiTheme="minorEastAsia" w:eastAsiaTheme="minorEastAsia" w:hAnsiTheme="minorEastAsia" w:hint="eastAsia"/>
          <w:sz w:val="22"/>
        </w:rPr>
        <w:t>市が実施しているサービスの周知を図ると共に、民間で実施しているサービスについても情報を収集、提供することが必要と言えます。</w:t>
      </w:r>
    </w:p>
    <w:p w:rsidR="00DB1278" w:rsidRDefault="00DB1278" w:rsidP="00D268C2">
      <w:pPr>
        <w:pStyle w:val="a1"/>
        <w:ind w:leftChars="0" w:left="0" w:firstLineChars="0" w:firstLine="0"/>
        <w:rPr>
          <w:color w:val="FF0000"/>
        </w:rPr>
      </w:pPr>
    </w:p>
    <w:p w:rsidR="00AE2B6A" w:rsidRPr="00A25EA9" w:rsidRDefault="00AE2B6A" w:rsidP="00D268C2">
      <w:pPr>
        <w:pStyle w:val="a1"/>
        <w:numPr>
          <w:ilvl w:val="0"/>
          <w:numId w:val="6"/>
        </w:numPr>
        <w:ind w:leftChars="700" w:left="1900" w:firstLineChars="0"/>
        <w:rPr>
          <w:w w:val="80"/>
        </w:rPr>
      </w:pPr>
      <w:r w:rsidRPr="00A25EA9">
        <w:rPr>
          <w:rFonts w:hint="eastAsia"/>
        </w:rPr>
        <w:t>将来、必要性が高まると思われる高齢者福祉サービス</w:t>
      </w:r>
    </w:p>
    <w:p w:rsidR="00AE2B6A" w:rsidRDefault="00AE2B6A" w:rsidP="00D268C2">
      <w:pPr>
        <w:pStyle w:val="a1"/>
        <w:ind w:leftChars="0" w:left="0" w:firstLineChars="0" w:firstLine="0"/>
        <w:rPr>
          <w:color w:val="FF0000"/>
        </w:rPr>
      </w:pPr>
      <w:r w:rsidRPr="00456789">
        <w:rPr>
          <w:rFonts w:hint="eastAsia"/>
          <w:noProof/>
          <w:color w:val="FF0000"/>
        </w:rPr>
        <w:drawing>
          <wp:anchor distT="0" distB="0" distL="114300" distR="114300" simplePos="0" relativeHeight="251658240" behindDoc="0" locked="0" layoutInCell="1" allowOverlap="1" wp14:anchorId="03EBCCA0" wp14:editId="0815B586">
            <wp:simplePos x="0" y="0"/>
            <wp:positionH relativeFrom="column">
              <wp:posOffset>681990</wp:posOffset>
            </wp:positionH>
            <wp:positionV relativeFrom="paragraph">
              <wp:posOffset>44450</wp:posOffset>
            </wp:positionV>
            <wp:extent cx="4029075" cy="5638800"/>
            <wp:effectExtent l="0" t="0" r="9525"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450" t="982" r="3302" b="2128"/>
                    <a:stretch/>
                  </pic:blipFill>
                  <pic:spPr bwMode="auto">
                    <a:xfrm>
                      <a:off x="0" y="0"/>
                      <a:ext cx="4029075" cy="563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B6A" w:rsidRDefault="00AE2B6A"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25EA9" w:rsidRDefault="00A25EA9" w:rsidP="00D268C2">
      <w:pPr>
        <w:pStyle w:val="a1"/>
        <w:ind w:leftChars="0" w:left="0" w:firstLineChars="0" w:firstLine="0"/>
      </w:pPr>
    </w:p>
    <w:p w:rsidR="00AE2B6A" w:rsidRDefault="00AE2B6A" w:rsidP="00D268C2">
      <w:pPr>
        <w:pStyle w:val="a1"/>
        <w:ind w:leftChars="0" w:left="0" w:firstLineChars="0" w:firstLine="0"/>
      </w:pPr>
    </w:p>
    <w:p w:rsidR="00AE2B6A" w:rsidRDefault="00AE2B6A" w:rsidP="00D268C2">
      <w:pPr>
        <w:pStyle w:val="a1"/>
        <w:ind w:leftChars="0" w:left="0" w:firstLineChars="0" w:firstLine="0"/>
      </w:pPr>
    </w:p>
    <w:p w:rsidR="00AE2B6A" w:rsidRDefault="00AE2B6A" w:rsidP="00D268C2">
      <w:pPr>
        <w:widowControl/>
        <w:jc w:val="left"/>
        <w:rPr>
          <w:rFonts w:ascii="HG丸ｺﾞｼｯｸM-PRO" w:eastAsia="HG丸ｺﾞｼｯｸM-PRO" w:hAnsi="Century" w:cs="Times New Roman"/>
          <w:szCs w:val="24"/>
        </w:rPr>
      </w:pPr>
      <w:r>
        <w:br w:type="page"/>
      </w:r>
    </w:p>
    <w:p w:rsidR="00AE2B6A" w:rsidRPr="00A25EA9" w:rsidRDefault="00DB1278" w:rsidP="00D268C2">
      <w:pPr>
        <w:pStyle w:val="3"/>
        <w:spacing w:afterLines="50" w:after="180"/>
        <w:ind w:leftChars="100" w:left="220"/>
        <w:rPr>
          <w:rFonts w:asciiTheme="minorEastAsia" w:eastAsiaTheme="minorEastAsia" w:hAnsiTheme="minorEastAsia"/>
          <w:sz w:val="22"/>
          <w:szCs w:val="22"/>
        </w:rPr>
      </w:pPr>
      <w:r w:rsidRPr="00A25EA9">
        <w:rPr>
          <w:rFonts w:asciiTheme="minorEastAsia" w:eastAsiaTheme="minorEastAsia" w:hAnsiTheme="minorEastAsia" w:hint="eastAsia"/>
          <w:sz w:val="22"/>
          <w:szCs w:val="22"/>
        </w:rPr>
        <w:lastRenderedPageBreak/>
        <w:t>（ⅱ）</w:t>
      </w:r>
      <w:r w:rsidR="00AE2B6A" w:rsidRPr="00A25EA9">
        <w:rPr>
          <w:rFonts w:asciiTheme="minorEastAsia" w:eastAsiaTheme="minorEastAsia" w:hAnsiTheme="minorEastAsia" w:hint="eastAsia"/>
          <w:sz w:val="22"/>
          <w:szCs w:val="22"/>
        </w:rPr>
        <w:t>住み慣れた地域で最後まで過ごすために望む施策</w:t>
      </w:r>
    </w:p>
    <w:p w:rsidR="00AE2B6A" w:rsidRPr="00A25EA9" w:rsidRDefault="00AE2B6A" w:rsidP="00D268C2">
      <w:pPr>
        <w:pStyle w:val="af2"/>
        <w:spacing w:line="240" w:lineRule="auto"/>
        <w:ind w:leftChars="300" w:left="660" w:firstLineChars="100" w:firstLine="220"/>
        <w:rPr>
          <w:rFonts w:asciiTheme="minorEastAsia" w:eastAsiaTheme="minorEastAsia" w:hAnsiTheme="minorEastAsia"/>
          <w:sz w:val="22"/>
        </w:rPr>
      </w:pPr>
      <w:r w:rsidRPr="00A25EA9">
        <w:rPr>
          <w:rFonts w:asciiTheme="minorEastAsia" w:eastAsiaTheme="minorEastAsia" w:hAnsiTheme="minorEastAsia" w:hint="eastAsia"/>
          <w:sz w:val="22"/>
        </w:rPr>
        <w:t>住み慣れた地域で最後まで過ごすために望む施策をみると、</w:t>
      </w:r>
      <w:r w:rsidR="00A25EA9">
        <w:rPr>
          <w:rFonts w:asciiTheme="minorEastAsia" w:eastAsiaTheme="minorEastAsia" w:hAnsiTheme="minorEastAsia" w:hint="eastAsia"/>
          <w:sz w:val="22"/>
        </w:rPr>
        <w:t>6</w:t>
      </w:r>
      <w:r w:rsidR="00A25EA9">
        <w:rPr>
          <w:rFonts w:asciiTheme="minorEastAsia" w:eastAsiaTheme="minorEastAsia" w:hAnsiTheme="minorEastAsia"/>
          <w:sz w:val="22"/>
        </w:rPr>
        <w:t>5</w:t>
      </w:r>
      <w:r w:rsidRPr="00A25EA9">
        <w:rPr>
          <w:rFonts w:asciiTheme="minorEastAsia" w:eastAsiaTheme="minorEastAsia" w:hAnsiTheme="minorEastAsia" w:hint="eastAsia"/>
          <w:sz w:val="22"/>
        </w:rPr>
        <w:t>歳以上の方、要介護認定者の方では、「困ったとき、気軽に相談できる窓口の設置」（57.4％・48.0％）が最も多く、次いで「24時間対応の介護・医療サービスの提供」（40.2％・43.9％）、「介護・福祉・医療情報の提供」（34.6％・34.4％）の順となっています。</w:t>
      </w:r>
    </w:p>
    <w:p w:rsidR="00AE2B6A" w:rsidRPr="00A25EA9" w:rsidRDefault="00AE2B6A" w:rsidP="00D268C2">
      <w:pPr>
        <w:pStyle w:val="af2"/>
        <w:spacing w:line="240" w:lineRule="auto"/>
        <w:ind w:leftChars="300" w:left="660" w:firstLineChars="100" w:firstLine="220"/>
        <w:rPr>
          <w:rFonts w:asciiTheme="minorEastAsia" w:eastAsiaTheme="minorEastAsia" w:hAnsiTheme="minorEastAsia"/>
          <w:sz w:val="22"/>
        </w:rPr>
      </w:pPr>
      <w:r w:rsidRPr="00A25EA9">
        <w:rPr>
          <w:rFonts w:asciiTheme="minorEastAsia" w:eastAsiaTheme="minorEastAsia" w:hAnsiTheme="minorEastAsia" w:hint="eastAsia"/>
          <w:sz w:val="22"/>
        </w:rPr>
        <w:t>64歳までの方は、「24時間対応の介護・医療サービスの提供」（56.5％）が最も多く、次いで「困ったとき、気軽に相談できる窓口の設置」（49.0％）、「家事援助や配食などの生活支援」（40.4％）の順となっています。</w:t>
      </w:r>
    </w:p>
    <w:p w:rsidR="00AE2B6A" w:rsidRPr="00A25EA9"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A25EA9">
        <w:rPr>
          <w:rFonts w:asciiTheme="minorEastAsia" w:eastAsiaTheme="minorEastAsia" w:hAnsiTheme="minorEastAsia" w:hint="eastAsia"/>
          <w:sz w:val="22"/>
        </w:rPr>
        <w:t>安心して生活するためには、気軽に相談できる窓口があること、医療や介護が必要な時に受けられることが求められていることが分かります。</w:t>
      </w:r>
    </w:p>
    <w:p w:rsidR="00DB1278" w:rsidRPr="002E71D6" w:rsidRDefault="00DB1278" w:rsidP="00D268C2">
      <w:pPr>
        <w:pStyle w:val="af2"/>
        <w:spacing w:afterLines="0" w:after="0" w:line="240" w:lineRule="auto"/>
        <w:ind w:leftChars="270" w:left="594" w:firstLineChars="100" w:firstLine="211"/>
        <w:rPr>
          <w:rFonts w:asciiTheme="majorEastAsia" w:eastAsiaTheme="majorEastAsia" w:hAnsiTheme="majorEastAsia"/>
          <w:b/>
          <w:u w:val="single"/>
        </w:rPr>
      </w:pPr>
    </w:p>
    <w:p w:rsidR="00AE2B6A" w:rsidRPr="0088708F" w:rsidRDefault="00AE2B6A" w:rsidP="00D268C2">
      <w:pPr>
        <w:pStyle w:val="a1"/>
        <w:numPr>
          <w:ilvl w:val="0"/>
          <w:numId w:val="6"/>
        </w:numPr>
        <w:ind w:leftChars="700" w:left="1900" w:firstLineChars="0"/>
      </w:pPr>
      <w:r w:rsidRPr="0088708F">
        <w:rPr>
          <w:rFonts w:hint="eastAsia"/>
        </w:rPr>
        <w:t>住み慣れた地域で最後まで過ごすために望む施策</w:t>
      </w:r>
    </w:p>
    <w:p w:rsidR="00AE2B6A" w:rsidRDefault="00AE2B6A" w:rsidP="00D268C2">
      <w:pPr>
        <w:pStyle w:val="a1"/>
        <w:ind w:leftChars="0" w:left="0" w:firstLineChars="200" w:firstLine="420"/>
        <w:jc w:val="center"/>
      </w:pPr>
      <w:r w:rsidRPr="00093110">
        <w:rPr>
          <w:noProof/>
        </w:rPr>
        <w:drawing>
          <wp:anchor distT="0" distB="0" distL="114300" distR="114300" simplePos="0" relativeHeight="251671552" behindDoc="0" locked="0" layoutInCell="1" allowOverlap="1">
            <wp:simplePos x="0" y="0"/>
            <wp:positionH relativeFrom="column">
              <wp:posOffset>977900</wp:posOffset>
            </wp:positionH>
            <wp:positionV relativeFrom="paragraph">
              <wp:posOffset>26035</wp:posOffset>
            </wp:positionV>
            <wp:extent cx="3782160" cy="4975920"/>
            <wp:effectExtent l="0" t="0" r="889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674" t="1144" r="5271" b="3522"/>
                    <a:stretch/>
                  </pic:blipFill>
                  <pic:spPr bwMode="auto">
                    <a:xfrm>
                      <a:off x="0" y="0"/>
                      <a:ext cx="3782160" cy="497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B6A" w:rsidRDefault="00AE2B6A"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pStyle w:val="a1"/>
        <w:ind w:leftChars="0" w:left="0" w:firstLineChars="0" w:firstLine="0"/>
      </w:pPr>
    </w:p>
    <w:p w:rsidR="0088708F" w:rsidRDefault="0088708F" w:rsidP="00D268C2">
      <w:pPr>
        <w:widowControl/>
        <w:jc w:val="left"/>
        <w:rPr>
          <w:rFonts w:ascii="HG丸ｺﾞｼｯｸM-PRO" w:eastAsia="HG丸ｺﾞｼｯｸM-PRO" w:hAnsi="Century" w:cs="Times New Roman"/>
          <w:sz w:val="21"/>
          <w:szCs w:val="24"/>
        </w:rPr>
      </w:pPr>
      <w:r>
        <w:br w:type="page"/>
      </w:r>
    </w:p>
    <w:p w:rsidR="0088708F" w:rsidRPr="0088708F" w:rsidRDefault="0088708F" w:rsidP="00D268C2">
      <w:pPr>
        <w:pStyle w:val="a1"/>
        <w:spacing w:afterLines="50" w:after="180"/>
        <w:ind w:leftChars="100" w:left="220" w:firstLineChars="0" w:firstLine="0"/>
        <w:rPr>
          <w:rFonts w:asciiTheme="minorEastAsia" w:eastAsiaTheme="minorEastAsia" w:hAnsiTheme="minorEastAsia"/>
          <w:sz w:val="22"/>
          <w:szCs w:val="22"/>
        </w:rPr>
      </w:pPr>
      <w:r w:rsidRPr="0088708F">
        <w:rPr>
          <w:rFonts w:asciiTheme="minorEastAsia" w:eastAsiaTheme="minorEastAsia" w:hAnsiTheme="minorEastAsia" w:hint="eastAsia"/>
          <w:sz w:val="22"/>
          <w:szCs w:val="22"/>
        </w:rPr>
        <w:lastRenderedPageBreak/>
        <w:t>（ⅲ）自動車の運転について</w:t>
      </w:r>
    </w:p>
    <w:p w:rsidR="00AE2B6A" w:rsidRPr="0088708F"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88708F">
        <w:rPr>
          <w:rFonts w:asciiTheme="minorEastAsia" w:eastAsiaTheme="minorEastAsia" w:hAnsiTheme="minorEastAsia" w:hint="eastAsia"/>
          <w:sz w:val="22"/>
        </w:rPr>
        <w:t>交通手段を変えざるを得なくなった場合の代わりの手段をみると、「徒歩」「タクシー」（各44.7％）が最も多く、次いで「自動車（人に乗せてもらう）」（41.8％）となっています。</w:t>
      </w:r>
    </w:p>
    <w:p w:rsidR="00AE2B6A"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88708F">
        <w:rPr>
          <w:rFonts w:asciiTheme="minorEastAsia" w:eastAsiaTheme="minorEastAsia" w:hAnsiTheme="minorEastAsia" w:hint="eastAsia"/>
          <w:sz w:val="22"/>
        </w:rPr>
        <w:t>外出支援として、コミュニティバスの助成を実施していますが、本数が少なかったり、バスの停留所まで移動できない方もいることから、利用しやすい外出方法を検討する必要があります。</w:t>
      </w:r>
    </w:p>
    <w:p w:rsidR="0088708F" w:rsidRPr="0088708F" w:rsidRDefault="0088708F" w:rsidP="00D268C2">
      <w:pPr>
        <w:pStyle w:val="af2"/>
        <w:spacing w:afterLines="0" w:after="0" w:line="240" w:lineRule="auto"/>
        <w:ind w:leftChars="0" w:left="0" w:firstLineChars="0" w:firstLine="0"/>
        <w:rPr>
          <w:rFonts w:asciiTheme="minorEastAsia" w:eastAsiaTheme="minorEastAsia" w:hAnsiTheme="minorEastAsia"/>
          <w:sz w:val="22"/>
        </w:rPr>
      </w:pPr>
    </w:p>
    <w:p w:rsidR="00AE2B6A" w:rsidRPr="0088708F" w:rsidRDefault="00AE2B6A" w:rsidP="00D268C2">
      <w:pPr>
        <w:pStyle w:val="a1"/>
        <w:numPr>
          <w:ilvl w:val="0"/>
          <w:numId w:val="6"/>
        </w:numPr>
        <w:ind w:leftChars="700" w:left="1900" w:firstLineChars="0"/>
      </w:pPr>
      <w:r w:rsidRPr="0088708F">
        <w:rPr>
          <w:rFonts w:hint="eastAsia"/>
        </w:rPr>
        <w:t>交通手段を変えざるを得なくなった場合の代わりの手段</w:t>
      </w:r>
    </w:p>
    <w:p w:rsidR="00AE2B6A" w:rsidRDefault="00AE2B6A" w:rsidP="00D268C2">
      <w:pPr>
        <w:pStyle w:val="a1"/>
        <w:ind w:leftChars="0" w:left="0" w:firstLineChars="200" w:firstLine="420"/>
        <w:jc w:val="center"/>
      </w:pPr>
      <w:r w:rsidRPr="00917115">
        <w:rPr>
          <w:rFonts w:hint="eastAsia"/>
          <w:noProof/>
        </w:rPr>
        <w:drawing>
          <wp:anchor distT="0" distB="0" distL="114300" distR="114300" simplePos="0" relativeHeight="251672576" behindDoc="0" locked="0" layoutInCell="1" allowOverlap="1">
            <wp:simplePos x="0" y="0"/>
            <wp:positionH relativeFrom="column">
              <wp:posOffset>838200</wp:posOffset>
            </wp:positionH>
            <wp:positionV relativeFrom="paragraph">
              <wp:posOffset>25400</wp:posOffset>
            </wp:positionV>
            <wp:extent cx="3972240" cy="3858840"/>
            <wp:effectExtent l="0" t="0" r="0" b="889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17" t="1994" r="3194" b="2157"/>
                    <a:stretch/>
                  </pic:blipFill>
                  <pic:spPr bwMode="auto">
                    <a:xfrm>
                      <a:off x="0" y="0"/>
                      <a:ext cx="3972240" cy="3858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B6A" w:rsidRDefault="00AE2B6A" w:rsidP="00D268C2">
      <w:pPr>
        <w:pStyle w:val="a1"/>
        <w:ind w:leftChars="0" w:left="0" w:firstLineChars="0" w:firstLine="0"/>
      </w:pPr>
    </w:p>
    <w:p w:rsidR="00DB1278" w:rsidRDefault="00DB1278" w:rsidP="00D268C2">
      <w:pPr>
        <w:pStyle w:val="3"/>
        <w:ind w:left="0"/>
      </w:pPr>
    </w:p>
    <w:p w:rsidR="00DB1278" w:rsidRDefault="00DB1278" w:rsidP="00D268C2">
      <w:pPr>
        <w:pStyle w:val="3"/>
        <w:ind w:left="0"/>
      </w:pPr>
    </w:p>
    <w:p w:rsidR="00DB1278" w:rsidRDefault="00DB1278" w:rsidP="00D268C2">
      <w:pPr>
        <w:pStyle w:val="3"/>
        <w:ind w:left="0"/>
      </w:pPr>
    </w:p>
    <w:p w:rsidR="00DB1278" w:rsidRDefault="00DB1278" w:rsidP="00D268C2">
      <w:pPr>
        <w:pStyle w:val="3"/>
        <w:ind w:left="0"/>
      </w:pPr>
    </w:p>
    <w:p w:rsidR="00DB1278" w:rsidRDefault="00DB1278" w:rsidP="00D268C2">
      <w:pPr>
        <w:pStyle w:val="3"/>
        <w:ind w:left="0"/>
      </w:pPr>
    </w:p>
    <w:p w:rsidR="00DB1278" w:rsidRDefault="00DB1278" w:rsidP="00D268C2">
      <w:pPr>
        <w:pStyle w:val="3"/>
        <w:ind w:left="0"/>
      </w:pPr>
    </w:p>
    <w:p w:rsidR="00DB1278" w:rsidRDefault="00DB1278" w:rsidP="00D268C2">
      <w:pPr>
        <w:pStyle w:val="3"/>
        <w:ind w:left="0"/>
      </w:pPr>
    </w:p>
    <w:p w:rsidR="00DB1278" w:rsidRDefault="00DB1278" w:rsidP="00D268C2">
      <w:pPr>
        <w:pStyle w:val="3"/>
        <w:ind w:left="0"/>
      </w:pPr>
    </w:p>
    <w:p w:rsidR="0088708F" w:rsidRDefault="0088708F" w:rsidP="00D268C2"/>
    <w:p w:rsidR="0088708F" w:rsidRPr="0088708F" w:rsidRDefault="0088708F" w:rsidP="00D268C2"/>
    <w:p w:rsidR="00DB1278" w:rsidRDefault="00DB1278" w:rsidP="00D268C2">
      <w:pPr>
        <w:pStyle w:val="3"/>
        <w:ind w:left="0"/>
      </w:pPr>
    </w:p>
    <w:p w:rsidR="00DB1278" w:rsidRDefault="00DB1278" w:rsidP="00D268C2">
      <w:pPr>
        <w:pStyle w:val="3"/>
        <w:ind w:left="0"/>
      </w:pPr>
    </w:p>
    <w:p w:rsidR="00DB1278" w:rsidRDefault="00DB1278" w:rsidP="00D268C2">
      <w:pPr>
        <w:pStyle w:val="3"/>
        <w:ind w:left="0"/>
      </w:pPr>
    </w:p>
    <w:p w:rsidR="00DB1278" w:rsidRDefault="00DB1278" w:rsidP="00D268C2">
      <w:pPr>
        <w:pStyle w:val="3"/>
        <w:ind w:left="0"/>
      </w:pPr>
    </w:p>
    <w:p w:rsidR="00DB1278" w:rsidRDefault="00DB1278" w:rsidP="00D268C2">
      <w:pPr>
        <w:pStyle w:val="3"/>
        <w:ind w:left="0"/>
      </w:pPr>
    </w:p>
    <w:p w:rsidR="00DB1278" w:rsidRDefault="00DB1278" w:rsidP="00D268C2">
      <w:pPr>
        <w:pStyle w:val="3"/>
        <w:ind w:left="0"/>
      </w:pPr>
    </w:p>
    <w:p w:rsidR="0088708F" w:rsidRDefault="0088708F" w:rsidP="00D268C2">
      <w:pPr>
        <w:widowControl/>
        <w:jc w:val="left"/>
      </w:pPr>
      <w:r>
        <w:br w:type="page"/>
      </w:r>
    </w:p>
    <w:p w:rsidR="00AE2B6A" w:rsidRPr="0088708F" w:rsidRDefault="00DB1278" w:rsidP="00D268C2">
      <w:pPr>
        <w:pStyle w:val="3"/>
        <w:spacing w:afterLines="50" w:after="180"/>
        <w:ind w:leftChars="100" w:left="220"/>
        <w:rPr>
          <w:rFonts w:asciiTheme="minorEastAsia" w:eastAsiaTheme="minorEastAsia" w:hAnsiTheme="minorEastAsia"/>
          <w:sz w:val="22"/>
          <w:szCs w:val="22"/>
        </w:rPr>
      </w:pPr>
      <w:r w:rsidRPr="0088708F">
        <w:rPr>
          <w:rFonts w:asciiTheme="minorEastAsia" w:eastAsiaTheme="minorEastAsia" w:hAnsiTheme="minorEastAsia" w:hint="eastAsia"/>
          <w:sz w:val="22"/>
          <w:szCs w:val="22"/>
        </w:rPr>
        <w:lastRenderedPageBreak/>
        <w:t>（ⅳ）</w:t>
      </w:r>
      <w:r w:rsidR="00AE2B6A" w:rsidRPr="0088708F">
        <w:rPr>
          <w:rFonts w:asciiTheme="minorEastAsia" w:eastAsiaTheme="minorEastAsia" w:hAnsiTheme="minorEastAsia" w:hint="eastAsia"/>
          <w:sz w:val="22"/>
          <w:szCs w:val="22"/>
        </w:rPr>
        <w:t>家族介護者への支援について</w:t>
      </w:r>
    </w:p>
    <w:p w:rsidR="00AE2B6A" w:rsidRPr="0088708F"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88708F">
        <w:rPr>
          <w:rFonts w:asciiTheme="minorEastAsia" w:eastAsiaTheme="minorEastAsia" w:hAnsiTheme="minorEastAsia" w:hint="eastAsia"/>
          <w:sz w:val="22"/>
        </w:rPr>
        <w:t>認知症高齢者を介護する上で、困ったことをみると、「ストレスなど精神的な負担」「自由に行動ができない」（各64.9％）、「睡眠が取れないなど肉体的な負担」（43.9％）、「仕事に支障がある」（37.7％）、「経済的な負担が大きい」（21.9％）の順となっています。また、「特に困ったことはない」は9.6％でした。</w:t>
      </w:r>
    </w:p>
    <w:p w:rsidR="00DB1278" w:rsidRPr="0088708F"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88708F">
        <w:rPr>
          <w:rFonts w:asciiTheme="minorEastAsia" w:eastAsiaTheme="minorEastAsia" w:hAnsiTheme="minorEastAsia" w:hint="eastAsia"/>
          <w:sz w:val="22"/>
        </w:rPr>
        <w:t>家族にとって認知症の家族の介護は精神的にも肉体的にも負担が大きく、また自由も制限されることから、家族介護者への支援が引き続き必要です。</w:t>
      </w:r>
    </w:p>
    <w:p w:rsidR="00DB1278" w:rsidRDefault="00DB1278" w:rsidP="00D268C2">
      <w:pPr>
        <w:pStyle w:val="af2"/>
        <w:spacing w:afterLines="0" w:after="0" w:line="240" w:lineRule="auto"/>
        <w:ind w:leftChars="270" w:left="594" w:firstLineChars="100" w:firstLine="220"/>
        <w:rPr>
          <w:rFonts w:asciiTheme="minorEastAsia" w:eastAsiaTheme="minorEastAsia" w:hAnsiTheme="minorEastAsia"/>
          <w:color w:val="FF0000"/>
          <w:sz w:val="22"/>
        </w:rPr>
      </w:pPr>
    </w:p>
    <w:p w:rsidR="00AE2B6A" w:rsidRPr="0088708F" w:rsidRDefault="00AE2B6A" w:rsidP="00D268C2">
      <w:pPr>
        <w:pStyle w:val="af2"/>
        <w:numPr>
          <w:ilvl w:val="0"/>
          <w:numId w:val="6"/>
        </w:numPr>
        <w:spacing w:afterLines="0" w:after="0" w:line="240" w:lineRule="auto"/>
        <w:ind w:leftChars="700" w:left="1900" w:firstLineChars="0"/>
      </w:pPr>
      <w:r w:rsidRPr="0088708F">
        <w:rPr>
          <w:rFonts w:hint="eastAsia"/>
        </w:rPr>
        <w:t>認知症高齢者を介護する上で、困ったこと</w:t>
      </w:r>
    </w:p>
    <w:p w:rsidR="00AE2B6A" w:rsidRDefault="00AE2B6A" w:rsidP="00D268C2">
      <w:pPr>
        <w:pStyle w:val="a1"/>
        <w:ind w:leftChars="0" w:left="0" w:firstLineChars="0" w:firstLine="0"/>
        <w:jc w:val="center"/>
      </w:pPr>
      <w:r w:rsidRPr="00917115">
        <w:rPr>
          <w:rFonts w:hint="eastAsia"/>
          <w:noProof/>
        </w:rPr>
        <w:drawing>
          <wp:anchor distT="0" distB="0" distL="114300" distR="114300" simplePos="0" relativeHeight="251673600" behindDoc="0" locked="0" layoutInCell="1" allowOverlap="1">
            <wp:simplePos x="0" y="0"/>
            <wp:positionH relativeFrom="column">
              <wp:posOffset>889635</wp:posOffset>
            </wp:positionH>
            <wp:positionV relativeFrom="paragraph">
              <wp:posOffset>36195</wp:posOffset>
            </wp:positionV>
            <wp:extent cx="4232520" cy="2901960"/>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59" t="3771" b="1995"/>
                    <a:stretch/>
                  </pic:blipFill>
                  <pic:spPr bwMode="auto">
                    <a:xfrm>
                      <a:off x="0" y="0"/>
                      <a:ext cx="4232520" cy="290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B6A" w:rsidRDefault="00AE2B6A"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DB1278" w:rsidRDefault="00DB1278" w:rsidP="00D268C2">
      <w:pPr>
        <w:pStyle w:val="a1"/>
        <w:ind w:leftChars="0" w:left="0" w:firstLineChars="0" w:firstLine="0"/>
      </w:pPr>
    </w:p>
    <w:p w:rsidR="0088708F" w:rsidRDefault="0088708F" w:rsidP="00D268C2">
      <w:pPr>
        <w:widowControl/>
        <w:jc w:val="left"/>
        <w:rPr>
          <w:rFonts w:ascii="HG丸ｺﾞｼｯｸM-PRO" w:eastAsia="HG丸ｺﾞｼｯｸM-PRO" w:hAnsi="Century" w:cs="Times New Roman"/>
          <w:sz w:val="21"/>
          <w:szCs w:val="24"/>
        </w:rPr>
      </w:pPr>
      <w:r>
        <w:br w:type="page"/>
      </w:r>
    </w:p>
    <w:p w:rsidR="00DB1278" w:rsidRPr="0088708F" w:rsidRDefault="0088708F" w:rsidP="00D268C2">
      <w:pPr>
        <w:pStyle w:val="a1"/>
        <w:spacing w:afterLines="50" w:after="180"/>
        <w:ind w:leftChars="100" w:left="220" w:firstLineChars="0" w:firstLine="0"/>
        <w:rPr>
          <w:rFonts w:asciiTheme="minorEastAsia" w:eastAsiaTheme="minorEastAsia" w:hAnsiTheme="minorEastAsia"/>
          <w:sz w:val="22"/>
          <w:szCs w:val="22"/>
        </w:rPr>
      </w:pPr>
      <w:r w:rsidRPr="0088708F">
        <w:rPr>
          <w:rFonts w:asciiTheme="minorEastAsia" w:eastAsiaTheme="minorEastAsia" w:hAnsiTheme="minorEastAsia" w:hint="eastAsia"/>
          <w:sz w:val="22"/>
          <w:szCs w:val="22"/>
        </w:rPr>
        <w:lastRenderedPageBreak/>
        <w:t>（ⅴ）介護生活を続ける際の不安や困りごと</w:t>
      </w:r>
    </w:p>
    <w:p w:rsidR="00AE2B6A" w:rsidRPr="0088708F"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88708F">
        <w:rPr>
          <w:rFonts w:asciiTheme="minorEastAsia" w:eastAsiaTheme="minorEastAsia" w:hAnsiTheme="minorEastAsia" w:hint="eastAsia"/>
          <w:sz w:val="22"/>
        </w:rPr>
        <w:t>主な介護者が不安に感じる介護の内容を聞きました。</w:t>
      </w:r>
    </w:p>
    <w:p w:rsidR="00AE2B6A" w:rsidRPr="0088708F"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88708F">
        <w:rPr>
          <w:rFonts w:asciiTheme="minorEastAsia" w:eastAsiaTheme="minorEastAsia" w:hAnsiTheme="minorEastAsia" w:hint="eastAsia"/>
          <w:sz w:val="22"/>
        </w:rPr>
        <w:t>主な介護者が不安に感じる身体介護をみると、要介護１・２では「認知症状への対応」（44.7％）が最も多く、次いで「夜間の排泄」（34.1％）、「外出の付き添い、送迎等」（30.3％）、「日中の排泄」「入浴・洗身」（各20.5％）の順となっており、要介護３以上では「夜間の排泄」（41.0％）が最も多く、次いで「認知症状への対応」（39.3％）、「日中の排泄」（31.1％）、「食事の介助（食べる時）」（24.6％）、「外出の付き添い、送迎等」（23.0％）の順となっています。</w:t>
      </w:r>
    </w:p>
    <w:p w:rsidR="00AE2B6A" w:rsidRPr="0088708F"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88708F">
        <w:rPr>
          <w:rFonts w:asciiTheme="minorEastAsia" w:eastAsiaTheme="minorEastAsia" w:hAnsiTheme="minorEastAsia" w:hint="eastAsia"/>
          <w:sz w:val="22"/>
        </w:rPr>
        <w:t>生活援助をみると、要介護１・２では「食事の準備（調理等）」（23.5％）、「その他の家事（掃除、洗濯、買い物等）」（21.2％）、「金銭管理や生活面に必要な諸手続き」（19.7％）の順となっており、要介護３以上では「金銭管理や生活面に必要な諸手続き」（21.3％）「食事の準備（調理等）」（18.0％）、「その他の家事（掃除、洗濯、買い物等）」（16.4％）の順となっています。</w:t>
      </w:r>
    </w:p>
    <w:p w:rsidR="0058596B" w:rsidRDefault="00AE2B6A" w:rsidP="00D268C2">
      <w:pPr>
        <w:pStyle w:val="af2"/>
        <w:spacing w:afterLines="0" w:after="0" w:line="240" w:lineRule="auto"/>
        <w:ind w:leftChars="300" w:left="660" w:firstLineChars="100" w:firstLine="220"/>
        <w:rPr>
          <w:rFonts w:asciiTheme="minorEastAsia" w:eastAsiaTheme="minorEastAsia" w:hAnsiTheme="minorEastAsia"/>
          <w:sz w:val="22"/>
        </w:rPr>
      </w:pPr>
      <w:r w:rsidRPr="0088708F">
        <w:rPr>
          <w:rFonts w:asciiTheme="minorEastAsia" w:eastAsiaTheme="minorEastAsia" w:hAnsiTheme="minorEastAsia" w:hint="eastAsia"/>
          <w:sz w:val="22"/>
        </w:rPr>
        <w:t>介護に対する不安を感じる方が多いことから、相談窓口や地域の見守り体制を充実するとともに、金銭管理や生活面でもサポートできるよう、成年後見制度や日常生活自立支援事業の周知も必要であると考えられます。</w:t>
      </w:r>
    </w:p>
    <w:p w:rsidR="0088708F" w:rsidRPr="0088708F" w:rsidRDefault="0088708F" w:rsidP="00D268C2">
      <w:pPr>
        <w:pStyle w:val="af2"/>
        <w:spacing w:afterLines="0" w:after="0" w:line="240" w:lineRule="auto"/>
        <w:ind w:leftChars="300" w:left="660" w:firstLineChars="100" w:firstLine="210"/>
        <w:rPr>
          <w:color w:val="FF0000"/>
        </w:rPr>
      </w:pPr>
    </w:p>
    <w:p w:rsidR="00AE2B6A" w:rsidRPr="0088708F" w:rsidRDefault="00AE2B6A" w:rsidP="00D268C2">
      <w:pPr>
        <w:pStyle w:val="af2"/>
        <w:numPr>
          <w:ilvl w:val="0"/>
          <w:numId w:val="6"/>
        </w:numPr>
        <w:spacing w:afterLines="0" w:after="0" w:line="240" w:lineRule="auto"/>
        <w:ind w:leftChars="700" w:left="1900" w:firstLineChars="0"/>
      </w:pPr>
      <w:r w:rsidRPr="0088708F">
        <w:rPr>
          <w:rFonts w:hint="eastAsia"/>
        </w:rPr>
        <w:t>主な介護者が不安に感じる介護</w:t>
      </w:r>
    </w:p>
    <w:p w:rsidR="00AE2B6A" w:rsidRDefault="00AE2B6A" w:rsidP="00D268C2">
      <w:pPr>
        <w:pStyle w:val="a1"/>
        <w:ind w:leftChars="0" w:left="0" w:firstLineChars="0" w:firstLine="0"/>
        <w:jc w:val="right"/>
      </w:pPr>
      <w:r w:rsidRPr="004C66DE">
        <w:rPr>
          <w:noProof/>
        </w:rPr>
        <w:drawing>
          <wp:anchor distT="0" distB="0" distL="114300" distR="114300" simplePos="0" relativeHeight="251669504" behindDoc="0" locked="0" layoutInCell="1" allowOverlap="1">
            <wp:simplePos x="0" y="0"/>
            <wp:positionH relativeFrom="column">
              <wp:posOffset>698500</wp:posOffset>
            </wp:positionH>
            <wp:positionV relativeFrom="paragraph">
              <wp:posOffset>92075</wp:posOffset>
            </wp:positionV>
            <wp:extent cx="4679419" cy="4495800"/>
            <wp:effectExtent l="0" t="0" r="6985"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633" t="1" r="6070" b="887"/>
                    <a:stretch/>
                  </pic:blipFill>
                  <pic:spPr bwMode="auto">
                    <a:xfrm>
                      <a:off x="0" y="0"/>
                      <a:ext cx="4679419" cy="449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48D7" w:rsidRDefault="00D148D7" w:rsidP="00D268C2"/>
    <w:p w:rsidR="00D148D7" w:rsidRDefault="00D148D7" w:rsidP="00D268C2"/>
    <w:p w:rsidR="00134441" w:rsidRDefault="00134441" w:rsidP="00D268C2"/>
    <w:p w:rsidR="00134441" w:rsidRDefault="00134441" w:rsidP="00D268C2"/>
    <w:p w:rsidR="0058596B" w:rsidRDefault="0058596B" w:rsidP="00D268C2"/>
    <w:p w:rsidR="0058596B" w:rsidRDefault="0058596B" w:rsidP="00D268C2"/>
    <w:p w:rsidR="0058596B" w:rsidRDefault="0058596B" w:rsidP="00D268C2"/>
    <w:p w:rsidR="0058596B" w:rsidRDefault="0058596B" w:rsidP="00D268C2"/>
    <w:p w:rsidR="0058596B" w:rsidRDefault="0058596B" w:rsidP="00D268C2"/>
    <w:p w:rsidR="0058596B" w:rsidRDefault="0058596B" w:rsidP="00D268C2"/>
    <w:p w:rsidR="0058596B" w:rsidRDefault="0058596B" w:rsidP="00D268C2"/>
    <w:p w:rsidR="0058596B" w:rsidRDefault="0058596B" w:rsidP="00D268C2"/>
    <w:p w:rsidR="0058596B" w:rsidRDefault="0058596B" w:rsidP="00D268C2"/>
    <w:p w:rsidR="0058596B" w:rsidRDefault="0058596B" w:rsidP="00D268C2"/>
    <w:p w:rsidR="0058596B" w:rsidRDefault="0058596B" w:rsidP="00D268C2"/>
    <w:p w:rsidR="0058596B" w:rsidRDefault="0058596B" w:rsidP="00D268C2"/>
    <w:p w:rsidR="0058596B" w:rsidRDefault="0058596B" w:rsidP="00D268C2"/>
    <w:p w:rsidR="0058596B" w:rsidRDefault="0058596B" w:rsidP="00D268C2"/>
    <w:p w:rsidR="00D148D7" w:rsidRDefault="00D148D7" w:rsidP="00D268C2"/>
    <w:p w:rsidR="0088708F" w:rsidRDefault="0088708F" w:rsidP="00D268C2">
      <w:pPr>
        <w:widowControl/>
        <w:jc w:val="left"/>
      </w:pPr>
      <w:r>
        <w:br w:type="page"/>
      </w:r>
    </w:p>
    <w:p w:rsidR="00D148D7" w:rsidRPr="00187948" w:rsidRDefault="00D148D7" w:rsidP="00A61DB7">
      <w:pPr>
        <w:rPr>
          <w:sz w:val="28"/>
          <w:szCs w:val="28"/>
        </w:rPr>
      </w:pPr>
      <w:r w:rsidRPr="00187948">
        <w:rPr>
          <w:rFonts w:hint="eastAsia"/>
          <w:sz w:val="28"/>
          <w:szCs w:val="28"/>
        </w:rPr>
        <w:lastRenderedPageBreak/>
        <w:t>第４章　基本理念</w:t>
      </w:r>
    </w:p>
    <w:p w:rsidR="00D148D7" w:rsidRDefault="00D148D7" w:rsidP="00A61DB7"/>
    <w:p w:rsidR="00D148D7" w:rsidRPr="00187948" w:rsidRDefault="00D148D7" w:rsidP="00A61DB7">
      <w:pPr>
        <w:rPr>
          <w:sz w:val="24"/>
          <w:szCs w:val="24"/>
        </w:rPr>
      </w:pPr>
      <w:r w:rsidRPr="00187948">
        <w:rPr>
          <w:rFonts w:hint="eastAsia"/>
          <w:sz w:val="24"/>
          <w:szCs w:val="24"/>
        </w:rPr>
        <w:t>１．基本理念</w:t>
      </w:r>
    </w:p>
    <w:p w:rsidR="00D148D7" w:rsidRDefault="00D148D7" w:rsidP="00A61DB7"/>
    <w:p w:rsidR="002D40C2" w:rsidRDefault="002D40C2" w:rsidP="002D40C2">
      <w:pPr>
        <w:ind w:leftChars="100" w:left="220" w:firstLineChars="100" w:firstLine="220"/>
      </w:pPr>
      <w:r>
        <w:rPr>
          <w:rFonts w:hint="eastAsia"/>
        </w:rPr>
        <w:t>本市では、健康福祉推進都市宣言（平成５年10月）の趣旨に基づき、“高齢者がいつまでも健康で、それぞれのライフスタイルに応じた生きがいを持ち、介護が必要になっても地域で暮らしていける連帯感あふれた豊川市”の創造をめざし、施策の展開を図っています。</w:t>
      </w:r>
    </w:p>
    <w:p w:rsidR="002D40C2" w:rsidRDefault="002D40C2" w:rsidP="002D40C2">
      <w:pPr>
        <w:ind w:leftChars="100" w:left="220" w:firstLineChars="100" w:firstLine="220"/>
      </w:pPr>
      <w:r>
        <w:rPr>
          <w:rFonts w:hint="eastAsia"/>
        </w:rPr>
        <w:t>また、豊川市高齢者福祉計画・介護保険事業計画では、その第１期計画から継続して「人生　悠々・快適・安心ライフを楽しむまち」を基本理念として掲げてきました。</w:t>
      </w:r>
    </w:p>
    <w:p w:rsidR="002D40C2" w:rsidRDefault="00187948" w:rsidP="002D40C2">
      <w:pPr>
        <w:ind w:leftChars="100" w:left="220"/>
      </w:pPr>
      <w:r>
        <w:rPr>
          <w:rFonts w:hint="eastAsia"/>
        </w:rPr>
        <w:t>2</w:t>
      </w:r>
      <w:r>
        <w:t>025</w:t>
      </w:r>
      <w:r w:rsidR="002D40C2">
        <w:rPr>
          <w:rFonts w:hint="eastAsia"/>
        </w:rPr>
        <w:t>年には団塊の世代が</w:t>
      </w:r>
      <w:r>
        <w:rPr>
          <w:rFonts w:hint="eastAsia"/>
        </w:rPr>
        <w:t>7</w:t>
      </w:r>
      <w:r>
        <w:t>5</w:t>
      </w:r>
      <w:r w:rsidR="002D40C2">
        <w:rPr>
          <w:rFonts w:hint="eastAsia"/>
        </w:rPr>
        <w:t>歳以上となり、豊川市でも4人に１人が</w:t>
      </w:r>
      <w:r>
        <w:rPr>
          <w:rFonts w:hint="eastAsia"/>
        </w:rPr>
        <w:t>6</w:t>
      </w:r>
      <w:r>
        <w:t>5</w:t>
      </w:r>
      <w:r w:rsidR="002D40C2">
        <w:rPr>
          <w:rFonts w:hint="eastAsia"/>
        </w:rPr>
        <w:t>歳以上、6人に１人が</w:t>
      </w:r>
      <w:r>
        <w:rPr>
          <w:rFonts w:hint="eastAsia"/>
        </w:rPr>
        <w:t>7</w:t>
      </w:r>
      <w:r>
        <w:t>5</w:t>
      </w:r>
      <w:r w:rsidR="002D40C2">
        <w:rPr>
          <w:rFonts w:hint="eastAsia"/>
        </w:rPr>
        <w:t>歳以上となります。このため、高齢者が健康で生きがいを持ち、自立した生活ができること、また介護が必要になっても住みなれた地域で自分らしく生活することが出来るように、地域の実情に応じた地域包括ケアシステムの構築をさらに推進することが求められています。</w:t>
      </w:r>
    </w:p>
    <w:p w:rsidR="002D40C2" w:rsidRDefault="002D40C2" w:rsidP="002D40C2">
      <w:pPr>
        <w:ind w:leftChars="100" w:left="220"/>
      </w:pPr>
      <w:r>
        <w:rPr>
          <w:rFonts w:hint="eastAsia"/>
        </w:rPr>
        <w:t>また、高齢者福祉計画は介護保険事業計画と一体的に策定する必要があり、東三河広域連合介護保険事業計画の、「いつまでも健やかで安心して暮らせる東三河の実現」という広域連合の理念にも合致するものである必要があります。</w:t>
      </w:r>
    </w:p>
    <w:p w:rsidR="00D148D7" w:rsidRDefault="002D40C2" w:rsidP="002D40C2">
      <w:pPr>
        <w:ind w:leftChars="100" w:left="220" w:firstLineChars="100" w:firstLine="220"/>
      </w:pPr>
      <w:r>
        <w:rPr>
          <w:rFonts w:hint="eastAsia"/>
        </w:rPr>
        <w:t>そこで、本計画においても、「人生　悠々・快適・安心ライフを楽しむまち」を基本理念として掲げるものとします。</w:t>
      </w:r>
    </w:p>
    <w:p w:rsidR="002D40C2" w:rsidRDefault="002D40C2" w:rsidP="00A61DB7"/>
    <w:p w:rsidR="002D40C2" w:rsidRDefault="002D40C2" w:rsidP="00A61DB7">
      <w:r>
        <w:rPr>
          <w:rFonts w:hint="eastAsia"/>
        </w:rPr>
        <w:t xml:space="preserve">　</w:t>
      </w:r>
      <w:r w:rsidRPr="002D40C2">
        <w:rPr>
          <w:rFonts w:hint="eastAsia"/>
          <w:bdr w:val="single" w:sz="4" w:space="0" w:color="auto"/>
        </w:rPr>
        <w:t>基本理念</w:t>
      </w:r>
    </w:p>
    <w:p w:rsidR="00134441" w:rsidRDefault="002D40C2" w:rsidP="005C2AB0">
      <w:r>
        <w:rPr>
          <w:rFonts w:hint="eastAsia"/>
        </w:rPr>
        <w:t xml:space="preserve">　</w:t>
      </w:r>
      <w:r w:rsidRPr="002D40C2">
        <w:rPr>
          <w:rFonts w:hint="eastAsia"/>
          <w:sz w:val="44"/>
          <w:szCs w:val="44"/>
        </w:rPr>
        <w:t>人生　悠々・快適・安心ライフを楽しむまち</w:t>
      </w:r>
    </w:p>
    <w:p w:rsidR="005C2AB0" w:rsidRDefault="005C2AB0" w:rsidP="00A61DB7">
      <w:pPr>
        <w:rPr>
          <w:sz w:val="24"/>
          <w:szCs w:val="24"/>
        </w:rPr>
      </w:pPr>
    </w:p>
    <w:p w:rsidR="00D148D7" w:rsidRPr="00180842" w:rsidRDefault="00D148D7" w:rsidP="00A61DB7">
      <w:pPr>
        <w:rPr>
          <w:sz w:val="24"/>
          <w:szCs w:val="24"/>
        </w:rPr>
      </w:pPr>
      <w:r w:rsidRPr="00180842">
        <w:rPr>
          <w:rFonts w:hint="eastAsia"/>
          <w:sz w:val="24"/>
          <w:szCs w:val="24"/>
        </w:rPr>
        <w:t>２．基本目標</w:t>
      </w:r>
    </w:p>
    <w:p w:rsidR="00D148D7" w:rsidRDefault="00D148D7" w:rsidP="00A61DB7"/>
    <w:p w:rsidR="00D148D7" w:rsidRDefault="005637A6" w:rsidP="005637A6">
      <w:pPr>
        <w:ind w:leftChars="100" w:left="220" w:firstLineChars="100" w:firstLine="220"/>
      </w:pPr>
      <w:r>
        <w:rPr>
          <w:rFonts w:hAnsi="ＭＳ 明朝" w:hint="eastAsia"/>
        </w:rPr>
        <w:t>基本理念を実現するため、以下の2つを目標とします。</w:t>
      </w:r>
    </w:p>
    <w:p w:rsidR="00D148D7" w:rsidRDefault="00D148D7" w:rsidP="00A61DB7"/>
    <w:p w:rsidR="005637A6" w:rsidRDefault="005637A6" w:rsidP="005637A6">
      <w:pPr>
        <w:ind w:leftChars="100" w:left="220"/>
      </w:pPr>
      <w:r w:rsidRPr="005637A6">
        <w:rPr>
          <w:rFonts w:hint="eastAsia"/>
        </w:rPr>
        <w:t>基本目標１　「元気で悠々ライフを共創できるまちに」</w:t>
      </w:r>
    </w:p>
    <w:p w:rsidR="005637A6" w:rsidRDefault="005637A6" w:rsidP="00A61DB7"/>
    <w:p w:rsidR="005637A6" w:rsidRDefault="005637A6" w:rsidP="002D40C2">
      <w:pPr>
        <w:ind w:leftChars="100" w:left="220"/>
      </w:pPr>
      <w:r>
        <w:rPr>
          <w:rFonts w:hint="eastAsia"/>
        </w:rPr>
        <w:t>基本目標２　「住み慣れた地域で快適に暮らせるまちに」</w:t>
      </w:r>
    </w:p>
    <w:p w:rsidR="005637A6" w:rsidRDefault="005637A6" w:rsidP="00A61DB7"/>
    <w:p w:rsidR="00C60B5A" w:rsidRDefault="00C60B5A">
      <w:pPr>
        <w:widowControl/>
        <w:jc w:val="left"/>
        <w:rPr>
          <w:sz w:val="24"/>
          <w:szCs w:val="24"/>
        </w:rPr>
      </w:pPr>
      <w:r>
        <w:rPr>
          <w:sz w:val="24"/>
          <w:szCs w:val="24"/>
        </w:rPr>
        <w:br w:type="page"/>
      </w:r>
    </w:p>
    <w:p w:rsidR="00D148D7" w:rsidRPr="00180842" w:rsidRDefault="00D148D7" w:rsidP="00A61DB7">
      <w:pPr>
        <w:rPr>
          <w:sz w:val="24"/>
          <w:szCs w:val="24"/>
        </w:rPr>
      </w:pPr>
      <w:r w:rsidRPr="00180842">
        <w:rPr>
          <w:rFonts w:hint="eastAsia"/>
          <w:sz w:val="24"/>
          <w:szCs w:val="24"/>
        </w:rPr>
        <w:lastRenderedPageBreak/>
        <w:t>３．計画の体系</w:t>
      </w:r>
    </w:p>
    <w:p w:rsidR="00425ABA" w:rsidRDefault="00425ABA" w:rsidP="00A61DB7"/>
    <w:tbl>
      <w:tblPr>
        <w:tblStyle w:val="a6"/>
        <w:tblW w:w="0" w:type="auto"/>
        <w:tblInd w:w="215" w:type="dxa"/>
        <w:tblLook w:val="04A0" w:firstRow="1" w:lastRow="0" w:firstColumn="1" w:lastColumn="0" w:noHBand="0" w:noVBand="1"/>
      </w:tblPr>
      <w:tblGrid>
        <w:gridCol w:w="1320"/>
        <w:gridCol w:w="438"/>
        <w:gridCol w:w="442"/>
        <w:gridCol w:w="3080"/>
        <w:gridCol w:w="452"/>
        <w:gridCol w:w="428"/>
        <w:gridCol w:w="3150"/>
      </w:tblGrid>
      <w:tr w:rsidR="00AE3F26" w:rsidTr="002E4A88">
        <w:trPr>
          <w:trHeight w:val="697"/>
        </w:trPr>
        <w:tc>
          <w:tcPr>
            <w:tcW w:w="1320" w:type="dxa"/>
            <w:tcBorders>
              <w:top w:val="single" w:sz="12" w:space="0" w:color="auto"/>
              <w:left w:val="single" w:sz="12" w:space="0" w:color="auto"/>
              <w:bottom w:val="single" w:sz="12" w:space="0" w:color="auto"/>
              <w:right w:val="single" w:sz="12" w:space="0" w:color="auto"/>
            </w:tcBorders>
            <w:vAlign w:val="center"/>
          </w:tcPr>
          <w:p w:rsidR="004729C8" w:rsidRPr="00AE3F26" w:rsidRDefault="004729C8" w:rsidP="004729C8">
            <w:pPr>
              <w:jc w:val="center"/>
              <w:rPr>
                <w:rFonts w:asciiTheme="majorEastAsia" w:eastAsiaTheme="majorEastAsia" w:hAnsiTheme="majorEastAsia"/>
              </w:rPr>
            </w:pPr>
            <w:r w:rsidRPr="00AE3F26">
              <w:rPr>
                <w:rFonts w:asciiTheme="majorEastAsia" w:eastAsiaTheme="majorEastAsia" w:hAnsiTheme="majorEastAsia" w:hint="eastAsia"/>
              </w:rPr>
              <w:t>基本理念</w:t>
            </w:r>
          </w:p>
        </w:tc>
        <w:tc>
          <w:tcPr>
            <w:tcW w:w="438" w:type="dxa"/>
            <w:tcBorders>
              <w:top w:val="nil"/>
              <w:left w:val="single" w:sz="12" w:space="0" w:color="auto"/>
              <w:bottom w:val="nil"/>
              <w:right w:val="nil"/>
            </w:tcBorders>
            <w:vAlign w:val="center"/>
          </w:tcPr>
          <w:p w:rsidR="004729C8" w:rsidRPr="00AE3F26" w:rsidRDefault="004729C8" w:rsidP="00A61DB7">
            <w:pPr>
              <w:rPr>
                <w:rFonts w:asciiTheme="majorEastAsia" w:eastAsiaTheme="majorEastAsia" w:hAnsiTheme="majorEastAsia"/>
              </w:rPr>
            </w:pPr>
          </w:p>
        </w:tc>
        <w:tc>
          <w:tcPr>
            <w:tcW w:w="442" w:type="dxa"/>
            <w:tcBorders>
              <w:top w:val="nil"/>
              <w:left w:val="nil"/>
              <w:bottom w:val="nil"/>
              <w:right w:val="single" w:sz="12" w:space="0" w:color="auto"/>
            </w:tcBorders>
            <w:vAlign w:val="center"/>
          </w:tcPr>
          <w:p w:rsidR="004729C8" w:rsidRPr="00AE3F26" w:rsidRDefault="004729C8" w:rsidP="00A61DB7">
            <w:pPr>
              <w:rPr>
                <w:rFonts w:asciiTheme="majorEastAsia" w:eastAsiaTheme="majorEastAsia" w:hAnsiTheme="majorEastAsia"/>
              </w:rPr>
            </w:pPr>
          </w:p>
        </w:tc>
        <w:tc>
          <w:tcPr>
            <w:tcW w:w="3080" w:type="dxa"/>
            <w:tcBorders>
              <w:top w:val="single" w:sz="12" w:space="0" w:color="auto"/>
              <w:left w:val="single" w:sz="12" w:space="0" w:color="auto"/>
              <w:bottom w:val="single" w:sz="12" w:space="0" w:color="auto"/>
              <w:right w:val="single" w:sz="12" w:space="0" w:color="auto"/>
            </w:tcBorders>
            <w:vAlign w:val="center"/>
          </w:tcPr>
          <w:p w:rsidR="004729C8" w:rsidRPr="00AE3F26" w:rsidRDefault="004729C8" w:rsidP="004729C8">
            <w:pPr>
              <w:jc w:val="center"/>
              <w:rPr>
                <w:rFonts w:asciiTheme="majorEastAsia" w:eastAsiaTheme="majorEastAsia" w:hAnsiTheme="majorEastAsia"/>
              </w:rPr>
            </w:pPr>
            <w:r w:rsidRPr="00AE3F26">
              <w:rPr>
                <w:rFonts w:asciiTheme="majorEastAsia" w:eastAsiaTheme="majorEastAsia" w:hAnsiTheme="majorEastAsia" w:hint="eastAsia"/>
              </w:rPr>
              <w:t>基</w:t>
            </w:r>
            <w:r w:rsidR="009A57E9">
              <w:rPr>
                <w:rFonts w:asciiTheme="majorEastAsia" w:eastAsiaTheme="majorEastAsia" w:hAnsiTheme="majorEastAsia" w:hint="eastAsia"/>
              </w:rPr>
              <w:t xml:space="preserve"> </w:t>
            </w:r>
            <w:r w:rsidRPr="00AE3F26">
              <w:rPr>
                <w:rFonts w:asciiTheme="majorEastAsia" w:eastAsiaTheme="majorEastAsia" w:hAnsiTheme="majorEastAsia" w:hint="eastAsia"/>
              </w:rPr>
              <w:t>本</w:t>
            </w:r>
            <w:r w:rsidR="009A57E9">
              <w:rPr>
                <w:rFonts w:asciiTheme="majorEastAsia" w:eastAsiaTheme="majorEastAsia" w:hAnsiTheme="majorEastAsia" w:hint="eastAsia"/>
              </w:rPr>
              <w:t xml:space="preserve"> </w:t>
            </w:r>
            <w:r w:rsidRPr="00AE3F26">
              <w:rPr>
                <w:rFonts w:asciiTheme="majorEastAsia" w:eastAsiaTheme="majorEastAsia" w:hAnsiTheme="majorEastAsia" w:hint="eastAsia"/>
              </w:rPr>
              <w:t>目</w:t>
            </w:r>
            <w:r w:rsidR="009A57E9">
              <w:rPr>
                <w:rFonts w:asciiTheme="majorEastAsia" w:eastAsiaTheme="majorEastAsia" w:hAnsiTheme="majorEastAsia" w:hint="eastAsia"/>
              </w:rPr>
              <w:t xml:space="preserve"> </w:t>
            </w:r>
            <w:r w:rsidRPr="00AE3F26">
              <w:rPr>
                <w:rFonts w:asciiTheme="majorEastAsia" w:eastAsiaTheme="majorEastAsia" w:hAnsiTheme="majorEastAsia" w:hint="eastAsia"/>
              </w:rPr>
              <w:t>標</w:t>
            </w:r>
          </w:p>
        </w:tc>
        <w:tc>
          <w:tcPr>
            <w:tcW w:w="452" w:type="dxa"/>
            <w:tcBorders>
              <w:top w:val="nil"/>
              <w:left w:val="single" w:sz="12" w:space="0" w:color="auto"/>
              <w:bottom w:val="nil"/>
              <w:right w:val="nil"/>
            </w:tcBorders>
            <w:vAlign w:val="center"/>
          </w:tcPr>
          <w:p w:rsidR="004729C8" w:rsidRPr="00AE3F26" w:rsidRDefault="004729C8" w:rsidP="00A61DB7">
            <w:pPr>
              <w:rPr>
                <w:rFonts w:asciiTheme="majorEastAsia" w:eastAsiaTheme="majorEastAsia" w:hAnsiTheme="majorEastAsia"/>
              </w:rPr>
            </w:pPr>
          </w:p>
        </w:tc>
        <w:tc>
          <w:tcPr>
            <w:tcW w:w="428" w:type="dxa"/>
            <w:tcBorders>
              <w:top w:val="nil"/>
              <w:left w:val="nil"/>
              <w:bottom w:val="nil"/>
              <w:right w:val="single" w:sz="12" w:space="0" w:color="auto"/>
            </w:tcBorders>
            <w:vAlign w:val="center"/>
          </w:tcPr>
          <w:p w:rsidR="004729C8" w:rsidRPr="00AE3F26" w:rsidRDefault="004729C8" w:rsidP="009A57E9">
            <w:pPr>
              <w:spacing w:line="0" w:lineRule="atLeast"/>
              <w:rPr>
                <w:rFonts w:asciiTheme="majorEastAsia" w:eastAsiaTheme="majorEastAsia" w:hAnsiTheme="majorEastAsia"/>
              </w:rPr>
            </w:pPr>
          </w:p>
        </w:tc>
        <w:tc>
          <w:tcPr>
            <w:tcW w:w="3150" w:type="dxa"/>
            <w:tcBorders>
              <w:top w:val="single" w:sz="12" w:space="0" w:color="auto"/>
              <w:left w:val="single" w:sz="12" w:space="0" w:color="auto"/>
              <w:bottom w:val="single" w:sz="12" w:space="0" w:color="auto"/>
              <w:right w:val="single" w:sz="12" w:space="0" w:color="auto"/>
            </w:tcBorders>
            <w:vAlign w:val="center"/>
          </w:tcPr>
          <w:p w:rsidR="004729C8" w:rsidRPr="00AE3F26" w:rsidRDefault="004729C8" w:rsidP="009A57E9">
            <w:pPr>
              <w:spacing w:line="0" w:lineRule="atLeast"/>
              <w:jc w:val="center"/>
              <w:rPr>
                <w:rFonts w:asciiTheme="majorEastAsia" w:eastAsiaTheme="majorEastAsia" w:hAnsiTheme="majorEastAsia"/>
              </w:rPr>
            </w:pPr>
            <w:r w:rsidRPr="00AE3F26">
              <w:rPr>
                <w:rFonts w:asciiTheme="majorEastAsia" w:eastAsiaTheme="majorEastAsia" w:hAnsiTheme="majorEastAsia" w:hint="eastAsia"/>
              </w:rPr>
              <w:t>基</w:t>
            </w:r>
            <w:r w:rsidR="009A57E9">
              <w:rPr>
                <w:rFonts w:asciiTheme="majorEastAsia" w:eastAsiaTheme="majorEastAsia" w:hAnsiTheme="majorEastAsia" w:hint="eastAsia"/>
              </w:rPr>
              <w:t xml:space="preserve"> </w:t>
            </w:r>
            <w:r w:rsidRPr="00AE3F26">
              <w:rPr>
                <w:rFonts w:asciiTheme="majorEastAsia" w:eastAsiaTheme="majorEastAsia" w:hAnsiTheme="majorEastAsia" w:hint="eastAsia"/>
              </w:rPr>
              <w:t>本</w:t>
            </w:r>
            <w:r w:rsidR="009A57E9">
              <w:rPr>
                <w:rFonts w:asciiTheme="majorEastAsia" w:eastAsiaTheme="majorEastAsia" w:hAnsiTheme="majorEastAsia" w:hint="eastAsia"/>
              </w:rPr>
              <w:t xml:space="preserve"> </w:t>
            </w:r>
            <w:r w:rsidRPr="00AE3F26">
              <w:rPr>
                <w:rFonts w:asciiTheme="majorEastAsia" w:eastAsiaTheme="majorEastAsia" w:hAnsiTheme="majorEastAsia" w:hint="eastAsia"/>
              </w:rPr>
              <w:t>施</w:t>
            </w:r>
            <w:r w:rsidR="009A57E9">
              <w:rPr>
                <w:rFonts w:asciiTheme="majorEastAsia" w:eastAsiaTheme="majorEastAsia" w:hAnsiTheme="majorEastAsia" w:hint="eastAsia"/>
              </w:rPr>
              <w:t xml:space="preserve"> </w:t>
            </w:r>
            <w:r w:rsidRPr="00AE3F26">
              <w:rPr>
                <w:rFonts w:asciiTheme="majorEastAsia" w:eastAsiaTheme="majorEastAsia" w:hAnsiTheme="majorEastAsia" w:hint="eastAsia"/>
              </w:rPr>
              <w:t>策</w:t>
            </w:r>
          </w:p>
        </w:tc>
      </w:tr>
      <w:tr w:rsidR="00AE3F26" w:rsidRPr="002E4A88" w:rsidTr="002E4A88">
        <w:trPr>
          <w:trHeight w:val="324"/>
        </w:trPr>
        <w:tc>
          <w:tcPr>
            <w:tcW w:w="1320" w:type="dxa"/>
            <w:tcBorders>
              <w:top w:val="single" w:sz="12" w:space="0" w:color="auto"/>
              <w:left w:val="nil"/>
              <w:bottom w:val="single" w:sz="12" w:space="0" w:color="FF0000"/>
              <w:right w:val="nil"/>
            </w:tcBorders>
            <w:vAlign w:val="center"/>
          </w:tcPr>
          <w:p w:rsidR="002E4A88" w:rsidRPr="002E4A88" w:rsidRDefault="002E4A88" w:rsidP="002E4A88">
            <w:pPr>
              <w:spacing w:line="0" w:lineRule="atLeast"/>
              <w:rPr>
                <w:rFonts w:asciiTheme="majorEastAsia" w:eastAsiaTheme="majorEastAsia" w:hAnsiTheme="majorEastAsia"/>
                <w:sz w:val="6"/>
                <w:szCs w:val="6"/>
              </w:rPr>
            </w:pPr>
          </w:p>
        </w:tc>
        <w:tc>
          <w:tcPr>
            <w:tcW w:w="438" w:type="dxa"/>
            <w:tcBorders>
              <w:top w:val="nil"/>
              <w:left w:val="nil"/>
              <w:bottom w:val="nil"/>
              <w:right w:val="nil"/>
            </w:tcBorders>
            <w:vAlign w:val="center"/>
          </w:tcPr>
          <w:p w:rsidR="004729C8" w:rsidRPr="002E4A88" w:rsidRDefault="004729C8" w:rsidP="002E4A88">
            <w:pPr>
              <w:spacing w:line="0" w:lineRule="atLeast"/>
              <w:rPr>
                <w:rFonts w:asciiTheme="majorEastAsia" w:eastAsiaTheme="majorEastAsia" w:hAnsiTheme="majorEastAsia"/>
                <w:sz w:val="6"/>
                <w:szCs w:val="6"/>
              </w:rPr>
            </w:pPr>
          </w:p>
        </w:tc>
        <w:tc>
          <w:tcPr>
            <w:tcW w:w="442" w:type="dxa"/>
            <w:tcBorders>
              <w:top w:val="nil"/>
              <w:left w:val="nil"/>
              <w:bottom w:val="nil"/>
              <w:right w:val="nil"/>
            </w:tcBorders>
            <w:vAlign w:val="center"/>
          </w:tcPr>
          <w:p w:rsidR="004729C8" w:rsidRPr="002E4A88" w:rsidRDefault="004729C8" w:rsidP="002E4A88">
            <w:pPr>
              <w:spacing w:line="0" w:lineRule="atLeast"/>
              <w:rPr>
                <w:rFonts w:asciiTheme="majorEastAsia" w:eastAsiaTheme="majorEastAsia" w:hAnsiTheme="majorEastAsia"/>
                <w:sz w:val="6"/>
                <w:szCs w:val="6"/>
              </w:rPr>
            </w:pPr>
          </w:p>
        </w:tc>
        <w:tc>
          <w:tcPr>
            <w:tcW w:w="3080" w:type="dxa"/>
            <w:tcBorders>
              <w:top w:val="single" w:sz="12" w:space="0" w:color="auto"/>
              <w:left w:val="nil"/>
              <w:bottom w:val="single" w:sz="12" w:space="0" w:color="0000FF"/>
              <w:right w:val="nil"/>
            </w:tcBorders>
            <w:vAlign w:val="center"/>
          </w:tcPr>
          <w:p w:rsidR="004729C8" w:rsidRPr="002E4A88" w:rsidRDefault="004729C8" w:rsidP="002E4A88">
            <w:pPr>
              <w:spacing w:line="0" w:lineRule="atLeast"/>
              <w:rPr>
                <w:rFonts w:asciiTheme="majorEastAsia" w:eastAsiaTheme="majorEastAsia" w:hAnsiTheme="majorEastAsia"/>
                <w:sz w:val="6"/>
                <w:szCs w:val="6"/>
              </w:rPr>
            </w:pPr>
          </w:p>
        </w:tc>
        <w:tc>
          <w:tcPr>
            <w:tcW w:w="452" w:type="dxa"/>
            <w:tcBorders>
              <w:top w:val="nil"/>
              <w:left w:val="nil"/>
              <w:bottom w:val="nil"/>
              <w:right w:val="nil"/>
            </w:tcBorders>
            <w:vAlign w:val="center"/>
          </w:tcPr>
          <w:p w:rsidR="004729C8" w:rsidRPr="002E4A88" w:rsidRDefault="004729C8" w:rsidP="002E4A88">
            <w:pPr>
              <w:spacing w:line="0" w:lineRule="atLeast"/>
              <w:rPr>
                <w:rFonts w:asciiTheme="majorEastAsia" w:eastAsiaTheme="majorEastAsia" w:hAnsiTheme="majorEastAsia"/>
                <w:sz w:val="6"/>
                <w:szCs w:val="6"/>
              </w:rPr>
            </w:pPr>
          </w:p>
        </w:tc>
        <w:tc>
          <w:tcPr>
            <w:tcW w:w="428" w:type="dxa"/>
            <w:tcBorders>
              <w:top w:val="nil"/>
              <w:left w:val="nil"/>
              <w:bottom w:val="nil"/>
              <w:right w:val="nil"/>
            </w:tcBorders>
            <w:vAlign w:val="center"/>
          </w:tcPr>
          <w:p w:rsidR="004729C8" w:rsidRPr="002E4A88" w:rsidRDefault="004729C8" w:rsidP="009A57E9">
            <w:pPr>
              <w:spacing w:line="0" w:lineRule="atLeast"/>
              <w:rPr>
                <w:rFonts w:asciiTheme="majorEastAsia" w:eastAsiaTheme="majorEastAsia" w:hAnsiTheme="majorEastAsia"/>
                <w:sz w:val="6"/>
                <w:szCs w:val="6"/>
              </w:rPr>
            </w:pPr>
          </w:p>
        </w:tc>
        <w:tc>
          <w:tcPr>
            <w:tcW w:w="3150" w:type="dxa"/>
            <w:tcBorders>
              <w:top w:val="single" w:sz="12" w:space="0" w:color="auto"/>
              <w:left w:val="nil"/>
              <w:bottom w:val="single" w:sz="12" w:space="0" w:color="0000FF"/>
              <w:right w:val="nil"/>
            </w:tcBorders>
            <w:vAlign w:val="center"/>
          </w:tcPr>
          <w:p w:rsidR="004729C8" w:rsidRPr="002E4A88" w:rsidRDefault="004729C8" w:rsidP="009A57E9">
            <w:pPr>
              <w:spacing w:line="0" w:lineRule="atLeast"/>
              <w:rPr>
                <w:rFonts w:asciiTheme="majorEastAsia" w:eastAsiaTheme="majorEastAsia" w:hAnsiTheme="majorEastAsia"/>
                <w:sz w:val="6"/>
                <w:szCs w:val="6"/>
              </w:rPr>
            </w:pPr>
          </w:p>
        </w:tc>
      </w:tr>
      <w:tr w:rsidR="002E4A88" w:rsidTr="009A57E9">
        <w:trPr>
          <w:trHeight w:val="500"/>
        </w:trPr>
        <w:tc>
          <w:tcPr>
            <w:tcW w:w="1320" w:type="dxa"/>
            <w:vMerge w:val="restart"/>
            <w:tcBorders>
              <w:top w:val="single" w:sz="12" w:space="0" w:color="FF0000"/>
              <w:left w:val="single" w:sz="12" w:space="0" w:color="FF0000"/>
              <w:bottom w:val="single" w:sz="12" w:space="0" w:color="FF0000"/>
              <w:right w:val="single" w:sz="12" w:space="0" w:color="FF0000"/>
            </w:tcBorders>
            <w:textDirection w:val="tbRlV"/>
            <w:vAlign w:val="center"/>
          </w:tcPr>
          <w:p w:rsidR="002A10B0" w:rsidRPr="00AE3F26" w:rsidRDefault="00AE3F26" w:rsidP="00AE3F26">
            <w:pPr>
              <w:ind w:left="113" w:right="113"/>
              <w:jc w:val="center"/>
              <w:rPr>
                <w:rFonts w:asciiTheme="majorEastAsia" w:eastAsiaTheme="majorEastAsia" w:hAnsiTheme="majorEastAsia"/>
                <w:sz w:val="44"/>
                <w:szCs w:val="44"/>
              </w:rPr>
            </w:pPr>
            <w:r w:rsidRPr="002E4A88">
              <w:rPr>
                <w:rFonts w:asciiTheme="majorEastAsia" w:eastAsiaTheme="majorEastAsia" w:hAnsiTheme="majorEastAsia" w:hint="eastAsia"/>
                <w:color w:val="FF0000"/>
                <w:sz w:val="44"/>
                <w:szCs w:val="44"/>
              </w:rPr>
              <w:t>人生　悠々・快適・安心ライフを楽しむまち</w:t>
            </w:r>
          </w:p>
        </w:tc>
        <w:tc>
          <w:tcPr>
            <w:tcW w:w="438" w:type="dxa"/>
            <w:tcBorders>
              <w:top w:val="nil"/>
              <w:left w:val="single" w:sz="12" w:space="0" w:color="FF0000"/>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tcBorders>
              <w:top w:val="nil"/>
              <w:left w:val="nil"/>
              <w:bottom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tcBorders>
              <w:top w:val="single" w:sz="12" w:space="0" w:color="0000FF"/>
              <w:left w:val="single" w:sz="12" w:space="0" w:color="0000FF"/>
              <w:bottom w:val="nil"/>
              <w:right w:val="single" w:sz="12" w:space="0" w:color="0000FF"/>
            </w:tcBorders>
            <w:shd w:val="clear" w:color="auto" w:fill="0000FF"/>
            <w:vAlign w:val="center"/>
          </w:tcPr>
          <w:p w:rsidR="002A10B0" w:rsidRPr="002E4A88" w:rsidRDefault="002A10B0" w:rsidP="00D37E19">
            <w:pPr>
              <w:jc w:val="center"/>
              <w:rPr>
                <w:rFonts w:asciiTheme="majorEastAsia" w:eastAsiaTheme="majorEastAsia" w:hAnsiTheme="majorEastAsia"/>
                <w:b/>
              </w:rPr>
            </w:pPr>
            <w:r w:rsidRPr="002E4A88">
              <w:rPr>
                <w:rFonts w:asciiTheme="majorEastAsia" w:eastAsiaTheme="majorEastAsia" w:hAnsiTheme="majorEastAsia" w:hint="eastAsia"/>
                <w:b/>
              </w:rPr>
              <w:t>基本目標１</w:t>
            </w:r>
          </w:p>
        </w:tc>
        <w:tc>
          <w:tcPr>
            <w:tcW w:w="452" w:type="dxa"/>
            <w:tcBorders>
              <w:top w:val="nil"/>
              <w:left w:val="single" w:sz="12" w:space="0" w:color="0000FF"/>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nil"/>
              <w:bottom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tcBorders>
              <w:top w:val="single" w:sz="12" w:space="0" w:color="0000FF"/>
              <w:left w:val="single" w:sz="12" w:space="0" w:color="0000FF"/>
              <w:bottom w:val="single" w:sz="12" w:space="0" w:color="0000FF"/>
              <w:right w:val="single" w:sz="12" w:space="0" w:color="0000FF"/>
            </w:tcBorders>
            <w:shd w:val="clear" w:color="auto" w:fill="0000FF"/>
            <w:vAlign w:val="center"/>
          </w:tcPr>
          <w:p w:rsidR="002A10B0" w:rsidRPr="002E4A88" w:rsidRDefault="002A10B0" w:rsidP="009A57E9">
            <w:pPr>
              <w:spacing w:line="0" w:lineRule="atLeast"/>
              <w:jc w:val="center"/>
              <w:rPr>
                <w:rFonts w:asciiTheme="majorEastAsia" w:eastAsiaTheme="majorEastAsia" w:hAnsiTheme="majorEastAsia"/>
                <w:b/>
              </w:rPr>
            </w:pPr>
            <w:r w:rsidRPr="002E4A88">
              <w:rPr>
                <w:rFonts w:asciiTheme="majorEastAsia" w:eastAsiaTheme="majorEastAsia" w:hAnsiTheme="majorEastAsia" w:hint="eastAsia"/>
                <w:b/>
              </w:rPr>
              <w:t>基本施策１</w:t>
            </w:r>
          </w:p>
        </w:tc>
      </w:tr>
      <w:tr w:rsidR="002A10B0" w:rsidTr="009A57E9">
        <w:trPr>
          <w:trHeight w:val="523"/>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vMerge w:val="restart"/>
            <w:tcBorders>
              <w:top w:val="nil"/>
              <w:left w:val="single" w:sz="12" w:space="0" w:color="FF0000"/>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val="restart"/>
            <w:tcBorders>
              <w:top w:val="nil"/>
              <w:left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val="restart"/>
            <w:tcBorders>
              <w:top w:val="nil"/>
              <w:left w:val="single" w:sz="12" w:space="0" w:color="0000FF"/>
              <w:bottom w:val="single" w:sz="12" w:space="0" w:color="0000FF"/>
              <w:right w:val="single" w:sz="12" w:space="0" w:color="0000FF"/>
            </w:tcBorders>
            <w:vAlign w:val="center"/>
          </w:tcPr>
          <w:p w:rsidR="002A10B0" w:rsidRPr="002E4A88" w:rsidRDefault="00AE3F26" w:rsidP="00A61DB7">
            <w:pPr>
              <w:rPr>
                <w:rFonts w:asciiTheme="majorEastAsia" w:eastAsiaTheme="majorEastAsia" w:hAnsiTheme="majorEastAsia"/>
                <w:color w:val="0000FF"/>
                <w:sz w:val="32"/>
                <w:szCs w:val="32"/>
              </w:rPr>
            </w:pPr>
            <w:r w:rsidRPr="002E4A88">
              <w:rPr>
                <w:rFonts w:asciiTheme="majorEastAsia" w:eastAsiaTheme="majorEastAsia" w:hAnsiTheme="majorEastAsia" w:hint="eastAsia"/>
                <w:color w:val="0000FF"/>
                <w:sz w:val="32"/>
                <w:szCs w:val="32"/>
              </w:rPr>
              <w:t>元気で悠々ライフを共創できるまちに</w:t>
            </w:r>
          </w:p>
        </w:tc>
        <w:tc>
          <w:tcPr>
            <w:tcW w:w="452" w:type="dxa"/>
            <w:vMerge w:val="restart"/>
            <w:tcBorders>
              <w:top w:val="nil"/>
              <w:left w:val="single" w:sz="12" w:space="0" w:color="0000FF"/>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nil"/>
              <w:bottom w:val="single" w:sz="4" w:space="0" w:color="auto"/>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vMerge w:val="restart"/>
            <w:tcBorders>
              <w:top w:val="single" w:sz="12" w:space="0" w:color="0000FF"/>
              <w:left w:val="single" w:sz="12" w:space="0" w:color="0000FF"/>
              <w:bottom w:val="single" w:sz="12" w:space="0" w:color="0000FF"/>
              <w:right w:val="single" w:sz="12" w:space="0" w:color="0000FF"/>
            </w:tcBorders>
            <w:vAlign w:val="center"/>
          </w:tcPr>
          <w:p w:rsidR="002A10B0" w:rsidRPr="002E4A88" w:rsidRDefault="005431B2" w:rsidP="009A57E9">
            <w:pPr>
              <w:spacing w:line="0" w:lineRule="atLeast"/>
              <w:rPr>
                <w:rFonts w:asciiTheme="majorEastAsia" w:eastAsiaTheme="majorEastAsia" w:hAnsiTheme="majorEastAsia"/>
                <w:color w:val="0000FF"/>
                <w:sz w:val="24"/>
                <w:szCs w:val="24"/>
              </w:rPr>
            </w:pPr>
            <w:r w:rsidRPr="002E4A88">
              <w:rPr>
                <w:rFonts w:asciiTheme="majorEastAsia" w:eastAsiaTheme="majorEastAsia" w:hAnsiTheme="majorEastAsia" w:hint="eastAsia"/>
                <w:color w:val="0000FF"/>
                <w:sz w:val="24"/>
                <w:szCs w:val="24"/>
              </w:rPr>
              <w:t>介護予防活動の推進</w:t>
            </w:r>
          </w:p>
        </w:tc>
      </w:tr>
      <w:tr w:rsidR="002A10B0" w:rsidTr="009A57E9">
        <w:trPr>
          <w:trHeight w:val="504"/>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vMerge/>
            <w:tcBorders>
              <w:left w:val="single" w:sz="12" w:space="0" w:color="FF0000"/>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00FF"/>
              <w:bottom w:val="single" w:sz="12" w:space="0" w:color="0000FF"/>
              <w:right w:val="single" w:sz="12" w:space="0" w:color="0000FF"/>
            </w:tcBorders>
            <w:vAlign w:val="center"/>
          </w:tcPr>
          <w:p w:rsidR="002A10B0" w:rsidRPr="00AE3F26" w:rsidRDefault="002A10B0" w:rsidP="00A61DB7">
            <w:pPr>
              <w:rPr>
                <w:rFonts w:asciiTheme="majorEastAsia" w:eastAsiaTheme="majorEastAsia" w:hAnsiTheme="majorEastAsia"/>
              </w:rPr>
            </w:pPr>
          </w:p>
        </w:tc>
        <w:tc>
          <w:tcPr>
            <w:tcW w:w="452" w:type="dxa"/>
            <w:vMerge/>
            <w:tcBorders>
              <w:left w:val="single" w:sz="12" w:space="0" w:color="0000FF"/>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single" w:sz="4" w:space="0" w:color="auto"/>
              <w:left w:val="single" w:sz="4" w:space="0" w:color="auto"/>
              <w:bottom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vMerge/>
            <w:tcBorders>
              <w:left w:val="single" w:sz="12" w:space="0" w:color="0000FF"/>
              <w:bottom w:val="single" w:sz="12" w:space="0" w:color="0000FF"/>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r>
      <w:tr w:rsidR="002A10B0" w:rsidTr="009A57E9">
        <w:trPr>
          <w:trHeight w:val="305"/>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tcBorders>
              <w:top w:val="nil"/>
              <w:left w:val="single" w:sz="12" w:space="0" w:color="FF0000"/>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00FF"/>
              <w:bottom w:val="single" w:sz="12" w:space="0" w:color="0000FF"/>
              <w:right w:val="single" w:sz="12" w:space="0" w:color="0000FF"/>
            </w:tcBorders>
            <w:vAlign w:val="center"/>
          </w:tcPr>
          <w:p w:rsidR="002A10B0" w:rsidRPr="00AE3F26" w:rsidRDefault="002A10B0" w:rsidP="00A61DB7">
            <w:pPr>
              <w:rPr>
                <w:rFonts w:asciiTheme="majorEastAsia" w:eastAsiaTheme="majorEastAsia" w:hAnsiTheme="majorEastAsia"/>
              </w:rPr>
            </w:pPr>
          </w:p>
        </w:tc>
        <w:tc>
          <w:tcPr>
            <w:tcW w:w="452" w:type="dxa"/>
            <w:vMerge/>
            <w:tcBorders>
              <w:left w:val="single" w:sz="12" w:space="0" w:color="0000FF"/>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single" w:sz="4" w:space="0" w:color="auto"/>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tcBorders>
              <w:top w:val="single" w:sz="12" w:space="0" w:color="0000FF"/>
              <w:left w:val="nil"/>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r>
      <w:tr w:rsidR="002A10B0" w:rsidTr="002E4A88">
        <w:trPr>
          <w:trHeight w:val="505"/>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tcBorders>
              <w:top w:val="nil"/>
              <w:left w:val="single" w:sz="12" w:space="0" w:color="FF0000"/>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00FF"/>
              <w:bottom w:val="single" w:sz="12" w:space="0" w:color="0000FF"/>
              <w:right w:val="single" w:sz="12" w:space="0" w:color="0000FF"/>
            </w:tcBorders>
            <w:vAlign w:val="center"/>
          </w:tcPr>
          <w:p w:rsidR="002A10B0" w:rsidRPr="00AE3F26" w:rsidRDefault="002A10B0" w:rsidP="00A61DB7">
            <w:pPr>
              <w:rPr>
                <w:rFonts w:asciiTheme="majorEastAsia" w:eastAsiaTheme="majorEastAsia" w:hAnsiTheme="majorEastAsia"/>
              </w:rPr>
            </w:pPr>
          </w:p>
        </w:tc>
        <w:tc>
          <w:tcPr>
            <w:tcW w:w="452" w:type="dxa"/>
            <w:vMerge/>
            <w:tcBorders>
              <w:left w:val="single" w:sz="12" w:space="0" w:color="0000FF"/>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single" w:sz="4" w:space="0" w:color="auto"/>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tcBorders>
              <w:top w:val="nil"/>
              <w:left w:val="nil"/>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r>
      <w:tr w:rsidR="002A10B0" w:rsidTr="002E4A88">
        <w:trPr>
          <w:trHeight w:val="539"/>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vMerge w:val="restart"/>
            <w:tcBorders>
              <w:top w:val="nil"/>
              <w:left w:val="single" w:sz="12" w:space="0" w:color="FF0000"/>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nil"/>
              <w:bottom w:val="single" w:sz="4" w:space="0" w:color="auto"/>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00FF"/>
              <w:bottom w:val="single" w:sz="12" w:space="0" w:color="0000FF"/>
              <w:right w:val="single" w:sz="12" w:space="0" w:color="0000FF"/>
            </w:tcBorders>
            <w:vAlign w:val="center"/>
          </w:tcPr>
          <w:p w:rsidR="002A10B0" w:rsidRPr="00AE3F26" w:rsidRDefault="002A10B0" w:rsidP="00A61DB7">
            <w:pPr>
              <w:rPr>
                <w:rFonts w:asciiTheme="majorEastAsia" w:eastAsiaTheme="majorEastAsia" w:hAnsiTheme="majorEastAsia"/>
              </w:rPr>
            </w:pPr>
          </w:p>
        </w:tc>
        <w:tc>
          <w:tcPr>
            <w:tcW w:w="452" w:type="dxa"/>
            <w:vMerge/>
            <w:tcBorders>
              <w:left w:val="single" w:sz="12" w:space="0" w:color="0000FF"/>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single" w:sz="4" w:space="0" w:color="auto"/>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vMerge w:val="restart"/>
            <w:tcBorders>
              <w:top w:val="nil"/>
              <w:left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r>
      <w:tr w:rsidR="002A10B0" w:rsidTr="009A57E9">
        <w:trPr>
          <w:trHeight w:val="486"/>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vMerge/>
            <w:tcBorders>
              <w:left w:val="single" w:sz="12" w:space="0" w:color="FF00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val="restart"/>
            <w:tcBorders>
              <w:left w:val="single" w:sz="4" w:space="0" w:color="auto"/>
              <w:bottom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00FF"/>
              <w:bottom w:val="single" w:sz="12" w:space="0" w:color="0000FF"/>
              <w:right w:val="single" w:sz="12" w:space="0" w:color="0000FF"/>
            </w:tcBorders>
            <w:vAlign w:val="center"/>
          </w:tcPr>
          <w:p w:rsidR="002A10B0" w:rsidRPr="00AE3F26" w:rsidRDefault="002A10B0" w:rsidP="00A61DB7">
            <w:pPr>
              <w:rPr>
                <w:rFonts w:asciiTheme="majorEastAsia" w:eastAsiaTheme="majorEastAsia" w:hAnsiTheme="majorEastAsia"/>
              </w:rPr>
            </w:pPr>
          </w:p>
        </w:tc>
        <w:tc>
          <w:tcPr>
            <w:tcW w:w="452" w:type="dxa"/>
            <w:vMerge w:val="restart"/>
            <w:tcBorders>
              <w:left w:val="single" w:sz="12" w:space="0" w:color="0000FF"/>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single" w:sz="4" w:space="0" w:color="auto"/>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vMerge/>
            <w:tcBorders>
              <w:left w:val="nil"/>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r>
      <w:tr w:rsidR="002A10B0" w:rsidTr="009A57E9">
        <w:trPr>
          <w:trHeight w:val="329"/>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tcBorders>
              <w:top w:val="nil"/>
              <w:left w:val="single" w:sz="12" w:space="0" w:color="FF00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single" w:sz="4" w:space="0" w:color="auto"/>
              <w:bottom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00FF"/>
              <w:bottom w:val="single" w:sz="12" w:space="0" w:color="0000FF"/>
              <w:right w:val="single" w:sz="12" w:space="0" w:color="0000FF"/>
            </w:tcBorders>
            <w:vAlign w:val="center"/>
          </w:tcPr>
          <w:p w:rsidR="002A10B0" w:rsidRPr="00AE3F26" w:rsidRDefault="002A10B0" w:rsidP="00A61DB7">
            <w:pPr>
              <w:rPr>
                <w:rFonts w:asciiTheme="majorEastAsia" w:eastAsiaTheme="majorEastAsia" w:hAnsiTheme="majorEastAsia"/>
              </w:rPr>
            </w:pPr>
          </w:p>
        </w:tc>
        <w:tc>
          <w:tcPr>
            <w:tcW w:w="452" w:type="dxa"/>
            <w:vMerge/>
            <w:tcBorders>
              <w:left w:val="single" w:sz="12" w:space="0" w:color="0000FF"/>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single" w:sz="4" w:space="0" w:color="auto"/>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tcBorders>
              <w:top w:val="nil"/>
              <w:left w:val="nil"/>
              <w:bottom w:val="single" w:sz="12" w:space="0" w:color="0000FF"/>
              <w:right w:val="nil"/>
            </w:tcBorders>
            <w:vAlign w:val="center"/>
          </w:tcPr>
          <w:p w:rsidR="002A10B0" w:rsidRPr="00AE3F26" w:rsidRDefault="002A10B0" w:rsidP="009A57E9">
            <w:pPr>
              <w:spacing w:line="0" w:lineRule="atLeast"/>
              <w:rPr>
                <w:rFonts w:asciiTheme="majorEastAsia" w:eastAsiaTheme="majorEastAsia" w:hAnsiTheme="majorEastAsia"/>
              </w:rPr>
            </w:pPr>
          </w:p>
        </w:tc>
      </w:tr>
      <w:tr w:rsidR="002E4A88" w:rsidTr="002E4A88">
        <w:trPr>
          <w:trHeight w:val="476"/>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tcBorders>
              <w:top w:val="nil"/>
              <w:left w:val="single" w:sz="12" w:space="0" w:color="FF00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single" w:sz="4" w:space="0" w:color="auto"/>
              <w:bottom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00FF"/>
              <w:bottom w:val="single" w:sz="12" w:space="0" w:color="0000FF"/>
              <w:right w:val="single" w:sz="12" w:space="0" w:color="0000FF"/>
            </w:tcBorders>
            <w:vAlign w:val="center"/>
          </w:tcPr>
          <w:p w:rsidR="002A10B0" w:rsidRPr="00AE3F26" w:rsidRDefault="002A10B0" w:rsidP="00A61DB7">
            <w:pPr>
              <w:rPr>
                <w:rFonts w:asciiTheme="majorEastAsia" w:eastAsiaTheme="majorEastAsia" w:hAnsiTheme="majorEastAsia"/>
              </w:rPr>
            </w:pPr>
          </w:p>
        </w:tc>
        <w:tc>
          <w:tcPr>
            <w:tcW w:w="452" w:type="dxa"/>
            <w:vMerge/>
            <w:tcBorders>
              <w:left w:val="single" w:sz="12" w:space="0" w:color="0000FF"/>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single" w:sz="4" w:space="0" w:color="auto"/>
              <w:bottom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tcBorders>
              <w:top w:val="single" w:sz="12" w:space="0" w:color="0000FF"/>
              <w:left w:val="single" w:sz="12" w:space="0" w:color="0000FF"/>
              <w:bottom w:val="single" w:sz="12" w:space="0" w:color="0000FF"/>
              <w:right w:val="single" w:sz="12" w:space="0" w:color="0000FF"/>
            </w:tcBorders>
            <w:shd w:val="clear" w:color="auto" w:fill="0000FF"/>
            <w:vAlign w:val="center"/>
          </w:tcPr>
          <w:p w:rsidR="002A10B0" w:rsidRPr="002E4A88" w:rsidRDefault="002A10B0" w:rsidP="009A57E9">
            <w:pPr>
              <w:spacing w:line="0" w:lineRule="atLeast"/>
              <w:jc w:val="center"/>
              <w:rPr>
                <w:rFonts w:asciiTheme="majorEastAsia" w:eastAsiaTheme="majorEastAsia" w:hAnsiTheme="majorEastAsia"/>
                <w:b/>
                <w:color w:val="FFFFFF" w:themeColor="background1"/>
              </w:rPr>
            </w:pPr>
            <w:r w:rsidRPr="002E4A88">
              <w:rPr>
                <w:rFonts w:asciiTheme="majorEastAsia" w:eastAsiaTheme="majorEastAsia" w:hAnsiTheme="majorEastAsia" w:hint="eastAsia"/>
                <w:b/>
                <w:color w:val="FFFFFF" w:themeColor="background1"/>
              </w:rPr>
              <w:t>基本施策２</w:t>
            </w:r>
          </w:p>
        </w:tc>
      </w:tr>
      <w:tr w:rsidR="002A10B0" w:rsidTr="002E4A88">
        <w:trPr>
          <w:trHeight w:val="548"/>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vMerge w:val="restart"/>
            <w:tcBorders>
              <w:top w:val="nil"/>
              <w:left w:val="single" w:sz="12" w:space="0" w:color="FF0000"/>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single" w:sz="4" w:space="0" w:color="auto"/>
              <w:bottom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00FF"/>
              <w:bottom w:val="single" w:sz="12" w:space="0" w:color="0000FF"/>
              <w:right w:val="single" w:sz="12" w:space="0" w:color="0000FF"/>
            </w:tcBorders>
            <w:vAlign w:val="center"/>
          </w:tcPr>
          <w:p w:rsidR="002A10B0" w:rsidRPr="00AE3F26" w:rsidRDefault="002A10B0" w:rsidP="00A61DB7">
            <w:pPr>
              <w:rPr>
                <w:rFonts w:asciiTheme="majorEastAsia" w:eastAsiaTheme="majorEastAsia" w:hAnsiTheme="majorEastAsia"/>
              </w:rPr>
            </w:pPr>
          </w:p>
        </w:tc>
        <w:tc>
          <w:tcPr>
            <w:tcW w:w="452" w:type="dxa"/>
            <w:vMerge/>
            <w:tcBorders>
              <w:left w:val="single" w:sz="12" w:space="0" w:color="0000FF"/>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single" w:sz="4" w:space="0" w:color="auto"/>
              <w:bottom w:val="single" w:sz="4" w:space="0" w:color="auto"/>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vMerge w:val="restart"/>
            <w:tcBorders>
              <w:top w:val="single" w:sz="12" w:space="0" w:color="0000FF"/>
              <w:left w:val="single" w:sz="12" w:space="0" w:color="0000FF"/>
              <w:bottom w:val="single" w:sz="12" w:space="0" w:color="0000FF"/>
              <w:right w:val="single" w:sz="12" w:space="0" w:color="0000FF"/>
            </w:tcBorders>
            <w:vAlign w:val="center"/>
          </w:tcPr>
          <w:p w:rsidR="002A10B0" w:rsidRPr="002E4A88" w:rsidRDefault="00AE3F26" w:rsidP="009A57E9">
            <w:pPr>
              <w:spacing w:line="0" w:lineRule="atLeast"/>
              <w:rPr>
                <w:rFonts w:asciiTheme="majorEastAsia" w:eastAsiaTheme="majorEastAsia" w:hAnsiTheme="majorEastAsia"/>
                <w:color w:val="0000FF"/>
                <w:sz w:val="24"/>
                <w:szCs w:val="24"/>
              </w:rPr>
            </w:pPr>
            <w:r w:rsidRPr="002E4A88">
              <w:rPr>
                <w:rFonts w:asciiTheme="majorEastAsia" w:eastAsiaTheme="majorEastAsia" w:hAnsiTheme="majorEastAsia" w:hint="eastAsia"/>
                <w:color w:val="0000FF"/>
                <w:sz w:val="24"/>
                <w:szCs w:val="24"/>
              </w:rPr>
              <w:t>自立支援活動の推進</w:t>
            </w:r>
          </w:p>
        </w:tc>
      </w:tr>
      <w:tr w:rsidR="002A10B0" w:rsidTr="002E4A88">
        <w:trPr>
          <w:trHeight w:val="529"/>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vMerge/>
            <w:tcBorders>
              <w:left w:val="single" w:sz="12" w:space="0" w:color="FF00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single" w:sz="4" w:space="0" w:color="auto"/>
              <w:bottom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00FF"/>
              <w:bottom w:val="single" w:sz="12" w:space="0" w:color="0000FF"/>
              <w:right w:val="single" w:sz="12" w:space="0" w:color="0000FF"/>
            </w:tcBorders>
            <w:vAlign w:val="center"/>
          </w:tcPr>
          <w:p w:rsidR="002A10B0" w:rsidRPr="00AE3F26" w:rsidRDefault="002A10B0" w:rsidP="00A61DB7">
            <w:pPr>
              <w:rPr>
                <w:rFonts w:asciiTheme="majorEastAsia" w:eastAsiaTheme="majorEastAsia" w:hAnsiTheme="majorEastAsia"/>
              </w:rPr>
            </w:pPr>
          </w:p>
        </w:tc>
        <w:tc>
          <w:tcPr>
            <w:tcW w:w="452" w:type="dxa"/>
            <w:vMerge/>
            <w:tcBorders>
              <w:left w:val="single" w:sz="12" w:space="0" w:color="0000FF"/>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single" w:sz="4" w:space="0" w:color="auto"/>
              <w:left w:val="nil"/>
              <w:bottom w:val="nil"/>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vMerge/>
            <w:tcBorders>
              <w:left w:val="single" w:sz="12" w:space="0" w:color="0000FF"/>
              <w:bottom w:val="single" w:sz="12" w:space="0" w:color="0000FF"/>
              <w:right w:val="single" w:sz="12" w:space="0" w:color="0000FF"/>
            </w:tcBorders>
            <w:vAlign w:val="center"/>
          </w:tcPr>
          <w:p w:rsidR="002A10B0" w:rsidRPr="00AE3F26" w:rsidRDefault="002A10B0" w:rsidP="009A57E9">
            <w:pPr>
              <w:spacing w:line="0" w:lineRule="atLeast"/>
              <w:rPr>
                <w:rFonts w:asciiTheme="majorEastAsia" w:eastAsiaTheme="majorEastAsia" w:hAnsiTheme="majorEastAsia"/>
              </w:rPr>
            </w:pPr>
          </w:p>
        </w:tc>
      </w:tr>
      <w:tr w:rsidR="002A10B0" w:rsidTr="002E4A88">
        <w:trPr>
          <w:trHeight w:val="209"/>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tcBorders>
              <w:top w:val="nil"/>
              <w:left w:val="single" w:sz="12" w:space="0" w:color="FF0000"/>
              <w:bottom w:val="single" w:sz="4" w:space="0" w:color="auto"/>
              <w:right w:val="single" w:sz="4" w:space="0" w:color="auto"/>
            </w:tcBorders>
            <w:noWrap/>
            <w:vAlign w:val="center"/>
          </w:tcPr>
          <w:p w:rsidR="002A10B0" w:rsidRPr="00AE3F26" w:rsidRDefault="002A10B0" w:rsidP="009A57E9">
            <w:pPr>
              <w:spacing w:line="0" w:lineRule="atLeast"/>
              <w:rPr>
                <w:rFonts w:asciiTheme="majorEastAsia" w:eastAsiaTheme="majorEastAsia" w:hAnsiTheme="majorEastAsia"/>
                <w:sz w:val="6"/>
                <w:szCs w:val="6"/>
              </w:rPr>
            </w:pPr>
          </w:p>
        </w:tc>
        <w:tc>
          <w:tcPr>
            <w:tcW w:w="442" w:type="dxa"/>
            <w:vMerge w:val="restart"/>
            <w:tcBorders>
              <w:top w:val="nil"/>
              <w:left w:val="single" w:sz="4" w:space="0" w:color="auto"/>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val="restart"/>
            <w:tcBorders>
              <w:top w:val="single" w:sz="12" w:space="0" w:color="0000FF"/>
              <w:left w:val="nil"/>
              <w:right w:val="nil"/>
            </w:tcBorders>
            <w:vAlign w:val="center"/>
          </w:tcPr>
          <w:p w:rsidR="002A10B0" w:rsidRPr="00AE3F26" w:rsidRDefault="002A10B0" w:rsidP="00A61DB7">
            <w:pPr>
              <w:rPr>
                <w:rFonts w:asciiTheme="majorEastAsia" w:eastAsiaTheme="majorEastAsia" w:hAnsiTheme="majorEastAsia"/>
              </w:rPr>
            </w:pPr>
          </w:p>
        </w:tc>
        <w:tc>
          <w:tcPr>
            <w:tcW w:w="452" w:type="dxa"/>
            <w:vMerge w:val="restart"/>
            <w:tcBorders>
              <w:top w:val="nil"/>
              <w:left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vMerge w:val="restart"/>
            <w:tcBorders>
              <w:top w:val="nil"/>
              <w:left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vMerge w:val="restart"/>
            <w:tcBorders>
              <w:top w:val="single" w:sz="12" w:space="0" w:color="0000FF"/>
              <w:left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r>
      <w:tr w:rsidR="002A10B0" w:rsidTr="009A57E9">
        <w:trPr>
          <w:trHeight w:val="266"/>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tcBorders>
              <w:top w:val="single" w:sz="4" w:space="0" w:color="auto"/>
              <w:left w:val="single" w:sz="12" w:space="0" w:color="FF0000"/>
              <w:bottom w:val="nil"/>
              <w:right w:val="single" w:sz="4" w:space="0" w:color="auto"/>
            </w:tcBorders>
            <w:noWrap/>
            <w:vAlign w:val="center"/>
          </w:tcPr>
          <w:p w:rsidR="002A10B0" w:rsidRPr="00AE3F26" w:rsidRDefault="002A10B0" w:rsidP="009A57E9">
            <w:pPr>
              <w:spacing w:line="0" w:lineRule="atLeast"/>
              <w:rPr>
                <w:rFonts w:asciiTheme="majorEastAsia" w:eastAsiaTheme="majorEastAsia" w:hAnsiTheme="majorEastAsia"/>
                <w:sz w:val="6"/>
                <w:szCs w:val="6"/>
              </w:rPr>
            </w:pPr>
          </w:p>
        </w:tc>
        <w:tc>
          <w:tcPr>
            <w:tcW w:w="442" w:type="dxa"/>
            <w:vMerge/>
            <w:tcBorders>
              <w:left w:val="single" w:sz="4" w:space="0" w:color="auto"/>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nil"/>
              <w:bottom w:val="single" w:sz="12" w:space="0" w:color="006600"/>
              <w:right w:val="nil"/>
            </w:tcBorders>
            <w:vAlign w:val="center"/>
          </w:tcPr>
          <w:p w:rsidR="002A10B0" w:rsidRPr="00AE3F26" w:rsidRDefault="002A10B0" w:rsidP="00A61DB7">
            <w:pPr>
              <w:rPr>
                <w:rFonts w:asciiTheme="majorEastAsia" w:eastAsiaTheme="majorEastAsia" w:hAnsiTheme="majorEastAsia"/>
              </w:rPr>
            </w:pPr>
          </w:p>
        </w:tc>
        <w:tc>
          <w:tcPr>
            <w:tcW w:w="452" w:type="dxa"/>
            <w:vMerge/>
            <w:tcBorders>
              <w:left w:val="nil"/>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vMerge/>
            <w:tcBorders>
              <w:left w:val="nil"/>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vMerge/>
            <w:tcBorders>
              <w:left w:val="nil"/>
              <w:bottom w:val="single" w:sz="12" w:space="0" w:color="006600"/>
              <w:right w:val="nil"/>
            </w:tcBorders>
            <w:vAlign w:val="center"/>
          </w:tcPr>
          <w:p w:rsidR="002A10B0" w:rsidRPr="00AE3F26" w:rsidRDefault="002A10B0" w:rsidP="009A57E9">
            <w:pPr>
              <w:spacing w:line="0" w:lineRule="atLeast"/>
              <w:rPr>
                <w:rFonts w:asciiTheme="majorEastAsia" w:eastAsiaTheme="majorEastAsia" w:hAnsiTheme="majorEastAsia"/>
              </w:rPr>
            </w:pPr>
          </w:p>
        </w:tc>
      </w:tr>
      <w:tr w:rsidR="002E4A88" w:rsidTr="002E4A88">
        <w:trPr>
          <w:trHeight w:val="499"/>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tcBorders>
              <w:top w:val="nil"/>
              <w:left w:val="single" w:sz="12" w:space="0" w:color="FF00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tcBorders>
              <w:top w:val="nil"/>
              <w:left w:val="single" w:sz="4" w:space="0" w:color="auto"/>
              <w:bottom w:val="nil"/>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tcBorders>
              <w:top w:val="single" w:sz="12" w:space="0" w:color="006600"/>
              <w:left w:val="single" w:sz="12" w:space="0" w:color="006600"/>
              <w:bottom w:val="single" w:sz="12" w:space="0" w:color="006600"/>
              <w:right w:val="single" w:sz="12" w:space="0" w:color="006600"/>
            </w:tcBorders>
            <w:shd w:val="clear" w:color="auto" w:fill="006600"/>
            <w:vAlign w:val="center"/>
          </w:tcPr>
          <w:p w:rsidR="002A10B0" w:rsidRPr="002E4A88" w:rsidRDefault="002A10B0" w:rsidP="00D37E19">
            <w:pPr>
              <w:jc w:val="center"/>
              <w:rPr>
                <w:rFonts w:asciiTheme="majorEastAsia" w:eastAsiaTheme="majorEastAsia" w:hAnsiTheme="majorEastAsia"/>
                <w:b/>
              </w:rPr>
            </w:pPr>
            <w:r w:rsidRPr="002E4A88">
              <w:rPr>
                <w:rFonts w:asciiTheme="majorEastAsia" w:eastAsiaTheme="majorEastAsia" w:hAnsiTheme="majorEastAsia" w:hint="eastAsia"/>
                <w:b/>
              </w:rPr>
              <w:t>基本目標２</w:t>
            </w:r>
          </w:p>
        </w:tc>
        <w:tc>
          <w:tcPr>
            <w:tcW w:w="452" w:type="dxa"/>
            <w:tcBorders>
              <w:top w:val="nil"/>
              <w:left w:val="single" w:sz="12" w:space="0" w:color="006600"/>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nil"/>
              <w:bottom w:val="nil"/>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tcBorders>
              <w:top w:val="single" w:sz="12" w:space="0" w:color="006600"/>
              <w:left w:val="single" w:sz="12" w:space="0" w:color="006600"/>
              <w:bottom w:val="single" w:sz="12" w:space="0" w:color="006600"/>
              <w:right w:val="single" w:sz="12" w:space="0" w:color="006600"/>
            </w:tcBorders>
            <w:shd w:val="clear" w:color="auto" w:fill="006600"/>
            <w:vAlign w:val="center"/>
          </w:tcPr>
          <w:p w:rsidR="002A10B0" w:rsidRPr="002E4A88" w:rsidRDefault="002A10B0" w:rsidP="009A57E9">
            <w:pPr>
              <w:spacing w:line="0" w:lineRule="atLeast"/>
              <w:jc w:val="center"/>
              <w:rPr>
                <w:rFonts w:asciiTheme="majorEastAsia" w:eastAsiaTheme="majorEastAsia" w:hAnsiTheme="majorEastAsia"/>
                <w:b/>
              </w:rPr>
            </w:pPr>
            <w:r w:rsidRPr="002E4A88">
              <w:rPr>
                <w:rFonts w:asciiTheme="majorEastAsia" w:eastAsiaTheme="majorEastAsia" w:hAnsiTheme="majorEastAsia" w:hint="eastAsia"/>
                <w:b/>
              </w:rPr>
              <w:t>基本施策３</w:t>
            </w:r>
          </w:p>
        </w:tc>
      </w:tr>
      <w:tr w:rsidR="002A10B0" w:rsidTr="009A57E9">
        <w:trPr>
          <w:trHeight w:val="522"/>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vMerge w:val="restart"/>
            <w:tcBorders>
              <w:top w:val="nil"/>
              <w:left w:val="single" w:sz="12" w:space="0" w:color="FF0000"/>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val="restart"/>
            <w:tcBorders>
              <w:top w:val="nil"/>
              <w:left w:val="single" w:sz="4" w:space="0" w:color="auto"/>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val="restart"/>
            <w:tcBorders>
              <w:top w:val="single" w:sz="12" w:space="0" w:color="006600"/>
              <w:left w:val="single" w:sz="12" w:space="0" w:color="006600"/>
              <w:bottom w:val="single" w:sz="12" w:space="0" w:color="006600"/>
              <w:right w:val="single" w:sz="12" w:space="0" w:color="006600"/>
            </w:tcBorders>
            <w:vAlign w:val="center"/>
          </w:tcPr>
          <w:p w:rsidR="002A10B0" w:rsidRPr="002E4A88" w:rsidRDefault="00AE3F26" w:rsidP="00A61DB7">
            <w:pPr>
              <w:rPr>
                <w:rFonts w:asciiTheme="majorEastAsia" w:eastAsiaTheme="majorEastAsia" w:hAnsiTheme="majorEastAsia"/>
                <w:color w:val="006600"/>
                <w:sz w:val="32"/>
                <w:szCs w:val="32"/>
              </w:rPr>
            </w:pPr>
            <w:r w:rsidRPr="002E4A88">
              <w:rPr>
                <w:rFonts w:asciiTheme="majorEastAsia" w:eastAsiaTheme="majorEastAsia" w:hAnsiTheme="majorEastAsia" w:hint="eastAsia"/>
                <w:color w:val="006600"/>
                <w:sz w:val="32"/>
                <w:szCs w:val="32"/>
              </w:rPr>
              <w:t>住み慣れた地域で快適に暮らせるまちに</w:t>
            </w:r>
          </w:p>
        </w:tc>
        <w:tc>
          <w:tcPr>
            <w:tcW w:w="452" w:type="dxa"/>
            <w:vMerge w:val="restart"/>
            <w:tcBorders>
              <w:top w:val="nil"/>
              <w:left w:val="single" w:sz="12" w:space="0" w:color="006600"/>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nil"/>
              <w:bottom w:val="single" w:sz="4" w:space="0" w:color="auto"/>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vMerge w:val="restart"/>
            <w:tcBorders>
              <w:top w:val="single" w:sz="12" w:space="0" w:color="006600"/>
              <w:left w:val="single" w:sz="12" w:space="0" w:color="006600"/>
              <w:bottom w:val="single" w:sz="12" w:space="0" w:color="006600"/>
              <w:right w:val="single" w:sz="12" w:space="0" w:color="006600"/>
            </w:tcBorders>
            <w:vAlign w:val="center"/>
          </w:tcPr>
          <w:p w:rsidR="002A10B0" w:rsidRPr="002E4A88" w:rsidRDefault="00AE3F26" w:rsidP="009A57E9">
            <w:pPr>
              <w:spacing w:line="0" w:lineRule="atLeast"/>
              <w:rPr>
                <w:rFonts w:asciiTheme="majorEastAsia" w:eastAsiaTheme="majorEastAsia" w:hAnsiTheme="majorEastAsia"/>
                <w:color w:val="006600"/>
                <w:sz w:val="24"/>
                <w:szCs w:val="24"/>
              </w:rPr>
            </w:pPr>
            <w:r w:rsidRPr="002E4A88">
              <w:rPr>
                <w:rFonts w:asciiTheme="majorEastAsia" w:eastAsiaTheme="majorEastAsia" w:hAnsiTheme="majorEastAsia" w:hint="eastAsia"/>
                <w:color w:val="006600"/>
                <w:sz w:val="24"/>
                <w:szCs w:val="24"/>
              </w:rPr>
              <w:t>在宅医療・介護連携の推進</w:t>
            </w:r>
          </w:p>
        </w:tc>
      </w:tr>
      <w:tr w:rsidR="002A10B0" w:rsidTr="009A57E9">
        <w:trPr>
          <w:trHeight w:val="517"/>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vMerge/>
            <w:tcBorders>
              <w:left w:val="single" w:sz="12" w:space="0" w:color="FF00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single" w:sz="4" w:space="0" w:color="auto"/>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6600"/>
              <w:bottom w:val="single" w:sz="12" w:space="0" w:color="006600"/>
              <w:right w:val="single" w:sz="12" w:space="0" w:color="006600"/>
            </w:tcBorders>
            <w:vAlign w:val="center"/>
          </w:tcPr>
          <w:p w:rsidR="002A10B0" w:rsidRPr="00AE3F26" w:rsidRDefault="002A10B0" w:rsidP="00A61DB7">
            <w:pPr>
              <w:rPr>
                <w:rFonts w:asciiTheme="majorEastAsia" w:eastAsiaTheme="majorEastAsia" w:hAnsiTheme="majorEastAsia"/>
              </w:rPr>
            </w:pPr>
          </w:p>
        </w:tc>
        <w:tc>
          <w:tcPr>
            <w:tcW w:w="452" w:type="dxa"/>
            <w:vMerge/>
            <w:tcBorders>
              <w:left w:val="single" w:sz="12" w:space="0" w:color="0066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single" w:sz="4" w:space="0" w:color="auto"/>
              <w:left w:val="single" w:sz="4" w:space="0" w:color="auto"/>
              <w:bottom w:val="nil"/>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vMerge/>
            <w:tcBorders>
              <w:left w:val="single" w:sz="12" w:space="0" w:color="006600"/>
              <w:bottom w:val="single" w:sz="12" w:space="0" w:color="006600"/>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r>
      <w:tr w:rsidR="002A10B0" w:rsidTr="009A57E9">
        <w:trPr>
          <w:trHeight w:val="318"/>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tcBorders>
              <w:top w:val="nil"/>
              <w:left w:val="single" w:sz="12" w:space="0" w:color="FF00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single" w:sz="4" w:space="0" w:color="auto"/>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6600"/>
              <w:bottom w:val="single" w:sz="12" w:space="0" w:color="006600"/>
              <w:right w:val="single" w:sz="12" w:space="0" w:color="006600"/>
            </w:tcBorders>
            <w:vAlign w:val="center"/>
          </w:tcPr>
          <w:p w:rsidR="002A10B0" w:rsidRPr="00AE3F26" w:rsidRDefault="002A10B0" w:rsidP="00A61DB7">
            <w:pPr>
              <w:rPr>
                <w:rFonts w:asciiTheme="majorEastAsia" w:eastAsiaTheme="majorEastAsia" w:hAnsiTheme="majorEastAsia"/>
              </w:rPr>
            </w:pPr>
          </w:p>
        </w:tc>
        <w:tc>
          <w:tcPr>
            <w:tcW w:w="452" w:type="dxa"/>
            <w:tcBorders>
              <w:top w:val="nil"/>
              <w:left w:val="single" w:sz="12" w:space="0" w:color="0066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single" w:sz="4" w:space="0" w:color="auto"/>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tcBorders>
              <w:top w:val="single" w:sz="12" w:space="0" w:color="006600"/>
              <w:left w:val="nil"/>
              <w:bottom w:val="single" w:sz="12" w:space="0" w:color="006600"/>
              <w:right w:val="nil"/>
            </w:tcBorders>
            <w:vAlign w:val="center"/>
          </w:tcPr>
          <w:p w:rsidR="002A10B0" w:rsidRPr="00AE3F26" w:rsidRDefault="002A10B0" w:rsidP="009A57E9">
            <w:pPr>
              <w:spacing w:line="0" w:lineRule="atLeast"/>
              <w:rPr>
                <w:rFonts w:asciiTheme="majorEastAsia" w:eastAsiaTheme="majorEastAsia" w:hAnsiTheme="majorEastAsia"/>
              </w:rPr>
            </w:pPr>
          </w:p>
        </w:tc>
      </w:tr>
      <w:tr w:rsidR="002A10B0" w:rsidTr="002E4A88">
        <w:trPr>
          <w:trHeight w:val="484"/>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tcBorders>
              <w:top w:val="nil"/>
              <w:left w:val="single" w:sz="12" w:space="0" w:color="FF00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single" w:sz="4" w:space="0" w:color="auto"/>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6600"/>
              <w:bottom w:val="single" w:sz="12" w:space="0" w:color="006600"/>
              <w:right w:val="single" w:sz="12" w:space="0" w:color="006600"/>
            </w:tcBorders>
            <w:vAlign w:val="center"/>
          </w:tcPr>
          <w:p w:rsidR="002A10B0" w:rsidRPr="00AE3F26" w:rsidRDefault="002A10B0" w:rsidP="00A61DB7">
            <w:pPr>
              <w:rPr>
                <w:rFonts w:asciiTheme="majorEastAsia" w:eastAsiaTheme="majorEastAsia" w:hAnsiTheme="majorEastAsia"/>
              </w:rPr>
            </w:pPr>
          </w:p>
        </w:tc>
        <w:tc>
          <w:tcPr>
            <w:tcW w:w="452" w:type="dxa"/>
            <w:tcBorders>
              <w:top w:val="nil"/>
              <w:left w:val="single" w:sz="12" w:space="0" w:color="0066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single" w:sz="4" w:space="0" w:color="auto"/>
              <w:bottom w:val="nil"/>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tcBorders>
              <w:top w:val="single" w:sz="12" w:space="0" w:color="006600"/>
              <w:left w:val="single" w:sz="12" w:space="0" w:color="006600"/>
              <w:bottom w:val="single" w:sz="12" w:space="0" w:color="006600"/>
              <w:right w:val="single" w:sz="12" w:space="0" w:color="006600"/>
            </w:tcBorders>
            <w:shd w:val="clear" w:color="auto" w:fill="006600"/>
            <w:vAlign w:val="center"/>
          </w:tcPr>
          <w:p w:rsidR="002A10B0" w:rsidRPr="002E4A88" w:rsidRDefault="002A10B0" w:rsidP="009A57E9">
            <w:pPr>
              <w:spacing w:line="0" w:lineRule="atLeast"/>
              <w:jc w:val="center"/>
              <w:rPr>
                <w:rFonts w:asciiTheme="majorEastAsia" w:eastAsiaTheme="majorEastAsia" w:hAnsiTheme="majorEastAsia"/>
                <w:b/>
              </w:rPr>
            </w:pPr>
            <w:r w:rsidRPr="002E4A88">
              <w:rPr>
                <w:rFonts w:asciiTheme="majorEastAsia" w:eastAsiaTheme="majorEastAsia" w:hAnsiTheme="majorEastAsia" w:hint="eastAsia"/>
                <w:b/>
              </w:rPr>
              <w:t>基本施策４</w:t>
            </w:r>
          </w:p>
        </w:tc>
      </w:tr>
      <w:tr w:rsidR="002A10B0" w:rsidTr="002E4A88">
        <w:trPr>
          <w:trHeight w:val="550"/>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vMerge w:val="restart"/>
            <w:tcBorders>
              <w:top w:val="nil"/>
              <w:left w:val="single" w:sz="12" w:space="0" w:color="FF0000"/>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single" w:sz="4" w:space="0" w:color="auto"/>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6600"/>
              <w:bottom w:val="single" w:sz="12" w:space="0" w:color="006600"/>
              <w:right w:val="single" w:sz="12" w:space="0" w:color="006600"/>
            </w:tcBorders>
            <w:vAlign w:val="center"/>
          </w:tcPr>
          <w:p w:rsidR="002A10B0" w:rsidRPr="00AE3F26" w:rsidRDefault="002A10B0" w:rsidP="00A61DB7">
            <w:pPr>
              <w:rPr>
                <w:rFonts w:asciiTheme="majorEastAsia" w:eastAsiaTheme="majorEastAsia" w:hAnsiTheme="majorEastAsia"/>
              </w:rPr>
            </w:pPr>
          </w:p>
        </w:tc>
        <w:tc>
          <w:tcPr>
            <w:tcW w:w="452" w:type="dxa"/>
            <w:tcBorders>
              <w:top w:val="nil"/>
              <w:left w:val="single" w:sz="12" w:space="0" w:color="006600"/>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single" w:sz="4" w:space="0" w:color="auto"/>
              <w:bottom w:val="single" w:sz="4" w:space="0" w:color="auto"/>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vMerge w:val="restart"/>
            <w:tcBorders>
              <w:top w:val="single" w:sz="12" w:space="0" w:color="006600"/>
              <w:left w:val="single" w:sz="12" w:space="0" w:color="006600"/>
              <w:bottom w:val="single" w:sz="12" w:space="0" w:color="006600"/>
              <w:right w:val="single" w:sz="12" w:space="0" w:color="006600"/>
            </w:tcBorders>
            <w:vAlign w:val="center"/>
          </w:tcPr>
          <w:p w:rsidR="002A10B0" w:rsidRPr="002E4A88" w:rsidRDefault="00AE3F26" w:rsidP="009A57E9">
            <w:pPr>
              <w:spacing w:line="0" w:lineRule="atLeast"/>
              <w:rPr>
                <w:rFonts w:asciiTheme="majorEastAsia" w:eastAsiaTheme="majorEastAsia" w:hAnsiTheme="majorEastAsia"/>
                <w:color w:val="006600"/>
                <w:sz w:val="24"/>
                <w:szCs w:val="24"/>
              </w:rPr>
            </w:pPr>
            <w:r w:rsidRPr="002E4A88">
              <w:rPr>
                <w:rFonts w:asciiTheme="majorEastAsia" w:eastAsiaTheme="majorEastAsia" w:hAnsiTheme="majorEastAsia" w:hint="eastAsia"/>
                <w:color w:val="006600"/>
                <w:sz w:val="24"/>
                <w:szCs w:val="24"/>
              </w:rPr>
              <w:t>認知症施策の推進</w:t>
            </w:r>
          </w:p>
        </w:tc>
      </w:tr>
      <w:tr w:rsidR="002A10B0" w:rsidTr="002E4A88">
        <w:trPr>
          <w:trHeight w:val="517"/>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vMerge/>
            <w:tcBorders>
              <w:left w:val="single" w:sz="12" w:space="0" w:color="FF0000"/>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val="restart"/>
            <w:tcBorders>
              <w:left w:val="nil"/>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080" w:type="dxa"/>
            <w:vMerge/>
            <w:tcBorders>
              <w:left w:val="single" w:sz="12" w:space="0" w:color="006600"/>
              <w:bottom w:val="single" w:sz="12" w:space="0" w:color="006600"/>
              <w:right w:val="single" w:sz="12" w:space="0" w:color="006600"/>
            </w:tcBorders>
            <w:vAlign w:val="center"/>
          </w:tcPr>
          <w:p w:rsidR="002A10B0" w:rsidRPr="00AE3F26" w:rsidRDefault="002A10B0" w:rsidP="00A61DB7">
            <w:pPr>
              <w:rPr>
                <w:rFonts w:asciiTheme="majorEastAsia" w:eastAsiaTheme="majorEastAsia" w:hAnsiTheme="majorEastAsia"/>
              </w:rPr>
            </w:pPr>
          </w:p>
        </w:tc>
        <w:tc>
          <w:tcPr>
            <w:tcW w:w="452" w:type="dxa"/>
            <w:tcBorders>
              <w:left w:val="single" w:sz="12" w:space="0" w:color="0066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single" w:sz="4" w:space="0" w:color="auto"/>
              <w:left w:val="single" w:sz="4" w:space="0" w:color="auto"/>
              <w:bottom w:val="nil"/>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vMerge/>
            <w:tcBorders>
              <w:left w:val="single" w:sz="12" w:space="0" w:color="006600"/>
              <w:bottom w:val="single" w:sz="12" w:space="0" w:color="006600"/>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r>
      <w:tr w:rsidR="002A10B0" w:rsidTr="009A57E9">
        <w:trPr>
          <w:trHeight w:val="327"/>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tcBorders>
              <w:top w:val="nil"/>
              <w:left w:val="single" w:sz="12" w:space="0" w:color="FF0000"/>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nil"/>
              <w:right w:val="single" w:sz="12" w:space="0" w:color="006600"/>
            </w:tcBorders>
            <w:vAlign w:val="center"/>
          </w:tcPr>
          <w:p w:rsidR="002A10B0" w:rsidRPr="00AE3F26" w:rsidRDefault="002A10B0" w:rsidP="00A61DB7">
            <w:pPr>
              <w:rPr>
                <w:rFonts w:asciiTheme="majorEastAsia" w:eastAsiaTheme="majorEastAsia" w:hAnsiTheme="majorEastAsia"/>
              </w:rPr>
            </w:pPr>
          </w:p>
        </w:tc>
        <w:tc>
          <w:tcPr>
            <w:tcW w:w="3080" w:type="dxa"/>
            <w:vMerge/>
            <w:tcBorders>
              <w:left w:val="single" w:sz="12" w:space="0" w:color="006600"/>
              <w:bottom w:val="single" w:sz="12" w:space="0" w:color="006600"/>
              <w:right w:val="single" w:sz="12" w:space="0" w:color="006600"/>
            </w:tcBorders>
            <w:vAlign w:val="center"/>
          </w:tcPr>
          <w:p w:rsidR="002A10B0" w:rsidRPr="00AE3F26" w:rsidRDefault="002A10B0" w:rsidP="00A61DB7">
            <w:pPr>
              <w:rPr>
                <w:rFonts w:asciiTheme="majorEastAsia" w:eastAsiaTheme="majorEastAsia" w:hAnsiTheme="majorEastAsia"/>
              </w:rPr>
            </w:pPr>
          </w:p>
        </w:tc>
        <w:tc>
          <w:tcPr>
            <w:tcW w:w="452" w:type="dxa"/>
            <w:tcBorders>
              <w:top w:val="nil"/>
              <w:left w:val="single" w:sz="12" w:space="0" w:color="0066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single" w:sz="4" w:space="0" w:color="auto"/>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tcBorders>
              <w:top w:val="single" w:sz="12" w:space="0" w:color="006600"/>
              <w:left w:val="nil"/>
              <w:bottom w:val="single" w:sz="12" w:space="0" w:color="006600"/>
              <w:right w:val="nil"/>
            </w:tcBorders>
            <w:vAlign w:val="center"/>
          </w:tcPr>
          <w:p w:rsidR="002A10B0" w:rsidRPr="00AE3F26" w:rsidRDefault="002A10B0" w:rsidP="009A57E9">
            <w:pPr>
              <w:spacing w:line="0" w:lineRule="atLeast"/>
              <w:rPr>
                <w:rFonts w:asciiTheme="majorEastAsia" w:eastAsiaTheme="majorEastAsia" w:hAnsiTheme="majorEastAsia"/>
              </w:rPr>
            </w:pPr>
          </w:p>
        </w:tc>
      </w:tr>
      <w:tr w:rsidR="002A10B0" w:rsidTr="009A57E9">
        <w:trPr>
          <w:trHeight w:val="504"/>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tcBorders>
              <w:top w:val="nil"/>
              <w:left w:val="single" w:sz="12" w:space="0" w:color="FF0000"/>
              <w:bottom w:val="nil"/>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nil"/>
              <w:right w:val="single" w:sz="12" w:space="0" w:color="006600"/>
            </w:tcBorders>
            <w:vAlign w:val="center"/>
          </w:tcPr>
          <w:p w:rsidR="002A10B0" w:rsidRPr="00AE3F26" w:rsidRDefault="002A10B0" w:rsidP="00A61DB7">
            <w:pPr>
              <w:rPr>
                <w:rFonts w:asciiTheme="majorEastAsia" w:eastAsiaTheme="majorEastAsia" w:hAnsiTheme="majorEastAsia"/>
              </w:rPr>
            </w:pPr>
          </w:p>
        </w:tc>
        <w:tc>
          <w:tcPr>
            <w:tcW w:w="3080" w:type="dxa"/>
            <w:vMerge/>
            <w:tcBorders>
              <w:left w:val="single" w:sz="12" w:space="0" w:color="006600"/>
              <w:bottom w:val="single" w:sz="12" w:space="0" w:color="006600"/>
              <w:right w:val="single" w:sz="12" w:space="0" w:color="006600"/>
            </w:tcBorders>
            <w:vAlign w:val="center"/>
          </w:tcPr>
          <w:p w:rsidR="002A10B0" w:rsidRPr="00AE3F26" w:rsidRDefault="002A10B0" w:rsidP="00A61DB7">
            <w:pPr>
              <w:rPr>
                <w:rFonts w:asciiTheme="majorEastAsia" w:eastAsiaTheme="majorEastAsia" w:hAnsiTheme="majorEastAsia"/>
              </w:rPr>
            </w:pPr>
          </w:p>
        </w:tc>
        <w:tc>
          <w:tcPr>
            <w:tcW w:w="452" w:type="dxa"/>
            <w:tcBorders>
              <w:top w:val="nil"/>
              <w:left w:val="single" w:sz="12" w:space="0" w:color="006600"/>
              <w:bottom w:val="nil"/>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single" w:sz="4" w:space="0" w:color="auto"/>
              <w:bottom w:val="nil"/>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tcBorders>
              <w:top w:val="single" w:sz="12" w:space="0" w:color="006600"/>
              <w:left w:val="single" w:sz="12" w:space="0" w:color="006600"/>
              <w:bottom w:val="single" w:sz="12" w:space="0" w:color="006600"/>
              <w:right w:val="single" w:sz="12" w:space="0" w:color="006600"/>
            </w:tcBorders>
            <w:shd w:val="clear" w:color="auto" w:fill="006600"/>
            <w:vAlign w:val="center"/>
          </w:tcPr>
          <w:p w:rsidR="002A10B0" w:rsidRPr="002E4A88" w:rsidRDefault="002A10B0" w:rsidP="009A57E9">
            <w:pPr>
              <w:spacing w:line="0" w:lineRule="atLeast"/>
              <w:jc w:val="center"/>
              <w:rPr>
                <w:rFonts w:asciiTheme="majorEastAsia" w:eastAsiaTheme="majorEastAsia" w:hAnsiTheme="majorEastAsia"/>
                <w:b/>
              </w:rPr>
            </w:pPr>
            <w:r w:rsidRPr="002E4A88">
              <w:rPr>
                <w:rFonts w:asciiTheme="majorEastAsia" w:eastAsiaTheme="majorEastAsia" w:hAnsiTheme="majorEastAsia" w:hint="eastAsia"/>
                <w:b/>
              </w:rPr>
              <w:t>基本施策５</w:t>
            </w:r>
          </w:p>
        </w:tc>
      </w:tr>
      <w:tr w:rsidR="002A10B0" w:rsidTr="009A57E9">
        <w:trPr>
          <w:trHeight w:val="679"/>
        </w:trPr>
        <w:tc>
          <w:tcPr>
            <w:tcW w:w="1320" w:type="dxa"/>
            <w:vMerge/>
            <w:tcBorders>
              <w:left w:val="single" w:sz="12" w:space="0" w:color="FF0000"/>
              <w:bottom w:val="single" w:sz="12" w:space="0" w:color="FF0000"/>
              <w:right w:val="single" w:sz="12" w:space="0" w:color="FF0000"/>
            </w:tcBorders>
            <w:vAlign w:val="center"/>
          </w:tcPr>
          <w:p w:rsidR="002A10B0" w:rsidRPr="00AE3F26" w:rsidRDefault="002A10B0" w:rsidP="00A61DB7">
            <w:pPr>
              <w:rPr>
                <w:rFonts w:asciiTheme="majorEastAsia" w:eastAsiaTheme="majorEastAsia" w:hAnsiTheme="majorEastAsia"/>
              </w:rPr>
            </w:pPr>
          </w:p>
        </w:tc>
        <w:tc>
          <w:tcPr>
            <w:tcW w:w="438" w:type="dxa"/>
            <w:vMerge w:val="restart"/>
            <w:tcBorders>
              <w:top w:val="nil"/>
              <w:left w:val="single" w:sz="12" w:space="0" w:color="FF0000"/>
              <w:right w:val="nil"/>
            </w:tcBorders>
            <w:vAlign w:val="center"/>
          </w:tcPr>
          <w:p w:rsidR="002A10B0" w:rsidRPr="00AE3F26" w:rsidRDefault="002A10B0" w:rsidP="009A57E9">
            <w:pPr>
              <w:spacing w:line="0" w:lineRule="atLeast"/>
              <w:rPr>
                <w:rFonts w:asciiTheme="majorEastAsia" w:eastAsiaTheme="majorEastAsia" w:hAnsiTheme="majorEastAsia"/>
              </w:rPr>
            </w:pPr>
          </w:p>
        </w:tc>
        <w:tc>
          <w:tcPr>
            <w:tcW w:w="442" w:type="dxa"/>
            <w:vMerge/>
            <w:tcBorders>
              <w:left w:val="nil"/>
              <w:right w:val="single" w:sz="12" w:space="0" w:color="006600"/>
            </w:tcBorders>
            <w:vAlign w:val="center"/>
          </w:tcPr>
          <w:p w:rsidR="002A10B0" w:rsidRPr="00AE3F26" w:rsidRDefault="002A10B0" w:rsidP="00A61DB7">
            <w:pPr>
              <w:rPr>
                <w:rFonts w:asciiTheme="majorEastAsia" w:eastAsiaTheme="majorEastAsia" w:hAnsiTheme="majorEastAsia"/>
              </w:rPr>
            </w:pPr>
          </w:p>
        </w:tc>
        <w:tc>
          <w:tcPr>
            <w:tcW w:w="3080" w:type="dxa"/>
            <w:vMerge/>
            <w:tcBorders>
              <w:left w:val="single" w:sz="12" w:space="0" w:color="006600"/>
              <w:bottom w:val="single" w:sz="12" w:space="0" w:color="006600"/>
              <w:right w:val="single" w:sz="12" w:space="0" w:color="006600"/>
            </w:tcBorders>
            <w:vAlign w:val="center"/>
          </w:tcPr>
          <w:p w:rsidR="002A10B0" w:rsidRPr="00AE3F26" w:rsidRDefault="002A10B0" w:rsidP="00A61DB7">
            <w:pPr>
              <w:rPr>
                <w:rFonts w:asciiTheme="majorEastAsia" w:eastAsiaTheme="majorEastAsia" w:hAnsiTheme="majorEastAsia"/>
              </w:rPr>
            </w:pPr>
          </w:p>
        </w:tc>
        <w:tc>
          <w:tcPr>
            <w:tcW w:w="452" w:type="dxa"/>
            <w:vMerge w:val="restart"/>
            <w:tcBorders>
              <w:top w:val="nil"/>
              <w:left w:val="single" w:sz="12" w:space="0" w:color="006600"/>
              <w:right w:val="single" w:sz="4" w:space="0" w:color="auto"/>
            </w:tcBorders>
            <w:vAlign w:val="center"/>
          </w:tcPr>
          <w:p w:rsidR="002A10B0" w:rsidRPr="00AE3F26" w:rsidRDefault="002A10B0" w:rsidP="009A57E9">
            <w:pPr>
              <w:spacing w:line="0" w:lineRule="atLeast"/>
              <w:rPr>
                <w:rFonts w:asciiTheme="majorEastAsia" w:eastAsiaTheme="majorEastAsia" w:hAnsiTheme="majorEastAsia"/>
              </w:rPr>
            </w:pPr>
          </w:p>
        </w:tc>
        <w:tc>
          <w:tcPr>
            <w:tcW w:w="428" w:type="dxa"/>
            <w:tcBorders>
              <w:top w:val="nil"/>
              <w:left w:val="single" w:sz="4" w:space="0" w:color="auto"/>
              <w:bottom w:val="single" w:sz="4" w:space="0" w:color="auto"/>
              <w:right w:val="single" w:sz="12" w:space="0" w:color="006600"/>
            </w:tcBorders>
            <w:vAlign w:val="center"/>
          </w:tcPr>
          <w:p w:rsidR="002A10B0" w:rsidRPr="00AE3F26" w:rsidRDefault="002A10B0" w:rsidP="009A57E9">
            <w:pPr>
              <w:spacing w:line="0" w:lineRule="atLeast"/>
              <w:rPr>
                <w:rFonts w:asciiTheme="majorEastAsia" w:eastAsiaTheme="majorEastAsia" w:hAnsiTheme="majorEastAsia"/>
              </w:rPr>
            </w:pPr>
          </w:p>
        </w:tc>
        <w:tc>
          <w:tcPr>
            <w:tcW w:w="3150" w:type="dxa"/>
            <w:vMerge w:val="restart"/>
            <w:tcBorders>
              <w:top w:val="single" w:sz="12" w:space="0" w:color="006600"/>
              <w:left w:val="single" w:sz="12" w:space="0" w:color="006600"/>
              <w:bottom w:val="single" w:sz="12" w:space="0" w:color="006600"/>
              <w:right w:val="single" w:sz="12" w:space="0" w:color="006600"/>
            </w:tcBorders>
            <w:vAlign w:val="center"/>
          </w:tcPr>
          <w:p w:rsidR="002A10B0" w:rsidRPr="002E4A88" w:rsidRDefault="00AE3F26" w:rsidP="00061014">
            <w:pPr>
              <w:spacing w:line="0" w:lineRule="atLeast"/>
              <w:rPr>
                <w:rFonts w:asciiTheme="majorEastAsia" w:eastAsiaTheme="majorEastAsia" w:hAnsiTheme="majorEastAsia"/>
                <w:color w:val="006600"/>
                <w:sz w:val="24"/>
                <w:szCs w:val="24"/>
              </w:rPr>
            </w:pPr>
            <w:r w:rsidRPr="002E4A88">
              <w:rPr>
                <w:rFonts w:asciiTheme="majorEastAsia" w:eastAsiaTheme="majorEastAsia" w:hAnsiTheme="majorEastAsia" w:hint="eastAsia"/>
                <w:color w:val="006600"/>
                <w:sz w:val="24"/>
                <w:szCs w:val="24"/>
              </w:rPr>
              <w:t>高齢者福祉施策の推進</w:t>
            </w:r>
          </w:p>
        </w:tc>
      </w:tr>
      <w:tr w:rsidR="002A10B0" w:rsidTr="002E4A88">
        <w:trPr>
          <w:trHeight w:val="526"/>
        </w:trPr>
        <w:tc>
          <w:tcPr>
            <w:tcW w:w="1320" w:type="dxa"/>
            <w:vMerge/>
            <w:tcBorders>
              <w:left w:val="single" w:sz="12" w:space="0" w:color="FF0000"/>
              <w:bottom w:val="single" w:sz="12" w:space="0" w:color="FF0000"/>
              <w:right w:val="single" w:sz="12" w:space="0" w:color="FF0000"/>
            </w:tcBorders>
          </w:tcPr>
          <w:p w:rsidR="002A10B0" w:rsidRDefault="002A10B0" w:rsidP="00A61DB7"/>
        </w:tc>
        <w:tc>
          <w:tcPr>
            <w:tcW w:w="438" w:type="dxa"/>
            <w:vMerge/>
            <w:tcBorders>
              <w:left w:val="single" w:sz="12" w:space="0" w:color="FF0000"/>
              <w:bottom w:val="nil"/>
              <w:right w:val="nil"/>
            </w:tcBorders>
          </w:tcPr>
          <w:p w:rsidR="002A10B0" w:rsidRDefault="002A10B0" w:rsidP="00A61DB7"/>
        </w:tc>
        <w:tc>
          <w:tcPr>
            <w:tcW w:w="442" w:type="dxa"/>
            <w:vMerge/>
            <w:tcBorders>
              <w:left w:val="nil"/>
              <w:bottom w:val="nil"/>
              <w:right w:val="single" w:sz="12" w:space="0" w:color="006600"/>
            </w:tcBorders>
          </w:tcPr>
          <w:p w:rsidR="002A10B0" w:rsidRDefault="002A10B0" w:rsidP="00A61DB7"/>
        </w:tc>
        <w:tc>
          <w:tcPr>
            <w:tcW w:w="3080" w:type="dxa"/>
            <w:vMerge/>
            <w:tcBorders>
              <w:left w:val="single" w:sz="12" w:space="0" w:color="006600"/>
              <w:bottom w:val="single" w:sz="12" w:space="0" w:color="006600"/>
              <w:right w:val="single" w:sz="12" w:space="0" w:color="006600"/>
            </w:tcBorders>
          </w:tcPr>
          <w:p w:rsidR="002A10B0" w:rsidRDefault="002A10B0" w:rsidP="00A61DB7"/>
        </w:tc>
        <w:tc>
          <w:tcPr>
            <w:tcW w:w="452" w:type="dxa"/>
            <w:vMerge/>
            <w:tcBorders>
              <w:left w:val="single" w:sz="12" w:space="0" w:color="006600"/>
              <w:bottom w:val="nil"/>
              <w:right w:val="nil"/>
            </w:tcBorders>
          </w:tcPr>
          <w:p w:rsidR="002A10B0" w:rsidRDefault="002A10B0" w:rsidP="00A61DB7"/>
        </w:tc>
        <w:tc>
          <w:tcPr>
            <w:tcW w:w="428" w:type="dxa"/>
            <w:tcBorders>
              <w:top w:val="single" w:sz="4" w:space="0" w:color="auto"/>
              <w:left w:val="nil"/>
              <w:bottom w:val="nil"/>
              <w:right w:val="single" w:sz="12" w:space="0" w:color="006600"/>
            </w:tcBorders>
          </w:tcPr>
          <w:p w:rsidR="002A10B0" w:rsidRDefault="002A10B0" w:rsidP="009A57E9">
            <w:pPr>
              <w:spacing w:line="0" w:lineRule="atLeast"/>
            </w:pPr>
          </w:p>
        </w:tc>
        <w:tc>
          <w:tcPr>
            <w:tcW w:w="3150" w:type="dxa"/>
            <w:vMerge/>
            <w:tcBorders>
              <w:left w:val="single" w:sz="12" w:space="0" w:color="006600"/>
              <w:bottom w:val="single" w:sz="12" w:space="0" w:color="006600"/>
              <w:right w:val="single" w:sz="12" w:space="0" w:color="006600"/>
            </w:tcBorders>
          </w:tcPr>
          <w:p w:rsidR="002A10B0" w:rsidRDefault="002A10B0" w:rsidP="00A61DB7"/>
        </w:tc>
      </w:tr>
    </w:tbl>
    <w:p w:rsidR="00D148D7" w:rsidRDefault="00D34675">
      <w:pPr>
        <w:widowControl/>
        <w:jc w:val="left"/>
      </w:pPr>
      <w:r>
        <w:rPr>
          <w:rFonts w:hint="eastAsia"/>
        </w:rPr>
        <w:t xml:space="preserve">　　　　　　　　　　　　　　　　　　　　　　　　　　　　</w:t>
      </w:r>
      <w:r w:rsidR="00D148D7" w:rsidRPr="00D34675">
        <w:rPr>
          <w:color w:val="FF0000"/>
        </w:rPr>
        <w:br w:type="page"/>
      </w:r>
    </w:p>
    <w:p w:rsidR="00D148D7" w:rsidRPr="00180842" w:rsidRDefault="00D148D7" w:rsidP="00A61DB7">
      <w:pPr>
        <w:rPr>
          <w:sz w:val="28"/>
          <w:szCs w:val="28"/>
        </w:rPr>
      </w:pPr>
      <w:r w:rsidRPr="00180842">
        <w:rPr>
          <w:rFonts w:hint="eastAsia"/>
          <w:sz w:val="28"/>
          <w:szCs w:val="28"/>
        </w:rPr>
        <w:lastRenderedPageBreak/>
        <w:t xml:space="preserve">第５章　</w:t>
      </w:r>
      <w:r w:rsidR="000E608B">
        <w:rPr>
          <w:rFonts w:hint="eastAsia"/>
          <w:sz w:val="28"/>
          <w:szCs w:val="28"/>
        </w:rPr>
        <w:t>地域</w:t>
      </w:r>
      <w:r w:rsidRPr="00180842">
        <w:rPr>
          <w:rFonts w:hint="eastAsia"/>
          <w:sz w:val="28"/>
          <w:szCs w:val="28"/>
        </w:rPr>
        <w:t>包括ケアシステム</w:t>
      </w:r>
      <w:r w:rsidR="005C2AB0">
        <w:rPr>
          <w:rFonts w:hint="eastAsia"/>
          <w:sz w:val="28"/>
          <w:szCs w:val="28"/>
        </w:rPr>
        <w:t>の</w:t>
      </w:r>
      <w:r w:rsidRPr="00180842">
        <w:rPr>
          <w:rFonts w:hint="eastAsia"/>
          <w:sz w:val="28"/>
          <w:szCs w:val="28"/>
        </w:rPr>
        <w:t>構築</w:t>
      </w:r>
    </w:p>
    <w:p w:rsidR="00D148D7" w:rsidRDefault="00D148D7" w:rsidP="00A61DB7"/>
    <w:p w:rsidR="005C2AB0" w:rsidRDefault="00D148D7" w:rsidP="00A61DB7">
      <w:pPr>
        <w:rPr>
          <w:sz w:val="24"/>
          <w:szCs w:val="24"/>
        </w:rPr>
      </w:pPr>
      <w:r w:rsidRPr="00180842">
        <w:rPr>
          <w:rFonts w:hint="eastAsia"/>
          <w:sz w:val="24"/>
          <w:szCs w:val="24"/>
        </w:rPr>
        <w:t>１．</w:t>
      </w:r>
      <w:r w:rsidR="005C2AB0">
        <w:rPr>
          <w:rFonts w:hint="eastAsia"/>
          <w:sz w:val="24"/>
          <w:szCs w:val="24"/>
        </w:rPr>
        <w:t>地域包括ケアシステムとは</w:t>
      </w:r>
    </w:p>
    <w:p w:rsidR="005C2AB0" w:rsidRDefault="000E608B" w:rsidP="000E608B">
      <w:pPr>
        <w:ind w:leftChars="64" w:left="141" w:firstLineChars="100" w:firstLine="220"/>
      </w:pPr>
      <w:r>
        <w:rPr>
          <w:rFonts w:hint="eastAsia"/>
        </w:rPr>
        <w:t>日本は、諸外国に例をみないスピードで高齢化が進行しており、</w:t>
      </w:r>
      <w:r w:rsidRPr="000E608B">
        <w:rPr>
          <w:rFonts w:hint="eastAsia"/>
        </w:rPr>
        <w:t>団塊の世代が７５歳以上となる</w:t>
      </w:r>
      <w:r w:rsidR="00212FA4">
        <w:rPr>
          <w:rFonts w:hint="eastAsia"/>
        </w:rPr>
        <w:t>2025</w:t>
      </w:r>
      <w:r w:rsidRPr="000E608B">
        <w:rPr>
          <w:rFonts w:hint="eastAsia"/>
        </w:rPr>
        <w:t>年（平成</w:t>
      </w:r>
      <w:r w:rsidR="00212FA4">
        <w:rPr>
          <w:rFonts w:hint="eastAsia"/>
        </w:rPr>
        <w:t>37</w:t>
      </w:r>
      <w:r w:rsidRPr="000E608B">
        <w:rPr>
          <w:rFonts w:hint="eastAsia"/>
        </w:rPr>
        <w:t>年）以降は、国民の医療や介護の需要が、さらに増加することが見込まれています。</w:t>
      </w:r>
      <w:r w:rsidR="005C2AB0">
        <w:rPr>
          <w:rFonts w:hint="eastAsia"/>
        </w:rPr>
        <w:t xml:space="preserve">　</w:t>
      </w:r>
    </w:p>
    <w:p w:rsidR="005C2AB0" w:rsidRDefault="005C2AB0" w:rsidP="000E608B">
      <w:pPr>
        <w:ind w:leftChars="64" w:left="141"/>
      </w:pPr>
      <w:r>
        <w:rPr>
          <w:rFonts w:hint="eastAsia"/>
        </w:rPr>
        <w:t xml:space="preserve">　このため、</w:t>
      </w:r>
      <w:r w:rsidR="000E608B">
        <w:rPr>
          <w:rFonts w:hint="eastAsia"/>
        </w:rPr>
        <w:t>国</w:t>
      </w:r>
      <w:r>
        <w:rPr>
          <w:rFonts w:hint="eastAsia"/>
        </w:rPr>
        <w:t>においては、</w:t>
      </w:r>
      <w:r w:rsidR="00212FA4">
        <w:rPr>
          <w:rFonts w:hint="eastAsia"/>
        </w:rPr>
        <w:t>2025</w:t>
      </w:r>
      <w:r>
        <w:rPr>
          <w:rFonts w:hint="eastAsia"/>
        </w:rPr>
        <w:t>年（平成</w:t>
      </w:r>
      <w:r w:rsidR="00212FA4">
        <w:rPr>
          <w:rFonts w:hint="eastAsia"/>
        </w:rPr>
        <w:t>37</w:t>
      </w:r>
      <w:r>
        <w:rPr>
          <w:rFonts w:hint="eastAsia"/>
        </w:rPr>
        <w:t>年）を目途に、</w:t>
      </w:r>
      <w:r w:rsidR="00212FA4">
        <w:rPr>
          <w:rFonts w:hint="eastAsia"/>
        </w:rPr>
        <w:t>高齢者が</w:t>
      </w:r>
      <w:r>
        <w:rPr>
          <w:rFonts w:hint="eastAsia"/>
        </w:rPr>
        <w:t>可能な限り住み慣れた地域で、自分らしい暮らしを人生の最期まで続けることができるよう、地域の包括的な支援・サービス提供体制（地域包括ケアシステム）の構築を推進しています。</w:t>
      </w:r>
    </w:p>
    <w:p w:rsidR="000E608B" w:rsidRDefault="000E608B" w:rsidP="000E608B">
      <w:pPr>
        <w:ind w:left="141" w:hangingChars="64" w:hanging="141"/>
      </w:pPr>
      <w:r w:rsidRPr="000E608B">
        <w:rPr>
          <w:rFonts w:hint="eastAsia"/>
        </w:rPr>
        <w:t xml:space="preserve">　</w:t>
      </w:r>
      <w:r>
        <w:rPr>
          <w:rFonts w:hint="eastAsia"/>
        </w:rPr>
        <w:t xml:space="preserve">　</w:t>
      </w:r>
      <w:r w:rsidRPr="000E608B">
        <w:rPr>
          <w:rFonts w:hint="eastAsia"/>
        </w:rPr>
        <w:t>今後、認知症高齢者の増加</w:t>
      </w:r>
      <w:r w:rsidR="00212FA4">
        <w:rPr>
          <w:rFonts w:hint="eastAsia"/>
        </w:rPr>
        <w:t>も</w:t>
      </w:r>
      <w:r w:rsidRPr="000E608B">
        <w:rPr>
          <w:rFonts w:hint="eastAsia"/>
        </w:rPr>
        <w:t>見込まれることから、認知症高齢者の地域での生活を支えるためにも、地域包括ケアシステムの構築が重要です。</w:t>
      </w:r>
      <w:r>
        <w:rPr>
          <w:rFonts w:hint="eastAsia"/>
        </w:rPr>
        <w:t>また、地域により医療や介護などの社会資源が異なることから、</w:t>
      </w:r>
      <w:r w:rsidR="00212FA4" w:rsidRPr="00212FA4">
        <w:rPr>
          <w:rFonts w:hint="eastAsia"/>
        </w:rPr>
        <w:t>地域包括ケアシステムは、</w:t>
      </w:r>
      <w:r w:rsidRPr="000E608B">
        <w:rPr>
          <w:rFonts w:hint="eastAsia"/>
        </w:rPr>
        <w:t>市町村が地域の自主性や主体性に基づき、地域の特性に応じて作り上げていくことが必要です。</w:t>
      </w:r>
    </w:p>
    <w:p w:rsidR="005C2AB0" w:rsidRDefault="005C2AB0" w:rsidP="000E608B">
      <w:pPr>
        <w:ind w:leftChars="64" w:left="141" w:firstLineChars="100" w:firstLine="220"/>
      </w:pPr>
      <w:r>
        <w:rPr>
          <w:rFonts w:hint="eastAsia"/>
        </w:rPr>
        <w:t>要介護状態となっても住み慣れた地域で自分らしい暮らしを人生の最後まで続けることができるよう、住まい・医療・介護・予防・生活支援が一体的に提供される地域包括ケアシステムの構築を実現していきます。</w:t>
      </w:r>
    </w:p>
    <w:p w:rsidR="005C2AB0" w:rsidRPr="005C2AB0" w:rsidRDefault="005C2AB0" w:rsidP="000E608B">
      <w:r>
        <w:rPr>
          <w:rFonts w:hint="eastAsia"/>
        </w:rPr>
        <w:t xml:space="preserve">　</w:t>
      </w:r>
    </w:p>
    <w:p w:rsidR="00D148D7" w:rsidRPr="00B400F0" w:rsidRDefault="005C2AB0" w:rsidP="00A61DB7">
      <w:r>
        <w:rPr>
          <w:rFonts w:hint="eastAsia"/>
          <w:sz w:val="24"/>
          <w:szCs w:val="24"/>
        </w:rPr>
        <w:t>２．</w:t>
      </w:r>
      <w:r w:rsidR="00D148D7" w:rsidRPr="00180842">
        <w:rPr>
          <w:rFonts w:hint="eastAsia"/>
          <w:sz w:val="24"/>
          <w:szCs w:val="24"/>
        </w:rPr>
        <w:t>東三河全体の取り組み</w:t>
      </w:r>
      <w:r w:rsidR="00007E2A" w:rsidRPr="00B400F0">
        <w:rPr>
          <w:rFonts w:hint="eastAsia"/>
        </w:rPr>
        <w:t>（※東三河広域連合介護保険事業計画より</w:t>
      </w:r>
      <w:r w:rsidR="0083248B" w:rsidRPr="00B400F0">
        <w:rPr>
          <w:rFonts w:hint="eastAsia"/>
        </w:rPr>
        <w:t>抜粋</w:t>
      </w:r>
      <w:r w:rsidR="00007E2A" w:rsidRPr="00B400F0">
        <w:rPr>
          <w:rFonts w:hint="eastAsia"/>
        </w:rPr>
        <w:t>）</w:t>
      </w:r>
    </w:p>
    <w:p w:rsidR="00D148D7" w:rsidRPr="00B400F0" w:rsidRDefault="00D148D7" w:rsidP="00A61DB7"/>
    <w:p w:rsidR="00D148D7" w:rsidRPr="00B400F0" w:rsidRDefault="00825197" w:rsidP="00825197">
      <w:pPr>
        <w:ind w:leftChars="100" w:left="220" w:firstLineChars="100" w:firstLine="220"/>
      </w:pPr>
      <w:r w:rsidRPr="00B400F0">
        <w:rPr>
          <w:rFonts w:hint="eastAsia"/>
        </w:rPr>
        <w:t>東三河広域連合では、東三河版地域包括ケアシステムの構築に向けた基盤づくりのため、以下の取り組みを推進します。</w:t>
      </w:r>
    </w:p>
    <w:p w:rsidR="00D148D7" w:rsidRPr="00B400F0" w:rsidRDefault="00D148D7" w:rsidP="00A61DB7"/>
    <w:p w:rsidR="00825197" w:rsidRPr="00B400F0" w:rsidRDefault="00825197" w:rsidP="00A61DB7">
      <w:r w:rsidRPr="00B400F0">
        <w:rPr>
          <w:rFonts w:hint="eastAsia"/>
        </w:rPr>
        <w:t>（１）</w:t>
      </w:r>
      <w:r w:rsidR="00212FA4">
        <w:rPr>
          <w:rFonts w:hint="eastAsia"/>
        </w:rPr>
        <w:t>全</w:t>
      </w:r>
      <w:r w:rsidRPr="00B400F0">
        <w:rPr>
          <w:rFonts w:hint="eastAsia"/>
        </w:rPr>
        <w:t>住民参加型による地域包括ケアシステムの構築に向けた主な取り組み</w:t>
      </w:r>
    </w:p>
    <w:p w:rsidR="00825197" w:rsidRPr="00B400F0" w:rsidRDefault="00825197" w:rsidP="00825197">
      <w:pPr>
        <w:spacing w:beforeLines="50" w:before="180"/>
        <w:ind w:leftChars="200" w:left="440"/>
      </w:pPr>
      <w:r w:rsidRPr="00B400F0">
        <w:rPr>
          <w:rFonts w:hint="eastAsia"/>
        </w:rPr>
        <w:t>①「みんなで作りあげる地域包括ケア」活動の周知</w:t>
      </w:r>
    </w:p>
    <w:p w:rsidR="00825197" w:rsidRPr="00B400F0" w:rsidRDefault="00825197" w:rsidP="00007E2A">
      <w:pPr>
        <w:spacing w:beforeLines="50" w:before="180"/>
        <w:ind w:leftChars="200" w:left="440"/>
      </w:pPr>
      <w:r w:rsidRPr="00B400F0">
        <w:rPr>
          <w:rFonts w:hint="eastAsia"/>
        </w:rPr>
        <w:t>【取り組み例】</w:t>
      </w:r>
    </w:p>
    <w:p w:rsidR="00825197" w:rsidRPr="00B400F0" w:rsidRDefault="00825197" w:rsidP="00825197">
      <w:pPr>
        <w:ind w:leftChars="300" w:left="660"/>
      </w:pPr>
      <w:r w:rsidRPr="00B400F0">
        <w:rPr>
          <w:rFonts w:hint="eastAsia"/>
        </w:rPr>
        <w:t>a 地域包括ケア取り組み事例の発表 ［3-3-3 介護保険シンポジウムの開催］</w:t>
      </w:r>
    </w:p>
    <w:p w:rsidR="00825197" w:rsidRPr="00B400F0" w:rsidRDefault="00825197" w:rsidP="00825197">
      <w:pPr>
        <w:ind w:leftChars="300" w:left="660"/>
      </w:pPr>
      <w:r w:rsidRPr="00B400F0">
        <w:rPr>
          <w:rFonts w:hint="eastAsia"/>
        </w:rPr>
        <w:t>b 地域包括ケアかわら版の発行 ［3-3-3 介護保険シンポジウムの開催］</w:t>
      </w:r>
    </w:p>
    <w:p w:rsidR="00825197" w:rsidRPr="00B400F0" w:rsidRDefault="00825197" w:rsidP="00007E2A">
      <w:pPr>
        <w:spacing w:beforeLines="50" w:before="180"/>
        <w:ind w:leftChars="200" w:left="440"/>
      </w:pPr>
      <w:r w:rsidRPr="00B400F0">
        <w:rPr>
          <w:rFonts w:hint="eastAsia"/>
        </w:rPr>
        <w:t>②地域課題の共有と自主的活動の支援</w:t>
      </w:r>
    </w:p>
    <w:p w:rsidR="00825197" w:rsidRPr="00B400F0" w:rsidRDefault="00825197" w:rsidP="00007E2A">
      <w:pPr>
        <w:spacing w:beforeLines="50" w:before="180"/>
        <w:ind w:leftChars="200" w:left="440"/>
      </w:pPr>
      <w:r w:rsidRPr="00B400F0">
        <w:rPr>
          <w:rFonts w:hint="eastAsia"/>
        </w:rPr>
        <w:t>【取り組み例】</w:t>
      </w:r>
    </w:p>
    <w:p w:rsidR="00825197" w:rsidRPr="00B400F0" w:rsidRDefault="00825197" w:rsidP="00825197">
      <w:pPr>
        <w:ind w:leftChars="300" w:left="660"/>
      </w:pPr>
      <w:r w:rsidRPr="00B400F0">
        <w:rPr>
          <w:rFonts w:hint="eastAsia"/>
        </w:rPr>
        <w:t>a 地域づくりや助け合い活動の支援 ［1-2-1 生活支援コーディネーターの配置］</w:t>
      </w:r>
    </w:p>
    <w:p w:rsidR="00825197" w:rsidRPr="00B400F0" w:rsidRDefault="00825197" w:rsidP="00825197">
      <w:pPr>
        <w:ind w:leftChars="300" w:left="660"/>
      </w:pPr>
      <w:r w:rsidRPr="00B400F0">
        <w:rPr>
          <w:rFonts w:hint="eastAsia"/>
        </w:rPr>
        <w:t>b 多職種（地域住民も含む）ケア会議の開催 ［1-2-3 地域ケア会議の開催］</w:t>
      </w:r>
    </w:p>
    <w:p w:rsidR="00825197" w:rsidRPr="00B400F0" w:rsidRDefault="00825197" w:rsidP="00825197">
      <w:pPr>
        <w:ind w:leftChars="300" w:left="660"/>
      </w:pPr>
      <w:r w:rsidRPr="00B400F0">
        <w:rPr>
          <w:rFonts w:hint="eastAsia"/>
        </w:rPr>
        <w:t>c ボランティア養成講座の開催 ［1-2-4 生活支援ボランティアの養成］</w:t>
      </w:r>
    </w:p>
    <w:p w:rsidR="00825197" w:rsidRPr="00B400F0" w:rsidRDefault="00825197" w:rsidP="00A61DB7"/>
    <w:p w:rsidR="00825197" w:rsidRPr="00B400F0" w:rsidRDefault="00825197" w:rsidP="00825197">
      <w:pPr>
        <w:ind w:leftChars="400" w:left="1100" w:hangingChars="122" w:hanging="220"/>
        <w:rPr>
          <w:sz w:val="18"/>
          <w:szCs w:val="18"/>
        </w:rPr>
      </w:pPr>
      <w:r w:rsidRPr="00B400F0">
        <w:rPr>
          <w:rFonts w:hint="eastAsia"/>
          <w:sz w:val="18"/>
          <w:szCs w:val="18"/>
        </w:rPr>
        <w:t>※［ ］の事業は東三河広域連合介護保険事業計画第6章介護保険施策の展開に記載された事業名を記載しています。</w:t>
      </w:r>
    </w:p>
    <w:p w:rsidR="00825197" w:rsidRPr="00B400F0" w:rsidRDefault="00825197" w:rsidP="00A61DB7"/>
    <w:p w:rsidR="00825197" w:rsidRPr="00B400F0" w:rsidRDefault="00825197" w:rsidP="00A61DB7">
      <w:r w:rsidRPr="00B400F0">
        <w:rPr>
          <w:rFonts w:hint="eastAsia"/>
        </w:rPr>
        <w:lastRenderedPageBreak/>
        <w:t>（２）地域包括ケアシステムを支える人材の育成や意識の醸成に向けた主な取り組み</w:t>
      </w:r>
    </w:p>
    <w:p w:rsidR="00825197" w:rsidRPr="00B400F0" w:rsidRDefault="00825197" w:rsidP="00007E2A">
      <w:pPr>
        <w:spacing w:beforeLines="50" w:before="180"/>
        <w:ind w:leftChars="200" w:left="440"/>
      </w:pPr>
      <w:r w:rsidRPr="00B400F0">
        <w:rPr>
          <w:rFonts w:hint="eastAsia"/>
        </w:rPr>
        <w:t>①住民の意識改革（地域包括ケアへの参加意識）の機会創出</w:t>
      </w:r>
    </w:p>
    <w:p w:rsidR="00825197" w:rsidRPr="00B400F0" w:rsidRDefault="00825197" w:rsidP="00825197">
      <w:pPr>
        <w:ind w:leftChars="200" w:left="440"/>
      </w:pPr>
      <w:r w:rsidRPr="00B400F0">
        <w:rPr>
          <w:rFonts w:hint="eastAsia"/>
        </w:rPr>
        <w:t>②地域包括ケアに参加する住民や専門職を対象とした研修の開催</w:t>
      </w:r>
    </w:p>
    <w:p w:rsidR="00825197" w:rsidRPr="00B400F0" w:rsidRDefault="00825197" w:rsidP="00007E2A">
      <w:pPr>
        <w:spacing w:beforeLines="50" w:before="180"/>
        <w:ind w:leftChars="200" w:left="440"/>
      </w:pPr>
      <w:r w:rsidRPr="00B400F0">
        <w:rPr>
          <w:rFonts w:hint="eastAsia"/>
        </w:rPr>
        <w:t>【取り組み例】</w:t>
      </w:r>
    </w:p>
    <w:p w:rsidR="00825197" w:rsidRPr="00B400F0" w:rsidRDefault="00825197" w:rsidP="00825197">
      <w:pPr>
        <w:ind w:leftChars="300" w:left="990" w:hangingChars="150" w:hanging="330"/>
      </w:pPr>
      <w:r w:rsidRPr="00B400F0">
        <w:rPr>
          <w:rFonts w:hint="eastAsia"/>
        </w:rPr>
        <w:t>a 高齢者を対象とした介護人材養成講座の開催 ［1-2-8 シニア人材の活用促進］</w:t>
      </w:r>
    </w:p>
    <w:p w:rsidR="00825197" w:rsidRPr="00B400F0" w:rsidRDefault="00825197" w:rsidP="00825197">
      <w:pPr>
        <w:ind w:leftChars="300" w:left="990" w:hangingChars="150" w:hanging="330"/>
      </w:pPr>
      <w:r w:rsidRPr="00B400F0">
        <w:rPr>
          <w:rFonts w:hint="eastAsia"/>
        </w:rPr>
        <w:t>b</w:t>
      </w:r>
      <w:r w:rsidRPr="00B400F0">
        <w:t xml:space="preserve"> </w:t>
      </w:r>
      <w:r w:rsidRPr="00B400F0">
        <w:rPr>
          <w:rFonts w:hint="eastAsia"/>
        </w:rPr>
        <w:t>看取り、ターミナルケア、終活に関する知識の周知（家族等） ［2-3-3 家族介護教室等の開催］</w:t>
      </w:r>
    </w:p>
    <w:p w:rsidR="00825197" w:rsidRPr="00B400F0" w:rsidRDefault="00825197" w:rsidP="00825197">
      <w:pPr>
        <w:ind w:leftChars="300" w:left="990" w:hangingChars="150" w:hanging="330"/>
      </w:pPr>
      <w:r w:rsidRPr="00B400F0">
        <w:rPr>
          <w:rFonts w:hint="eastAsia"/>
        </w:rPr>
        <w:t>c</w:t>
      </w:r>
      <w:r w:rsidRPr="00B400F0">
        <w:t xml:space="preserve"> </w:t>
      </w:r>
      <w:r w:rsidRPr="00B400F0">
        <w:rPr>
          <w:rFonts w:hint="eastAsia"/>
        </w:rPr>
        <w:t>介護や看護の体験会の開催（一般市民、学生を対象） ［2-3-4 高齢者擬似体験による理解促進］</w:t>
      </w:r>
    </w:p>
    <w:p w:rsidR="00825197" w:rsidRPr="00B400F0" w:rsidRDefault="00825197" w:rsidP="00825197">
      <w:pPr>
        <w:ind w:leftChars="300" w:left="990" w:hangingChars="150" w:hanging="330"/>
      </w:pPr>
      <w:r w:rsidRPr="00B400F0">
        <w:rPr>
          <w:rFonts w:hint="eastAsia"/>
        </w:rPr>
        <w:t>d 介護従事者向けの研修等の開催による人材育成 ［3-2-4 介護事業所管理者向け人材育成支援講座の開催］</w:t>
      </w:r>
    </w:p>
    <w:p w:rsidR="00007E2A" w:rsidRPr="00B400F0" w:rsidRDefault="00825197" w:rsidP="000E608B">
      <w:pPr>
        <w:ind w:leftChars="300" w:left="990" w:hangingChars="150" w:hanging="330"/>
      </w:pPr>
      <w:r w:rsidRPr="00B400F0">
        <w:rPr>
          <w:rFonts w:hint="eastAsia"/>
        </w:rPr>
        <w:t>e 地域住民の学びの場の開催（シンポジウム、ワークショップ等） ［3-3-3 介護保険シンポジウムの開催］</w:t>
      </w:r>
    </w:p>
    <w:p w:rsidR="00007E2A" w:rsidRPr="00B400F0" w:rsidRDefault="00007E2A" w:rsidP="00007E2A">
      <w:pPr>
        <w:spacing w:beforeLines="50" w:before="180"/>
        <w:ind w:leftChars="200" w:left="440"/>
      </w:pPr>
      <w:r w:rsidRPr="00B400F0">
        <w:rPr>
          <w:rFonts w:hint="eastAsia"/>
        </w:rPr>
        <w:t>③地域の社会資源と連携した人材育成や</w:t>
      </w:r>
      <w:r w:rsidR="00212FA4">
        <w:rPr>
          <w:rFonts w:hint="eastAsia"/>
        </w:rPr>
        <w:t>介護職場</w:t>
      </w:r>
      <w:r w:rsidRPr="00B400F0">
        <w:rPr>
          <w:rFonts w:hint="eastAsia"/>
        </w:rPr>
        <w:t>体験会の開催</w:t>
      </w:r>
    </w:p>
    <w:p w:rsidR="00007E2A" w:rsidRPr="00B400F0" w:rsidRDefault="00007E2A" w:rsidP="00007E2A">
      <w:pPr>
        <w:spacing w:beforeLines="50" w:before="180"/>
        <w:ind w:leftChars="200" w:left="440"/>
      </w:pPr>
      <w:r w:rsidRPr="00B400F0">
        <w:rPr>
          <w:rFonts w:hint="eastAsia"/>
        </w:rPr>
        <w:t>【取り組み例】</w:t>
      </w:r>
    </w:p>
    <w:p w:rsidR="00007E2A" w:rsidRPr="00B400F0" w:rsidRDefault="00007E2A" w:rsidP="00007E2A">
      <w:pPr>
        <w:ind w:leftChars="300" w:left="880" w:hangingChars="100" w:hanging="220"/>
      </w:pPr>
      <w:r w:rsidRPr="00B400F0">
        <w:rPr>
          <w:rFonts w:hint="eastAsia"/>
        </w:rPr>
        <w:t>a 小中学生向け職場体験</w:t>
      </w:r>
      <w:r w:rsidR="00212FA4">
        <w:rPr>
          <w:rFonts w:hint="eastAsia"/>
        </w:rPr>
        <w:t>の実施</w:t>
      </w:r>
      <w:r w:rsidRPr="00B400F0">
        <w:rPr>
          <w:rFonts w:hint="eastAsia"/>
        </w:rPr>
        <w:t xml:space="preserve"> ［3-2-5 小中学生向け介護職場体験活動の実施］</w:t>
      </w:r>
    </w:p>
    <w:p w:rsidR="00007E2A" w:rsidRPr="00B400F0" w:rsidRDefault="00007E2A" w:rsidP="00007E2A">
      <w:pPr>
        <w:ind w:leftChars="300" w:left="880" w:hangingChars="100" w:hanging="220"/>
      </w:pPr>
      <w:r w:rsidRPr="00B400F0">
        <w:rPr>
          <w:rFonts w:hint="eastAsia"/>
        </w:rPr>
        <w:t>b 生活支援ボランティア、認知症サポーターの養成講座の開催（民間企業や小中学校向けも含む）</w:t>
      </w:r>
    </w:p>
    <w:p w:rsidR="00007E2A" w:rsidRPr="00B400F0" w:rsidRDefault="00007E2A" w:rsidP="00007E2A">
      <w:pPr>
        <w:ind w:leftChars="300" w:left="880" w:hangingChars="100" w:hanging="220"/>
      </w:pPr>
      <w:r w:rsidRPr="00B400F0">
        <w:rPr>
          <w:rFonts w:hint="eastAsia"/>
        </w:rPr>
        <w:t>［1-2-4 生活支援ボランティアの養成、2-2-6 認知症サポーターの養成］</w:t>
      </w:r>
    </w:p>
    <w:p w:rsidR="00825197" w:rsidRPr="00B400F0" w:rsidRDefault="00007E2A" w:rsidP="00007E2A">
      <w:pPr>
        <w:ind w:leftChars="300" w:left="880" w:hangingChars="100" w:hanging="220"/>
      </w:pPr>
      <w:r w:rsidRPr="00B400F0">
        <w:rPr>
          <w:rFonts w:hint="eastAsia"/>
        </w:rPr>
        <w:t>c 介護事業者への介護技術向上研修等の開催 ［3-3-1 介護サービス事業者等の適正化の支援］</w:t>
      </w:r>
    </w:p>
    <w:p w:rsidR="00007E2A" w:rsidRPr="00B400F0" w:rsidRDefault="00007E2A" w:rsidP="00A61DB7"/>
    <w:p w:rsidR="00007E2A" w:rsidRPr="00B400F0" w:rsidRDefault="00007E2A" w:rsidP="00715DBC">
      <w:pPr>
        <w:ind w:left="660" w:rightChars="-100" w:right="-220" w:hangingChars="300" w:hanging="660"/>
      </w:pPr>
      <w:r w:rsidRPr="00B400F0">
        <w:rPr>
          <w:rFonts w:hint="eastAsia"/>
        </w:rPr>
        <w:t>（３）顔の見える関係づくりや有機的な連携によるサービス提供体制の構築に向けた主な取り組み</w:t>
      </w:r>
    </w:p>
    <w:p w:rsidR="00007E2A" w:rsidRPr="00B400F0" w:rsidRDefault="00007E2A" w:rsidP="00007E2A">
      <w:pPr>
        <w:spacing w:beforeLines="50" w:before="180"/>
        <w:ind w:leftChars="200" w:left="440"/>
      </w:pPr>
      <w:r w:rsidRPr="00B400F0">
        <w:rPr>
          <w:rFonts w:hint="eastAsia"/>
        </w:rPr>
        <w:t>①サービス提供体制の構築</w:t>
      </w:r>
    </w:p>
    <w:p w:rsidR="00007E2A" w:rsidRPr="00B400F0" w:rsidRDefault="00007E2A" w:rsidP="00007E2A">
      <w:pPr>
        <w:spacing w:beforeLines="50" w:before="180"/>
        <w:ind w:leftChars="200" w:left="440"/>
      </w:pPr>
      <w:r w:rsidRPr="00B400F0">
        <w:rPr>
          <w:rFonts w:hint="eastAsia"/>
        </w:rPr>
        <w:t>【取り組み例】</w:t>
      </w:r>
    </w:p>
    <w:p w:rsidR="00007E2A" w:rsidRPr="00B400F0" w:rsidRDefault="00007E2A" w:rsidP="00007E2A">
      <w:pPr>
        <w:ind w:leftChars="300" w:left="880" w:hangingChars="100" w:hanging="220"/>
      </w:pPr>
      <w:r w:rsidRPr="00B400F0">
        <w:rPr>
          <w:rFonts w:hint="eastAsia"/>
        </w:rPr>
        <w:t>a 地域ケア会議を活用した東三河８市町村の課題収集と政策形成 ［1-2-3 地域ケア会議の開催］</w:t>
      </w:r>
    </w:p>
    <w:p w:rsidR="00007E2A" w:rsidRPr="00B400F0" w:rsidRDefault="00007E2A" w:rsidP="00007E2A">
      <w:pPr>
        <w:ind w:leftChars="300" w:left="880" w:hangingChars="100" w:hanging="220"/>
      </w:pPr>
      <w:r w:rsidRPr="00B400F0">
        <w:rPr>
          <w:rFonts w:hint="eastAsia"/>
        </w:rPr>
        <w:t>b インフォーマルサービス情報の提供 ［2-3-5 インフォーマルサービスの</w:t>
      </w:r>
      <w:r w:rsidR="00A533F1">
        <w:rPr>
          <w:rFonts w:hint="eastAsia"/>
        </w:rPr>
        <w:t>活用促進</w:t>
      </w:r>
      <w:r w:rsidRPr="00B400F0">
        <w:rPr>
          <w:rFonts w:hint="eastAsia"/>
        </w:rPr>
        <w:t>］</w:t>
      </w:r>
    </w:p>
    <w:p w:rsidR="00007E2A" w:rsidRPr="00B400F0" w:rsidRDefault="00007E2A" w:rsidP="00007E2A">
      <w:pPr>
        <w:ind w:leftChars="300" w:left="880" w:hangingChars="100" w:hanging="220"/>
      </w:pPr>
      <w:r w:rsidRPr="00B400F0">
        <w:rPr>
          <w:rFonts w:hint="eastAsia"/>
        </w:rPr>
        <w:t>c 高齢者情報の一元化と情報共有システムの構築検討</w:t>
      </w:r>
    </w:p>
    <w:p w:rsidR="00007E2A" w:rsidRPr="00B400F0" w:rsidRDefault="00007E2A" w:rsidP="00007E2A">
      <w:pPr>
        <w:ind w:leftChars="300" w:left="880" w:hangingChars="100" w:hanging="220"/>
      </w:pPr>
      <w:r w:rsidRPr="00B400F0">
        <w:rPr>
          <w:rFonts w:hint="eastAsia"/>
        </w:rPr>
        <w:t>［3-3-4 高齢者情報の一元化と情報共有システム構築の検討］</w:t>
      </w:r>
    </w:p>
    <w:p w:rsidR="00007E2A" w:rsidRPr="00B400F0" w:rsidRDefault="00007E2A" w:rsidP="00007E2A">
      <w:pPr>
        <w:ind w:leftChars="300" w:left="880" w:hangingChars="100" w:hanging="220"/>
      </w:pPr>
      <w:r w:rsidRPr="00B400F0">
        <w:rPr>
          <w:rFonts w:hint="eastAsia"/>
        </w:rPr>
        <w:t>d 定期巡回・随時対応型訪問介護看護等の24時間365日対応の在宅サービスの整備促進</w:t>
      </w:r>
    </w:p>
    <w:p w:rsidR="00007E2A" w:rsidRPr="00B400F0" w:rsidRDefault="00007E2A" w:rsidP="00007E2A">
      <w:pPr>
        <w:ind w:leftChars="300" w:left="880" w:hangingChars="100" w:hanging="220"/>
      </w:pPr>
      <w:r w:rsidRPr="00B400F0">
        <w:rPr>
          <w:rFonts w:hint="eastAsia"/>
        </w:rPr>
        <w:t>［2-3-</w:t>
      </w:r>
      <w:r w:rsidR="00A533F1">
        <w:t>7</w:t>
      </w:r>
      <w:r w:rsidRPr="00B400F0">
        <w:rPr>
          <w:rFonts w:hint="eastAsia"/>
        </w:rPr>
        <w:t xml:space="preserve"> 定期巡回・随時対応型訪問介護看護の整備］</w:t>
      </w:r>
    </w:p>
    <w:p w:rsidR="00007E2A" w:rsidRPr="00B400F0" w:rsidRDefault="00007E2A" w:rsidP="00007E2A">
      <w:pPr>
        <w:spacing w:beforeLines="50" w:before="180"/>
        <w:ind w:leftChars="200" w:left="440"/>
      </w:pPr>
      <w:r w:rsidRPr="00B400F0">
        <w:rPr>
          <w:rFonts w:hint="eastAsia"/>
        </w:rPr>
        <w:t>②多職種連携体制の構築</w:t>
      </w:r>
    </w:p>
    <w:p w:rsidR="00007E2A" w:rsidRPr="00B400F0" w:rsidRDefault="00007E2A" w:rsidP="00007E2A">
      <w:pPr>
        <w:spacing w:beforeLines="50" w:before="180"/>
        <w:ind w:leftChars="200" w:left="440"/>
      </w:pPr>
      <w:r w:rsidRPr="00B400F0">
        <w:rPr>
          <w:rFonts w:hint="eastAsia"/>
        </w:rPr>
        <w:t>【取り組み例】</w:t>
      </w:r>
    </w:p>
    <w:p w:rsidR="00007E2A" w:rsidRPr="00B400F0" w:rsidRDefault="00007E2A" w:rsidP="00007E2A">
      <w:pPr>
        <w:ind w:leftChars="300" w:left="880" w:hangingChars="100" w:hanging="220"/>
      </w:pPr>
      <w:r w:rsidRPr="00B400F0">
        <w:rPr>
          <w:rFonts w:hint="eastAsia"/>
        </w:rPr>
        <w:t>a 電子</w:t>
      </w:r>
      <w:r w:rsidR="00A533F1">
        <w:rPr>
          <w:rFonts w:hint="eastAsia"/>
        </w:rPr>
        <w:t>＠</w:t>
      </w:r>
      <w:r w:rsidRPr="00B400F0">
        <w:rPr>
          <w:rFonts w:hint="eastAsia"/>
        </w:rPr>
        <w:t>連絡帳を活用した医療・介護等の情報連携の推進 ［2-1-4 医療・介護関係者の情</w:t>
      </w:r>
      <w:r w:rsidRPr="00B400F0">
        <w:rPr>
          <w:rFonts w:hint="eastAsia"/>
        </w:rPr>
        <w:lastRenderedPageBreak/>
        <w:t>報共有の支援］</w:t>
      </w:r>
    </w:p>
    <w:p w:rsidR="00825197" w:rsidRDefault="00007E2A" w:rsidP="00331F36">
      <w:pPr>
        <w:ind w:leftChars="300" w:left="880" w:hangingChars="100" w:hanging="220"/>
      </w:pPr>
      <w:r w:rsidRPr="00B400F0">
        <w:rPr>
          <w:rFonts w:hint="eastAsia"/>
        </w:rPr>
        <w:t>b 多職種間の顔の見える関係づくりの推進 ［1-2-3 地域ケア会議の開催］</w:t>
      </w:r>
    </w:p>
    <w:p w:rsidR="00331F36" w:rsidRDefault="00331F36" w:rsidP="00331F36">
      <w:pPr>
        <w:ind w:leftChars="300" w:left="880" w:hangingChars="100" w:hanging="220"/>
      </w:pPr>
    </w:p>
    <w:p w:rsidR="00D148D7" w:rsidRPr="00715DBC" w:rsidRDefault="00331F36" w:rsidP="00A61DB7">
      <w:pPr>
        <w:rPr>
          <w:sz w:val="24"/>
          <w:szCs w:val="24"/>
        </w:rPr>
      </w:pPr>
      <w:r>
        <w:rPr>
          <w:rFonts w:hint="eastAsia"/>
          <w:sz w:val="24"/>
          <w:szCs w:val="24"/>
        </w:rPr>
        <w:t>３</w:t>
      </w:r>
      <w:r w:rsidR="00D148D7" w:rsidRPr="00715DBC">
        <w:rPr>
          <w:rFonts w:hint="eastAsia"/>
          <w:sz w:val="24"/>
          <w:szCs w:val="24"/>
        </w:rPr>
        <w:t>．豊川市の取り組み</w:t>
      </w:r>
    </w:p>
    <w:p w:rsidR="00715DBC" w:rsidRPr="00715DBC" w:rsidRDefault="00715DBC" w:rsidP="00A61DB7"/>
    <w:p w:rsidR="000A704A" w:rsidRDefault="000A704A" w:rsidP="000A704A">
      <w:pPr>
        <w:ind w:leftChars="129" w:left="284" w:firstLineChars="70" w:firstLine="154"/>
      </w:pPr>
      <w:r>
        <w:rPr>
          <w:rFonts w:hint="eastAsia"/>
        </w:rPr>
        <w:t>本市では、地域包括ケアシステムの構築にあたり、平成</w:t>
      </w:r>
      <w:r w:rsidR="00A533F1">
        <w:rPr>
          <w:rFonts w:hint="eastAsia"/>
        </w:rPr>
        <w:t>26</w:t>
      </w:r>
      <w:r>
        <w:rPr>
          <w:rFonts w:hint="eastAsia"/>
        </w:rPr>
        <w:t>年</w:t>
      </w:r>
      <w:r w:rsidR="00A533F1">
        <w:rPr>
          <w:rFonts w:hint="eastAsia"/>
        </w:rPr>
        <w:t>1</w:t>
      </w:r>
      <w:r>
        <w:rPr>
          <w:rFonts w:hint="eastAsia"/>
        </w:rPr>
        <w:t>月から平成</w:t>
      </w:r>
      <w:r w:rsidR="00A533F1">
        <w:rPr>
          <w:rFonts w:hint="eastAsia"/>
        </w:rPr>
        <w:t>27</w:t>
      </w:r>
      <w:r>
        <w:rPr>
          <w:rFonts w:hint="eastAsia"/>
        </w:rPr>
        <w:t>年</w:t>
      </w:r>
      <w:r w:rsidR="00A533F1">
        <w:rPr>
          <w:rFonts w:hint="eastAsia"/>
        </w:rPr>
        <w:t>3</w:t>
      </w:r>
      <w:r>
        <w:rPr>
          <w:rFonts w:hint="eastAsia"/>
        </w:rPr>
        <w:t>月までの　間、県の「在宅医療連携拠点推進事業（モデル事業）」の採択を受け、まず医療・介護の連携推進から取り組みました。この間、医療・介護の関係者にも検討に加わってもらい、各関係団体が医療・介護連携を推進するために必要な取り組みについて、「在宅医療・介護の連携推進に関する提言」としてまとめました。</w:t>
      </w:r>
    </w:p>
    <w:p w:rsidR="000A704A" w:rsidRDefault="000A704A" w:rsidP="000A704A">
      <w:pPr>
        <w:ind w:leftChars="129" w:left="284" w:firstLineChars="135" w:firstLine="297"/>
      </w:pPr>
      <w:r>
        <w:rPr>
          <w:rFonts w:hint="eastAsia"/>
        </w:rPr>
        <w:t>続いて、平成</w:t>
      </w:r>
      <w:r w:rsidR="00A533F1">
        <w:rPr>
          <w:rFonts w:hint="eastAsia"/>
        </w:rPr>
        <w:t>26</w:t>
      </w:r>
      <w:r>
        <w:rPr>
          <w:rFonts w:hint="eastAsia"/>
        </w:rPr>
        <w:t>年</w:t>
      </w:r>
      <w:r w:rsidR="00A533F1">
        <w:rPr>
          <w:rFonts w:hint="eastAsia"/>
        </w:rPr>
        <w:t>7</w:t>
      </w:r>
      <w:r>
        <w:rPr>
          <w:rFonts w:hint="eastAsia"/>
        </w:rPr>
        <w:t>月から平成</w:t>
      </w:r>
      <w:r w:rsidR="00A533F1">
        <w:rPr>
          <w:rFonts w:hint="eastAsia"/>
        </w:rPr>
        <w:t>29</w:t>
      </w:r>
      <w:r>
        <w:rPr>
          <w:rFonts w:hint="eastAsia"/>
        </w:rPr>
        <w:t>年</w:t>
      </w:r>
      <w:r w:rsidR="00A533F1">
        <w:rPr>
          <w:rFonts w:hint="eastAsia"/>
        </w:rPr>
        <w:t>3</w:t>
      </w:r>
      <w:r>
        <w:rPr>
          <w:rFonts w:hint="eastAsia"/>
        </w:rPr>
        <w:t>月までの間、同じく県のモデル事業である「地域包括ケアモデル事業」にも採択され、地域包括ケアの</w:t>
      </w:r>
      <w:r w:rsidR="00A533F1">
        <w:rPr>
          <w:rFonts w:hint="eastAsia"/>
        </w:rPr>
        <w:t>5</w:t>
      </w:r>
      <w:r>
        <w:rPr>
          <w:rFonts w:hint="eastAsia"/>
        </w:rPr>
        <w:t>本柱である「医療・介護・予防・生活支援・住まい」のすべての分野に取り組みました。</w:t>
      </w:r>
    </w:p>
    <w:p w:rsidR="000A704A" w:rsidRDefault="000A704A" w:rsidP="000A704A">
      <w:pPr>
        <w:ind w:leftChars="129" w:left="284" w:firstLineChars="70" w:firstLine="154"/>
      </w:pPr>
      <w:r>
        <w:rPr>
          <w:rFonts w:hint="eastAsia"/>
        </w:rPr>
        <w:t>これらの取り組みを通じて、顔の見える関係づくり、情報共有の仕組みづくり、住民啓発のための情報発信等、地域包括ケアシステムの土台となる部分の構築が、ある程度進んできました。</w:t>
      </w:r>
    </w:p>
    <w:p w:rsidR="000A704A" w:rsidRDefault="000A704A" w:rsidP="000A704A">
      <w:pPr>
        <w:ind w:leftChars="129" w:left="284" w:firstLineChars="135" w:firstLine="297"/>
      </w:pPr>
      <w:r>
        <w:rPr>
          <w:rFonts w:hint="eastAsia"/>
        </w:rPr>
        <w:t>本市では、この高齢者福祉計画の計画期間において、これまでの取り組みの成果を継続発展させるとともに、取り組みの遅れていた分野についても拡充させていきます。</w:t>
      </w:r>
    </w:p>
    <w:p w:rsidR="00D148D7" w:rsidRDefault="000A704A" w:rsidP="000A704A">
      <w:pPr>
        <w:ind w:leftChars="129" w:left="284" w:firstLineChars="69" w:firstLine="152"/>
      </w:pPr>
      <w:r>
        <w:rPr>
          <w:rFonts w:hint="eastAsia"/>
        </w:rPr>
        <w:t>また、国においては、これまで高齢者のみを対象に進めてきた地域包括ケアの対象を障害者や児童等にも拡大する「我が事・丸ごと地域共生社会」という考えを打ち出してきており、この計画期間中にも取り組みを始めることが求められています。こうした動きに対応するための情報収集も合わせて進めていきます。</w:t>
      </w:r>
    </w:p>
    <w:p w:rsidR="00FB6E09" w:rsidRDefault="00FB6E09" w:rsidP="00A61DB7"/>
    <w:p w:rsidR="00715DBC" w:rsidRDefault="00715DBC">
      <w:pPr>
        <w:widowControl/>
        <w:jc w:val="left"/>
      </w:pPr>
      <w:r>
        <w:br w:type="page"/>
      </w:r>
    </w:p>
    <w:p w:rsidR="00D148D7" w:rsidRPr="002500B4" w:rsidRDefault="00D148D7" w:rsidP="00A61DB7">
      <w:pPr>
        <w:rPr>
          <w:sz w:val="28"/>
          <w:szCs w:val="28"/>
        </w:rPr>
      </w:pPr>
      <w:r w:rsidRPr="002500B4">
        <w:rPr>
          <w:rFonts w:hint="eastAsia"/>
          <w:sz w:val="28"/>
          <w:szCs w:val="28"/>
        </w:rPr>
        <w:lastRenderedPageBreak/>
        <w:t>第６章　基本施策の展開</w:t>
      </w:r>
    </w:p>
    <w:p w:rsidR="00D148D7" w:rsidRDefault="00D148D7" w:rsidP="00A61DB7"/>
    <w:p w:rsidR="004F16C4" w:rsidRPr="00715DBC" w:rsidRDefault="004F16C4" w:rsidP="00715DBC">
      <w:pPr>
        <w:ind w:leftChars="100" w:left="220" w:firstLineChars="100" w:firstLine="220"/>
      </w:pPr>
      <w:r w:rsidRPr="00715DBC">
        <w:rPr>
          <w:rFonts w:hint="eastAsia"/>
        </w:rPr>
        <w:t>本計画における施策の実施にあたっては、これまで第６期高齢者福祉計画・介護保険事業計画が実施してきた取り組みを基本的に継承するとともに、</w:t>
      </w:r>
      <w:r w:rsidR="003350DE" w:rsidRPr="00715DBC">
        <w:rPr>
          <w:rFonts w:hint="eastAsia"/>
        </w:rPr>
        <w:t>豊川市</w:t>
      </w:r>
      <w:r w:rsidRPr="00715DBC">
        <w:rPr>
          <w:rFonts w:hint="eastAsia"/>
        </w:rPr>
        <w:t>の高齢者を取り巻く現状分析や各種ニーズ調査結果などを踏まえた事業を展開します。</w:t>
      </w:r>
    </w:p>
    <w:p w:rsidR="0099305D" w:rsidRPr="00715DBC" w:rsidRDefault="003350DE" w:rsidP="00715DBC">
      <w:pPr>
        <w:ind w:leftChars="100" w:left="220" w:firstLineChars="100" w:firstLine="220"/>
      </w:pPr>
      <w:r w:rsidRPr="00715DBC">
        <w:rPr>
          <w:rFonts w:hint="eastAsia"/>
        </w:rPr>
        <w:t>また、</w:t>
      </w:r>
      <w:r w:rsidR="0099305D" w:rsidRPr="00715DBC">
        <w:rPr>
          <w:rFonts w:hint="eastAsia"/>
        </w:rPr>
        <w:t>東三河広域連合の介護保険事業計画では、「地域支援事業」については、以下の４つの区分に整理して事業を実施することとなっており、豊川市でもそれに</w:t>
      </w:r>
      <w:r w:rsidR="004F16C4" w:rsidRPr="00715DBC">
        <w:rPr>
          <w:rFonts w:hint="eastAsia"/>
        </w:rPr>
        <w:t>従い、事業を実施していきます。</w:t>
      </w:r>
    </w:p>
    <w:p w:rsidR="00715DBC" w:rsidRDefault="00715DBC" w:rsidP="0099305D">
      <w:pPr>
        <w:ind w:firstLineChars="100" w:firstLine="220"/>
        <w:rPr>
          <w:rFonts w:asciiTheme="minorEastAsia" w:eastAsiaTheme="minorEastAsia" w:hAnsiTheme="minorEastAsia"/>
          <w:color w:val="FF0000"/>
        </w:rPr>
      </w:pPr>
    </w:p>
    <w:p w:rsidR="0099305D" w:rsidRPr="00715DBC" w:rsidRDefault="0099305D" w:rsidP="0099305D">
      <w:pPr>
        <w:ind w:firstLineChars="100" w:firstLine="220"/>
        <w:rPr>
          <w:rFonts w:asciiTheme="minorEastAsia" w:eastAsiaTheme="minorEastAsia" w:hAnsiTheme="minorEastAsia"/>
        </w:rPr>
      </w:pPr>
      <w:r w:rsidRPr="00715DBC">
        <w:rPr>
          <w:rFonts w:asciiTheme="minorEastAsia" w:eastAsiaTheme="minorEastAsia" w:hAnsiTheme="minorEastAsia" w:hint="eastAsia"/>
        </w:rPr>
        <w:t>■地域支援事業の事業整理区分一覧</w:t>
      </w:r>
      <w:r w:rsidR="003350DE" w:rsidRPr="00715DBC">
        <w:rPr>
          <w:rFonts w:asciiTheme="minorEastAsia" w:eastAsiaTheme="minorEastAsia" w:hAnsiTheme="minorEastAsia" w:hint="eastAsia"/>
        </w:rPr>
        <w:t>（東三河広域連合介護保険事業計画より抜粋）</w:t>
      </w:r>
    </w:p>
    <w:tbl>
      <w:tblPr>
        <w:tblStyle w:val="a6"/>
        <w:tblW w:w="0" w:type="auto"/>
        <w:tblInd w:w="108" w:type="dxa"/>
        <w:tblLook w:val="04A0" w:firstRow="1" w:lastRow="0" w:firstColumn="1" w:lastColumn="0" w:noHBand="0" w:noVBand="1"/>
      </w:tblPr>
      <w:tblGrid>
        <w:gridCol w:w="2154"/>
        <w:gridCol w:w="7366"/>
      </w:tblGrid>
      <w:tr w:rsidR="00715DBC" w:rsidRPr="00715DBC" w:rsidTr="00C81B80">
        <w:trPr>
          <w:trHeight w:val="1440"/>
        </w:trPr>
        <w:tc>
          <w:tcPr>
            <w:tcW w:w="2200" w:type="dxa"/>
          </w:tcPr>
          <w:p w:rsidR="0099305D" w:rsidRPr="00715DBC" w:rsidRDefault="0099305D" w:rsidP="00A61DB7">
            <w:pPr>
              <w:rPr>
                <w:rFonts w:asciiTheme="minorEastAsia" w:eastAsiaTheme="minorEastAsia" w:hAnsiTheme="minorEastAsia"/>
                <w:szCs w:val="22"/>
              </w:rPr>
            </w:pPr>
            <w:r w:rsidRPr="00715DBC">
              <w:rPr>
                <w:rFonts w:asciiTheme="minorEastAsia" w:eastAsiaTheme="minorEastAsia" w:hAnsiTheme="minorEastAsia" w:hint="eastAsia"/>
                <w:szCs w:val="22"/>
              </w:rPr>
              <w:t>事業整理区分①</w:t>
            </w:r>
          </w:p>
        </w:tc>
        <w:tc>
          <w:tcPr>
            <w:tcW w:w="7528" w:type="dxa"/>
          </w:tcPr>
          <w:p w:rsidR="0099305D" w:rsidRPr="00715DBC" w:rsidRDefault="0099305D" w:rsidP="00C81B80">
            <w:pPr>
              <w:pStyle w:val="Default"/>
              <w:spacing w:beforeLines="20" w:before="72"/>
              <w:ind w:left="880"/>
              <w:jc w:val="both"/>
              <w:rPr>
                <w:rFonts w:asciiTheme="minorEastAsia" w:eastAsiaTheme="minorEastAsia" w:hAnsiTheme="minorEastAsia"/>
                <w:color w:val="auto"/>
                <w:sz w:val="22"/>
                <w:szCs w:val="22"/>
              </w:rPr>
            </w:pPr>
            <w:r w:rsidRPr="00715DBC">
              <w:rPr>
                <w:rFonts w:asciiTheme="minorEastAsia" w:eastAsiaTheme="minorEastAsia" w:hAnsiTheme="minorEastAsia" w:hint="eastAsia"/>
                <w:color w:val="auto"/>
                <w:sz w:val="22"/>
                <w:szCs w:val="22"/>
                <w:bdr w:val="single" w:sz="4" w:space="0" w:color="auto"/>
              </w:rPr>
              <w:t>統一的な実施基準を定め全市町村で実施する事業</w:t>
            </w:r>
            <w:r w:rsidRPr="00715DBC">
              <w:rPr>
                <w:rFonts w:asciiTheme="minorEastAsia" w:eastAsiaTheme="minorEastAsia" w:hAnsiTheme="minorEastAsia"/>
                <w:color w:val="auto"/>
                <w:sz w:val="22"/>
                <w:szCs w:val="22"/>
              </w:rPr>
              <w:t xml:space="preserve"> </w:t>
            </w:r>
          </w:p>
          <w:p w:rsidR="0099305D" w:rsidRPr="00715DBC" w:rsidRDefault="0099305D" w:rsidP="0099305D">
            <w:pPr>
              <w:rPr>
                <w:rFonts w:asciiTheme="minorEastAsia" w:eastAsiaTheme="minorEastAsia" w:hAnsiTheme="minorEastAsia"/>
                <w:szCs w:val="22"/>
              </w:rPr>
            </w:pPr>
            <w:r w:rsidRPr="00715DBC">
              <w:rPr>
                <w:rFonts w:asciiTheme="minorEastAsia" w:eastAsiaTheme="minorEastAsia" w:hAnsiTheme="minorEastAsia" w:cs="ＭＳ Ｐ明朝" w:hint="eastAsia"/>
                <w:szCs w:val="22"/>
              </w:rPr>
              <w:t>保険者統合後の社会資源の整備や構成市町村間の連携によりサービス提供体制の充実に努め、広域連合事業として構成市町村で受けられるサービスの充実と平準化を図ります。</w:t>
            </w:r>
            <w:r w:rsidRPr="00715DBC">
              <w:rPr>
                <w:rFonts w:asciiTheme="minorEastAsia" w:eastAsiaTheme="minorEastAsia" w:hAnsiTheme="minorEastAsia" w:cs="ＭＳ Ｐ明朝"/>
                <w:szCs w:val="22"/>
              </w:rPr>
              <w:t xml:space="preserve"> </w:t>
            </w:r>
          </w:p>
        </w:tc>
      </w:tr>
      <w:tr w:rsidR="00715DBC" w:rsidRPr="00715DBC" w:rsidTr="00C81B80">
        <w:trPr>
          <w:trHeight w:val="1168"/>
        </w:trPr>
        <w:tc>
          <w:tcPr>
            <w:tcW w:w="2200" w:type="dxa"/>
          </w:tcPr>
          <w:p w:rsidR="0099305D" w:rsidRPr="00715DBC" w:rsidRDefault="0099305D" w:rsidP="00A61DB7">
            <w:pPr>
              <w:rPr>
                <w:rFonts w:asciiTheme="minorEastAsia" w:eastAsiaTheme="minorEastAsia" w:hAnsiTheme="minorEastAsia"/>
                <w:szCs w:val="22"/>
              </w:rPr>
            </w:pPr>
            <w:r w:rsidRPr="00715DBC">
              <w:rPr>
                <w:rFonts w:asciiTheme="minorEastAsia" w:eastAsiaTheme="minorEastAsia" w:hAnsiTheme="minorEastAsia" w:hint="eastAsia"/>
                <w:szCs w:val="22"/>
              </w:rPr>
              <w:t>事業整理区分②</w:t>
            </w:r>
          </w:p>
        </w:tc>
        <w:tc>
          <w:tcPr>
            <w:tcW w:w="7528" w:type="dxa"/>
          </w:tcPr>
          <w:p w:rsidR="0099305D" w:rsidRPr="00715DBC" w:rsidRDefault="0099305D" w:rsidP="00C81B80">
            <w:pPr>
              <w:pStyle w:val="Default"/>
              <w:spacing w:beforeLines="20" w:before="72"/>
              <w:ind w:left="880"/>
              <w:jc w:val="both"/>
              <w:rPr>
                <w:rFonts w:asciiTheme="minorEastAsia" w:eastAsiaTheme="minorEastAsia" w:hAnsiTheme="minorEastAsia"/>
                <w:color w:val="auto"/>
                <w:sz w:val="22"/>
                <w:szCs w:val="22"/>
              </w:rPr>
            </w:pPr>
            <w:r w:rsidRPr="00715DBC">
              <w:rPr>
                <w:rFonts w:asciiTheme="minorEastAsia" w:eastAsiaTheme="minorEastAsia" w:hAnsiTheme="minorEastAsia" w:hint="eastAsia"/>
                <w:color w:val="auto"/>
                <w:sz w:val="22"/>
                <w:szCs w:val="22"/>
                <w:bdr w:val="single" w:sz="4" w:space="0" w:color="auto"/>
              </w:rPr>
              <w:t>地域の特性を考慮して全市町村で実施する事業</w:t>
            </w:r>
            <w:r w:rsidRPr="00715DBC">
              <w:rPr>
                <w:rFonts w:asciiTheme="minorEastAsia" w:eastAsiaTheme="minorEastAsia" w:hAnsiTheme="minorEastAsia"/>
                <w:color w:val="auto"/>
                <w:sz w:val="22"/>
                <w:szCs w:val="22"/>
              </w:rPr>
              <w:t xml:space="preserve"> </w:t>
            </w:r>
          </w:p>
          <w:p w:rsidR="0099305D" w:rsidRPr="00715DBC" w:rsidRDefault="0099305D" w:rsidP="0099305D">
            <w:pPr>
              <w:rPr>
                <w:rFonts w:asciiTheme="minorEastAsia" w:eastAsiaTheme="minorEastAsia" w:hAnsiTheme="minorEastAsia"/>
                <w:szCs w:val="22"/>
              </w:rPr>
            </w:pPr>
            <w:r w:rsidRPr="00715DBC">
              <w:rPr>
                <w:rFonts w:asciiTheme="minorEastAsia" w:eastAsiaTheme="minorEastAsia" w:hAnsiTheme="minorEastAsia" w:cs="ＭＳ Ｐ明朝" w:hint="eastAsia"/>
                <w:szCs w:val="22"/>
              </w:rPr>
              <w:t>異なる社会資源を活用して実施している事業は、市町村ごとに実施方法を委ね、地域の実情に応じた創意工夫のある事業を実施します。</w:t>
            </w:r>
            <w:r w:rsidRPr="00715DBC">
              <w:rPr>
                <w:rFonts w:asciiTheme="minorEastAsia" w:eastAsiaTheme="minorEastAsia" w:hAnsiTheme="minorEastAsia" w:cs="ＭＳ Ｐ明朝"/>
                <w:szCs w:val="22"/>
              </w:rPr>
              <w:t xml:space="preserve"> </w:t>
            </w:r>
          </w:p>
        </w:tc>
      </w:tr>
      <w:tr w:rsidR="00715DBC" w:rsidRPr="00715DBC" w:rsidTr="00C81B80">
        <w:trPr>
          <w:trHeight w:val="1440"/>
        </w:trPr>
        <w:tc>
          <w:tcPr>
            <w:tcW w:w="2200" w:type="dxa"/>
          </w:tcPr>
          <w:p w:rsidR="0099305D" w:rsidRPr="00715DBC" w:rsidRDefault="0099305D" w:rsidP="00A61DB7">
            <w:pPr>
              <w:rPr>
                <w:rFonts w:asciiTheme="minorEastAsia" w:eastAsiaTheme="minorEastAsia" w:hAnsiTheme="minorEastAsia"/>
                <w:szCs w:val="22"/>
              </w:rPr>
            </w:pPr>
            <w:r w:rsidRPr="00715DBC">
              <w:rPr>
                <w:rFonts w:asciiTheme="minorEastAsia" w:eastAsiaTheme="minorEastAsia" w:hAnsiTheme="minorEastAsia" w:hint="eastAsia"/>
                <w:szCs w:val="22"/>
              </w:rPr>
              <w:t>事業整理区分③</w:t>
            </w:r>
          </w:p>
        </w:tc>
        <w:tc>
          <w:tcPr>
            <w:tcW w:w="7528" w:type="dxa"/>
          </w:tcPr>
          <w:p w:rsidR="0099305D" w:rsidRPr="00715DBC" w:rsidRDefault="0099305D" w:rsidP="00C81B80">
            <w:pPr>
              <w:pStyle w:val="Default"/>
              <w:spacing w:beforeLines="20" w:before="72"/>
              <w:ind w:left="880"/>
              <w:jc w:val="both"/>
              <w:rPr>
                <w:rFonts w:asciiTheme="minorEastAsia" w:eastAsiaTheme="minorEastAsia" w:hAnsiTheme="minorEastAsia"/>
                <w:color w:val="auto"/>
                <w:sz w:val="22"/>
                <w:szCs w:val="22"/>
              </w:rPr>
            </w:pPr>
            <w:r w:rsidRPr="00715DBC">
              <w:rPr>
                <w:rFonts w:asciiTheme="minorEastAsia" w:eastAsiaTheme="minorEastAsia" w:hAnsiTheme="minorEastAsia" w:hint="eastAsia"/>
                <w:color w:val="auto"/>
                <w:sz w:val="22"/>
                <w:szCs w:val="22"/>
                <w:bdr w:val="single" w:sz="4" w:space="0" w:color="auto"/>
              </w:rPr>
              <w:t>モデル事業として実施する事業</w:t>
            </w:r>
            <w:r w:rsidRPr="00715DBC">
              <w:rPr>
                <w:rFonts w:asciiTheme="minorEastAsia" w:eastAsiaTheme="minorEastAsia" w:hAnsiTheme="minorEastAsia"/>
                <w:color w:val="auto"/>
                <w:sz w:val="22"/>
                <w:szCs w:val="22"/>
              </w:rPr>
              <w:t xml:space="preserve"> </w:t>
            </w:r>
          </w:p>
          <w:p w:rsidR="0099305D" w:rsidRPr="00715DBC" w:rsidRDefault="0099305D" w:rsidP="0099305D">
            <w:pPr>
              <w:rPr>
                <w:rFonts w:asciiTheme="minorEastAsia" w:eastAsiaTheme="minorEastAsia" w:hAnsiTheme="minorEastAsia"/>
                <w:szCs w:val="22"/>
              </w:rPr>
            </w:pPr>
            <w:r w:rsidRPr="00715DBC">
              <w:rPr>
                <w:rFonts w:asciiTheme="minorEastAsia" w:eastAsiaTheme="minorEastAsia" w:hAnsiTheme="minorEastAsia" w:cs="ＭＳ 明朝" w:hint="eastAsia"/>
                <w:szCs w:val="22"/>
              </w:rPr>
              <w:t>第６期計画期間中の新規事業は、第７期計画期間中はモデル事業として位置づけ事業評価を行いながら第８期計画以降に各市町村でのサービスの提供について検討します。</w:t>
            </w:r>
            <w:r w:rsidRPr="00715DBC">
              <w:rPr>
                <w:rFonts w:asciiTheme="minorEastAsia" w:eastAsiaTheme="minorEastAsia" w:hAnsiTheme="minorEastAsia" w:cs="ＭＳ 明朝"/>
                <w:szCs w:val="22"/>
              </w:rPr>
              <w:t xml:space="preserve"> </w:t>
            </w:r>
          </w:p>
        </w:tc>
      </w:tr>
      <w:tr w:rsidR="00715DBC" w:rsidRPr="00715DBC" w:rsidTr="00C81B80">
        <w:trPr>
          <w:trHeight w:val="1251"/>
        </w:trPr>
        <w:tc>
          <w:tcPr>
            <w:tcW w:w="2200" w:type="dxa"/>
          </w:tcPr>
          <w:p w:rsidR="0099305D" w:rsidRPr="00715DBC" w:rsidRDefault="0099305D" w:rsidP="00A61DB7">
            <w:pPr>
              <w:rPr>
                <w:rFonts w:asciiTheme="minorEastAsia" w:eastAsiaTheme="minorEastAsia" w:hAnsiTheme="minorEastAsia"/>
                <w:szCs w:val="22"/>
              </w:rPr>
            </w:pPr>
            <w:r w:rsidRPr="00715DBC">
              <w:rPr>
                <w:rFonts w:asciiTheme="minorEastAsia" w:eastAsiaTheme="minorEastAsia" w:hAnsiTheme="minorEastAsia" w:hint="eastAsia"/>
                <w:szCs w:val="22"/>
              </w:rPr>
              <w:t>事業整理区分④</w:t>
            </w:r>
          </w:p>
        </w:tc>
        <w:tc>
          <w:tcPr>
            <w:tcW w:w="7528" w:type="dxa"/>
          </w:tcPr>
          <w:p w:rsidR="0099305D" w:rsidRPr="00715DBC" w:rsidRDefault="0099305D" w:rsidP="00C81B80">
            <w:pPr>
              <w:pStyle w:val="Default"/>
              <w:spacing w:beforeLines="20" w:before="72"/>
              <w:ind w:left="880"/>
              <w:jc w:val="both"/>
              <w:rPr>
                <w:rFonts w:asciiTheme="minorEastAsia" w:eastAsiaTheme="minorEastAsia" w:hAnsiTheme="minorEastAsia"/>
                <w:color w:val="auto"/>
                <w:sz w:val="22"/>
                <w:szCs w:val="22"/>
              </w:rPr>
            </w:pPr>
            <w:r w:rsidRPr="00715DBC">
              <w:rPr>
                <w:rFonts w:asciiTheme="minorEastAsia" w:eastAsiaTheme="minorEastAsia" w:hAnsiTheme="minorEastAsia" w:hint="eastAsia"/>
                <w:color w:val="auto"/>
                <w:sz w:val="22"/>
                <w:szCs w:val="22"/>
                <w:bdr w:val="single" w:sz="4" w:space="0" w:color="auto"/>
              </w:rPr>
              <w:t>実施体制が整った段階で実施する事業</w:t>
            </w:r>
            <w:r w:rsidRPr="00715DBC">
              <w:rPr>
                <w:rFonts w:asciiTheme="minorEastAsia" w:eastAsiaTheme="minorEastAsia" w:hAnsiTheme="minorEastAsia"/>
                <w:color w:val="auto"/>
                <w:sz w:val="22"/>
                <w:szCs w:val="22"/>
              </w:rPr>
              <w:t xml:space="preserve"> </w:t>
            </w:r>
          </w:p>
          <w:p w:rsidR="0099305D" w:rsidRPr="00715DBC" w:rsidRDefault="0099305D" w:rsidP="0099305D">
            <w:pPr>
              <w:rPr>
                <w:rFonts w:asciiTheme="minorEastAsia" w:eastAsiaTheme="minorEastAsia" w:hAnsiTheme="minorEastAsia"/>
                <w:szCs w:val="22"/>
              </w:rPr>
            </w:pPr>
            <w:r w:rsidRPr="00715DBC">
              <w:rPr>
                <w:rFonts w:asciiTheme="minorEastAsia" w:eastAsiaTheme="minorEastAsia" w:hAnsiTheme="minorEastAsia" w:cs="ＭＳ Ｐ明朝" w:hint="eastAsia"/>
                <w:szCs w:val="22"/>
              </w:rPr>
              <w:t>ボランティア等住民主体で実施する事業など地域づくりの進捗に合わせて実施する事業は、実施体制が整った市町村から順次事業を実施します。</w:t>
            </w:r>
            <w:r w:rsidRPr="00715DBC">
              <w:rPr>
                <w:rFonts w:asciiTheme="minorEastAsia" w:eastAsiaTheme="minorEastAsia" w:hAnsiTheme="minorEastAsia" w:cs="ＭＳ Ｐ明朝"/>
                <w:szCs w:val="22"/>
              </w:rPr>
              <w:t xml:space="preserve"> </w:t>
            </w:r>
          </w:p>
        </w:tc>
      </w:tr>
    </w:tbl>
    <w:p w:rsidR="0099305D" w:rsidRDefault="0099305D" w:rsidP="00A61DB7"/>
    <w:p w:rsidR="00914EF1" w:rsidRDefault="00B400F0" w:rsidP="00B400F0">
      <w:pPr>
        <w:ind w:firstLineChars="100" w:firstLine="220"/>
      </w:pPr>
      <w:r>
        <w:rPr>
          <w:rFonts w:hint="eastAsia"/>
        </w:rPr>
        <w:t>■実施施策</w:t>
      </w:r>
      <w:r w:rsidR="005543D9">
        <w:rPr>
          <w:rFonts w:hint="eastAsia"/>
        </w:rPr>
        <w:t>の種類</w:t>
      </w:r>
      <w:r>
        <w:rPr>
          <w:rFonts w:hint="eastAsia"/>
        </w:rPr>
        <w:t>の表示</w:t>
      </w:r>
    </w:p>
    <w:tbl>
      <w:tblPr>
        <w:tblStyle w:val="a6"/>
        <w:tblW w:w="0" w:type="auto"/>
        <w:tblInd w:w="108" w:type="dxa"/>
        <w:tblLook w:val="04A0" w:firstRow="1" w:lastRow="0" w:firstColumn="1" w:lastColumn="0" w:noHBand="0" w:noVBand="1"/>
      </w:tblPr>
      <w:tblGrid>
        <w:gridCol w:w="2160"/>
        <w:gridCol w:w="4088"/>
        <w:gridCol w:w="3272"/>
      </w:tblGrid>
      <w:tr w:rsidR="005543D9" w:rsidTr="00C81B80">
        <w:tc>
          <w:tcPr>
            <w:tcW w:w="2200" w:type="dxa"/>
          </w:tcPr>
          <w:p w:rsidR="005543D9" w:rsidRDefault="005543D9" w:rsidP="005543D9">
            <w:pPr>
              <w:jc w:val="center"/>
            </w:pPr>
            <w:r>
              <w:rPr>
                <w:rFonts w:hint="eastAsia"/>
              </w:rPr>
              <w:t>予算別</w:t>
            </w:r>
          </w:p>
        </w:tc>
        <w:tc>
          <w:tcPr>
            <w:tcW w:w="4180" w:type="dxa"/>
          </w:tcPr>
          <w:p w:rsidR="005543D9" w:rsidRDefault="005543D9" w:rsidP="005543D9">
            <w:pPr>
              <w:jc w:val="center"/>
            </w:pPr>
            <w:r>
              <w:rPr>
                <w:rFonts w:hint="eastAsia"/>
              </w:rPr>
              <w:t>実施者</w:t>
            </w:r>
          </w:p>
        </w:tc>
        <w:tc>
          <w:tcPr>
            <w:tcW w:w="3348" w:type="dxa"/>
          </w:tcPr>
          <w:p w:rsidR="005543D9" w:rsidRDefault="005543D9" w:rsidP="005543D9">
            <w:pPr>
              <w:jc w:val="center"/>
            </w:pPr>
            <w:r>
              <w:rPr>
                <w:rFonts w:hint="eastAsia"/>
              </w:rPr>
              <w:t>表示</w:t>
            </w:r>
          </w:p>
        </w:tc>
      </w:tr>
      <w:tr w:rsidR="005543D9" w:rsidTr="00C81B80">
        <w:tc>
          <w:tcPr>
            <w:tcW w:w="2200" w:type="dxa"/>
            <w:vMerge w:val="restart"/>
          </w:tcPr>
          <w:p w:rsidR="005543D9" w:rsidRDefault="005543D9" w:rsidP="00A61DB7">
            <w:r>
              <w:rPr>
                <w:rFonts w:hint="eastAsia"/>
              </w:rPr>
              <w:t>介護保険事業</w:t>
            </w:r>
          </w:p>
        </w:tc>
        <w:tc>
          <w:tcPr>
            <w:tcW w:w="4180" w:type="dxa"/>
          </w:tcPr>
          <w:p w:rsidR="005543D9" w:rsidRDefault="005543D9" w:rsidP="00A61DB7">
            <w:r>
              <w:rPr>
                <w:rFonts w:hint="eastAsia"/>
              </w:rPr>
              <w:t>広域連合が独自で実施</w:t>
            </w:r>
          </w:p>
        </w:tc>
        <w:tc>
          <w:tcPr>
            <w:tcW w:w="3348" w:type="dxa"/>
          </w:tcPr>
          <w:p w:rsidR="005543D9" w:rsidRDefault="005543D9" w:rsidP="00A61DB7">
            <w:r>
              <w:rPr>
                <w:rFonts w:hint="eastAsia"/>
              </w:rPr>
              <w:t>広域実施</w:t>
            </w:r>
          </w:p>
        </w:tc>
      </w:tr>
      <w:tr w:rsidR="005543D9" w:rsidTr="00C81B80">
        <w:tc>
          <w:tcPr>
            <w:tcW w:w="2200" w:type="dxa"/>
            <w:vMerge/>
          </w:tcPr>
          <w:p w:rsidR="005543D9" w:rsidRDefault="005543D9" w:rsidP="00A61DB7"/>
        </w:tc>
        <w:tc>
          <w:tcPr>
            <w:tcW w:w="4180" w:type="dxa"/>
          </w:tcPr>
          <w:p w:rsidR="005543D9" w:rsidRDefault="005543D9" w:rsidP="00A61DB7">
            <w:r>
              <w:rPr>
                <w:rFonts w:hint="eastAsia"/>
              </w:rPr>
              <w:t>市</w:t>
            </w:r>
            <w:r w:rsidR="00F57579">
              <w:rPr>
                <w:rFonts w:hint="eastAsia"/>
              </w:rPr>
              <w:t>介護高齢課</w:t>
            </w:r>
            <w:r>
              <w:rPr>
                <w:rFonts w:hint="eastAsia"/>
              </w:rPr>
              <w:t>で実施（地域支援事業）</w:t>
            </w:r>
          </w:p>
        </w:tc>
        <w:tc>
          <w:tcPr>
            <w:tcW w:w="3348" w:type="dxa"/>
          </w:tcPr>
          <w:p w:rsidR="005543D9" w:rsidRDefault="005543D9" w:rsidP="00A61DB7">
            <w:r>
              <w:rPr>
                <w:rFonts w:hint="eastAsia"/>
              </w:rPr>
              <w:t>地①～地④</w:t>
            </w:r>
          </w:p>
        </w:tc>
      </w:tr>
      <w:tr w:rsidR="005543D9" w:rsidTr="00C81B80">
        <w:tc>
          <w:tcPr>
            <w:tcW w:w="2200" w:type="dxa"/>
            <w:vMerge w:val="restart"/>
          </w:tcPr>
          <w:p w:rsidR="00C81B80" w:rsidRDefault="005543D9" w:rsidP="00A61DB7">
            <w:r>
              <w:rPr>
                <w:rFonts w:hint="eastAsia"/>
              </w:rPr>
              <w:t>高齢者福祉事業</w:t>
            </w:r>
          </w:p>
          <w:p w:rsidR="005543D9" w:rsidRDefault="00F57579" w:rsidP="00A61DB7">
            <w:r>
              <w:rPr>
                <w:rFonts w:hint="eastAsia"/>
              </w:rPr>
              <w:t>（一般会計）</w:t>
            </w:r>
          </w:p>
        </w:tc>
        <w:tc>
          <w:tcPr>
            <w:tcW w:w="4180" w:type="dxa"/>
          </w:tcPr>
          <w:p w:rsidR="005543D9" w:rsidRDefault="00F57579" w:rsidP="00A61DB7">
            <w:r>
              <w:rPr>
                <w:rFonts w:hint="eastAsia"/>
              </w:rPr>
              <w:t>市</w:t>
            </w:r>
            <w:r w:rsidR="005543D9">
              <w:rPr>
                <w:rFonts w:hint="eastAsia"/>
              </w:rPr>
              <w:t>介護高齢課で実施</w:t>
            </w:r>
          </w:p>
        </w:tc>
        <w:tc>
          <w:tcPr>
            <w:tcW w:w="3348" w:type="dxa"/>
          </w:tcPr>
          <w:p w:rsidR="005543D9" w:rsidRDefault="005543D9" w:rsidP="00A61DB7">
            <w:r>
              <w:rPr>
                <w:rFonts w:hint="eastAsia"/>
              </w:rPr>
              <w:t>介護高齢課</w:t>
            </w:r>
          </w:p>
        </w:tc>
      </w:tr>
      <w:tr w:rsidR="005543D9" w:rsidTr="00C81B80">
        <w:tc>
          <w:tcPr>
            <w:tcW w:w="2200" w:type="dxa"/>
            <w:vMerge/>
          </w:tcPr>
          <w:p w:rsidR="005543D9" w:rsidRDefault="005543D9" w:rsidP="00A61DB7"/>
        </w:tc>
        <w:tc>
          <w:tcPr>
            <w:tcW w:w="4180" w:type="dxa"/>
          </w:tcPr>
          <w:p w:rsidR="005543D9" w:rsidRDefault="00F57579" w:rsidP="00A61DB7">
            <w:r>
              <w:rPr>
                <w:rFonts w:hint="eastAsia"/>
              </w:rPr>
              <w:t>市</w:t>
            </w:r>
            <w:r w:rsidR="005543D9">
              <w:rPr>
                <w:rFonts w:hint="eastAsia"/>
              </w:rPr>
              <w:t>介護高齢課以外の課で実施</w:t>
            </w:r>
          </w:p>
        </w:tc>
        <w:tc>
          <w:tcPr>
            <w:tcW w:w="3348" w:type="dxa"/>
          </w:tcPr>
          <w:p w:rsidR="005543D9" w:rsidRDefault="005543D9" w:rsidP="00A61DB7">
            <w:r>
              <w:rPr>
                <w:rFonts w:hint="eastAsia"/>
              </w:rPr>
              <w:t>実施課名</w:t>
            </w:r>
          </w:p>
        </w:tc>
      </w:tr>
    </w:tbl>
    <w:p w:rsidR="005543D9" w:rsidRDefault="005543D9" w:rsidP="00A61DB7"/>
    <w:p w:rsidR="00715DBC" w:rsidRDefault="00715DBC">
      <w:pPr>
        <w:widowControl/>
        <w:jc w:val="left"/>
      </w:pPr>
      <w:r>
        <w:br w:type="page"/>
      </w:r>
    </w:p>
    <w:p w:rsidR="008942B1" w:rsidRDefault="00331F36" w:rsidP="00A61DB7">
      <w:pPr>
        <w:rPr>
          <w:rFonts w:asciiTheme="minorEastAsia" w:eastAsiaTheme="minorEastAsia" w:hAnsiTheme="minorEastAsia"/>
        </w:rPr>
      </w:pPr>
      <w:r>
        <w:rPr>
          <w:rFonts w:asciiTheme="minorEastAsia" w:eastAsiaTheme="minorEastAsia" w:hAnsiTheme="minorEastAsia" w:hint="eastAsia"/>
          <w:noProof/>
        </w:rPr>
        <w:lastRenderedPageBreak/>
        <mc:AlternateContent>
          <mc:Choice Requires="wps">
            <w:drawing>
              <wp:anchor distT="0" distB="0" distL="114300" distR="114300" simplePos="0" relativeHeight="251676672" behindDoc="0" locked="0" layoutInCell="1" allowOverlap="1">
                <wp:simplePos x="0" y="0"/>
                <wp:positionH relativeFrom="column">
                  <wp:posOffset>32385</wp:posOffset>
                </wp:positionH>
                <wp:positionV relativeFrom="paragraph">
                  <wp:posOffset>-157480</wp:posOffset>
                </wp:positionV>
                <wp:extent cx="6181725" cy="1162050"/>
                <wp:effectExtent l="0" t="0" r="28575" b="19050"/>
                <wp:wrapNone/>
                <wp:docPr id="308" name="角丸四角形 308"/>
                <wp:cNvGraphicFramePr/>
                <a:graphic xmlns:a="http://schemas.openxmlformats.org/drawingml/2006/main">
                  <a:graphicData uri="http://schemas.microsoft.com/office/word/2010/wordprocessingShape">
                    <wps:wsp>
                      <wps:cNvSpPr/>
                      <wps:spPr>
                        <a:xfrm>
                          <a:off x="0" y="0"/>
                          <a:ext cx="6181725" cy="1162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C382FE" id="角丸四角形 308" o:spid="_x0000_s1026" style="position:absolute;left:0;text-align:left;margin-left:2.55pt;margin-top:-12.4pt;width:486.75pt;height:9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" filled="f" strokecolor="#1f4d78 [1604]" strokeweight="1pt">
                <v:stroke joinstyle="miter"/>
              </v:roundrect>
            </w:pict>
          </mc:Fallback>
        </mc:AlternateContent>
      </w:r>
      <w:r w:rsidR="008942B1">
        <w:rPr>
          <w:rFonts w:asciiTheme="minorEastAsia" w:eastAsiaTheme="minorEastAsia" w:hAnsiTheme="minorEastAsia" w:hint="eastAsia"/>
        </w:rPr>
        <w:t xml:space="preserve">　◎・・・第６期より継続又は拡充して実施するもの</w:t>
      </w:r>
    </w:p>
    <w:p w:rsidR="00B400F0" w:rsidRDefault="00B400F0" w:rsidP="008942B1">
      <w:pPr>
        <w:ind w:firstLineChars="400" w:firstLine="880"/>
        <w:rPr>
          <w:rFonts w:asciiTheme="minorEastAsia" w:eastAsiaTheme="minorEastAsia" w:hAnsiTheme="minorEastAsia"/>
        </w:rPr>
      </w:pPr>
      <w:r>
        <w:rPr>
          <w:rFonts w:asciiTheme="minorEastAsia" w:eastAsiaTheme="minorEastAsia" w:hAnsiTheme="minorEastAsia" w:hint="eastAsia"/>
        </w:rPr>
        <w:t>（「→</w:t>
      </w:r>
      <w:r w:rsidR="00165745">
        <w:rPr>
          <w:rFonts w:asciiTheme="minorEastAsia" w:eastAsiaTheme="minorEastAsia" w:hAnsiTheme="minorEastAsia" w:hint="eastAsia"/>
        </w:rPr>
        <w:t xml:space="preserve">　</w:t>
      </w:r>
      <w:r w:rsidR="00165745" w:rsidRPr="00165745">
        <w:rPr>
          <w:rFonts w:asciiTheme="minorEastAsia" w:eastAsiaTheme="minorEastAsia" w:hAnsiTheme="minorEastAsia" w:hint="eastAsia"/>
          <w:u w:val="single"/>
        </w:rPr>
        <w:t xml:space="preserve">　　</w:t>
      </w:r>
      <w:r>
        <w:rPr>
          <w:rFonts w:asciiTheme="minorEastAsia" w:eastAsiaTheme="minorEastAsia" w:hAnsiTheme="minorEastAsia" w:hint="eastAsia"/>
        </w:rPr>
        <w:t xml:space="preserve">　」</w:t>
      </w:r>
      <w:r w:rsidR="00061014">
        <w:rPr>
          <w:rFonts w:asciiTheme="minorEastAsia" w:eastAsiaTheme="minorEastAsia" w:hAnsiTheme="minorEastAsia" w:hint="eastAsia"/>
        </w:rPr>
        <w:t>は、広域の事業名に揃える</w:t>
      </w:r>
      <w:r>
        <w:rPr>
          <w:rFonts w:asciiTheme="minorEastAsia" w:eastAsiaTheme="minorEastAsia" w:hAnsiTheme="minorEastAsia" w:hint="eastAsia"/>
        </w:rPr>
        <w:t>）</w:t>
      </w:r>
    </w:p>
    <w:p w:rsidR="00061014" w:rsidRDefault="00B400F0" w:rsidP="00A61DB7">
      <w:pPr>
        <w:rPr>
          <w:rFonts w:asciiTheme="minorEastAsia" w:eastAsiaTheme="minorEastAsia" w:hAnsiTheme="minorEastAsia"/>
        </w:rPr>
      </w:pPr>
      <w:r>
        <w:rPr>
          <w:rFonts w:asciiTheme="minorEastAsia" w:eastAsiaTheme="minorEastAsia" w:hAnsiTheme="minorEastAsia" w:hint="eastAsia"/>
        </w:rPr>
        <w:t xml:space="preserve">　★・・・第６期中に</w:t>
      </w:r>
      <w:r w:rsidR="008942B1">
        <w:rPr>
          <w:rFonts w:asciiTheme="minorEastAsia" w:eastAsiaTheme="minorEastAsia" w:hAnsiTheme="minorEastAsia" w:hint="eastAsia"/>
        </w:rPr>
        <w:t>はなかった、若しくは</w:t>
      </w:r>
      <w:r>
        <w:rPr>
          <w:rFonts w:asciiTheme="minorEastAsia" w:eastAsiaTheme="minorEastAsia" w:hAnsiTheme="minorEastAsia" w:hint="eastAsia"/>
        </w:rPr>
        <w:t>実施していたが</w:t>
      </w:r>
      <w:r w:rsidR="00061014">
        <w:rPr>
          <w:rFonts w:asciiTheme="minorEastAsia" w:eastAsiaTheme="minorEastAsia" w:hAnsiTheme="minorEastAsia" w:hint="eastAsia"/>
        </w:rPr>
        <w:t>事業名が</w:t>
      </w:r>
      <w:r>
        <w:rPr>
          <w:rFonts w:asciiTheme="minorEastAsia" w:eastAsiaTheme="minorEastAsia" w:hAnsiTheme="minorEastAsia" w:hint="eastAsia"/>
        </w:rPr>
        <w:t>計画に掲載されていなかった</w:t>
      </w:r>
    </w:p>
    <w:p w:rsidR="00B400F0" w:rsidRDefault="00B400F0" w:rsidP="00061014">
      <w:pPr>
        <w:ind w:firstLineChars="400" w:firstLine="880"/>
        <w:rPr>
          <w:rFonts w:asciiTheme="minorEastAsia" w:eastAsiaTheme="minorEastAsia" w:hAnsiTheme="minorEastAsia"/>
        </w:rPr>
      </w:pPr>
      <w:r>
        <w:rPr>
          <w:rFonts w:asciiTheme="minorEastAsia" w:eastAsiaTheme="minorEastAsia" w:hAnsiTheme="minorEastAsia" w:hint="eastAsia"/>
        </w:rPr>
        <w:t>もの</w:t>
      </w:r>
    </w:p>
    <w:p w:rsidR="00B400F0" w:rsidRPr="008942B1" w:rsidRDefault="00B400F0" w:rsidP="00A61DB7">
      <w:pPr>
        <w:rPr>
          <w:rFonts w:asciiTheme="minorEastAsia" w:eastAsiaTheme="minorEastAsia" w:hAnsiTheme="minorEastAsia"/>
        </w:rPr>
      </w:pPr>
    </w:p>
    <w:p w:rsidR="00D148D7" w:rsidRPr="00FE3A4A" w:rsidRDefault="00D148D7" w:rsidP="00A61DB7">
      <w:pPr>
        <w:rPr>
          <w:rFonts w:asciiTheme="minorEastAsia" w:eastAsiaTheme="minorEastAsia" w:hAnsiTheme="minorEastAsia"/>
        </w:rPr>
      </w:pPr>
      <w:r w:rsidRPr="00FE3A4A">
        <w:rPr>
          <w:rFonts w:asciiTheme="minorEastAsia" w:eastAsiaTheme="minorEastAsia" w:hAnsiTheme="minorEastAsia" w:hint="eastAsia"/>
        </w:rPr>
        <w:t>１．基本施策１［介護予防活動の推進］</w:t>
      </w:r>
    </w:p>
    <w:p w:rsidR="00715DBC" w:rsidRPr="00FE3A4A" w:rsidRDefault="00715DBC" w:rsidP="00145ABF">
      <w:pPr>
        <w:ind w:leftChars="100" w:left="220"/>
        <w:rPr>
          <w:rFonts w:asciiTheme="minorEastAsia" w:eastAsiaTheme="minorEastAsia" w:hAnsiTheme="minorEastAsia"/>
        </w:rPr>
      </w:pPr>
    </w:p>
    <w:p w:rsidR="00145ABF" w:rsidRPr="00FE3A4A" w:rsidRDefault="005543D9"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145ABF" w:rsidRPr="00FE3A4A">
        <w:rPr>
          <w:rFonts w:asciiTheme="minorEastAsia" w:eastAsiaTheme="minorEastAsia" w:hAnsiTheme="minorEastAsia" w:hint="eastAsia"/>
        </w:rPr>
        <w:t>健康づくり運動の推進【保健センター】</w:t>
      </w:r>
    </w:p>
    <w:p w:rsidR="00D148D7" w:rsidRPr="00FE3A4A" w:rsidRDefault="005543D9"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145ABF" w:rsidRPr="00FE3A4A">
        <w:rPr>
          <w:rFonts w:asciiTheme="minorEastAsia" w:eastAsiaTheme="minorEastAsia" w:hAnsiTheme="minorEastAsia" w:hint="eastAsia"/>
        </w:rPr>
        <w:t>健康づくり推進員活動【保健センター】</w:t>
      </w:r>
    </w:p>
    <w:p w:rsidR="00145ABF" w:rsidRPr="00FE3A4A" w:rsidRDefault="005543D9"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145ABF" w:rsidRPr="00FE3A4A">
        <w:rPr>
          <w:rFonts w:asciiTheme="minorEastAsia" w:eastAsiaTheme="minorEastAsia" w:hAnsiTheme="minorEastAsia" w:hint="eastAsia"/>
        </w:rPr>
        <w:t>各種保健事業【保健センター</w:t>
      </w:r>
      <w:r w:rsidR="00E471DE" w:rsidRPr="00FE3A4A">
        <w:rPr>
          <w:rFonts w:asciiTheme="minorEastAsia" w:eastAsiaTheme="minorEastAsia" w:hAnsiTheme="minorEastAsia" w:hint="eastAsia"/>
        </w:rPr>
        <w:t>／</w:t>
      </w:r>
      <w:r w:rsidR="00145ABF" w:rsidRPr="00FE3A4A">
        <w:rPr>
          <w:rFonts w:asciiTheme="minorEastAsia" w:eastAsiaTheme="minorEastAsia" w:hAnsiTheme="minorEastAsia" w:hint="eastAsia"/>
        </w:rPr>
        <w:t>保険年金課】</w:t>
      </w:r>
    </w:p>
    <w:p w:rsidR="00145ABF" w:rsidRPr="00FE3A4A" w:rsidRDefault="005543D9"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E471DE" w:rsidRPr="00FE3A4A">
        <w:rPr>
          <w:rFonts w:asciiTheme="minorEastAsia" w:eastAsiaTheme="minorEastAsia" w:hAnsiTheme="minorEastAsia" w:hint="eastAsia"/>
        </w:rPr>
        <w:t>健康なまちづくり推進事業【保険年金課／保健センター／介護高齢課】</w:t>
      </w:r>
    </w:p>
    <w:p w:rsidR="00B47368" w:rsidRDefault="009F50B1" w:rsidP="008942B1">
      <w:pPr>
        <w:ind w:leftChars="100" w:left="220"/>
        <w:rPr>
          <w:rFonts w:asciiTheme="minorEastAsia" w:eastAsiaTheme="minorEastAsia" w:hAnsiTheme="minorEastAsia"/>
          <w:u w:val="single"/>
        </w:rPr>
      </w:pPr>
      <w:r>
        <w:rPr>
          <w:rFonts w:asciiTheme="minorEastAsia" w:eastAsiaTheme="minorEastAsia" w:hAnsiTheme="minorEastAsia" w:hint="eastAsia"/>
          <w:noProof/>
        </w:rPr>
        <mc:AlternateContent>
          <mc:Choice Requires="wps">
            <w:drawing>
              <wp:anchor distT="0" distB="0" distL="114300" distR="114300" simplePos="0" relativeHeight="251680768" behindDoc="0" locked="0" layoutInCell="1" allowOverlap="1">
                <wp:simplePos x="0" y="0"/>
                <wp:positionH relativeFrom="column">
                  <wp:posOffset>4328160</wp:posOffset>
                </wp:positionH>
                <wp:positionV relativeFrom="paragraph">
                  <wp:posOffset>164465</wp:posOffset>
                </wp:positionV>
                <wp:extent cx="45719" cy="495300"/>
                <wp:effectExtent l="0" t="0" r="12065" b="19050"/>
                <wp:wrapNone/>
                <wp:docPr id="311" name="右大かっこ 311"/>
                <wp:cNvGraphicFramePr/>
                <a:graphic xmlns:a="http://schemas.openxmlformats.org/drawingml/2006/main">
                  <a:graphicData uri="http://schemas.microsoft.com/office/word/2010/wordprocessingShape">
                    <wps:wsp>
                      <wps:cNvSpPr/>
                      <wps:spPr>
                        <a:xfrm>
                          <a:off x="0" y="0"/>
                          <a:ext cx="45719" cy="49530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5736E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11" o:spid="_x0000_s1026" type="#_x0000_t86" style="position:absolute;left:0;text-align:left;margin-left:340.8pt;margin-top:12.95pt;width:3.6pt;height:3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" adj="166" strokecolor="black [3213]" strokeweight=".5pt">
                <v:stroke joinstyle="miter"/>
              </v:shape>
            </w:pict>
          </mc:Fallback>
        </mc:AlternateContent>
      </w:r>
      <w:r w:rsidR="003C17A1" w:rsidRPr="00FE3A4A">
        <w:rPr>
          <w:rFonts w:asciiTheme="minorEastAsia" w:eastAsiaTheme="minorEastAsia" w:hAnsiTheme="minorEastAsia" w:hint="eastAsia"/>
        </w:rPr>
        <w:t>◎</w:t>
      </w:r>
      <w:r w:rsidR="007A5BFB" w:rsidRPr="00FE3A4A">
        <w:rPr>
          <w:rFonts w:asciiTheme="minorEastAsia" w:eastAsiaTheme="minorEastAsia" w:hAnsiTheme="minorEastAsia" w:hint="eastAsia"/>
        </w:rPr>
        <w:t>介護予防事業の地域展開と拡張</w:t>
      </w:r>
    </w:p>
    <w:p w:rsidR="00961291" w:rsidRDefault="00961291" w:rsidP="00961291">
      <w:pPr>
        <w:ind w:leftChars="100" w:left="220"/>
        <w:rPr>
          <w:rFonts w:asciiTheme="minorEastAsia" w:eastAsiaTheme="minorEastAsia" w:hAnsiTheme="minorEastAsia"/>
        </w:rPr>
      </w:pPr>
      <w:r w:rsidRPr="00961291">
        <w:rPr>
          <w:rFonts w:asciiTheme="minorEastAsia" w:eastAsiaTheme="minorEastAsia" w:hAnsiTheme="minorEastAsia" w:hint="eastAsia"/>
        </w:rPr>
        <w:t>◎「出前講座」や「６５歳これから講座」の実施</w:t>
      </w:r>
    </w:p>
    <w:p w:rsidR="009F50B1" w:rsidRDefault="009F50B1" w:rsidP="00961291">
      <w:pPr>
        <w:ind w:leftChars="100" w:left="220"/>
        <w:rPr>
          <w:rFonts w:asciiTheme="minorEastAsia" w:eastAsiaTheme="minorEastAsia" w:hAnsiTheme="minorEastAsia"/>
        </w:rPr>
      </w:pPr>
      <w:r w:rsidRPr="009F50B1">
        <w:rPr>
          <w:rFonts w:asciiTheme="minorEastAsia" w:eastAsiaTheme="minorEastAsia" w:hAnsiTheme="minorEastAsia" w:hint="eastAsia"/>
        </w:rPr>
        <w:t>◎高齢者向けメール配信（いきいき元気メール）システムの運用</w:t>
      </w:r>
    </w:p>
    <w:p w:rsidR="00961291" w:rsidRPr="00961291" w:rsidRDefault="00961291" w:rsidP="00961291">
      <w:pPr>
        <w:ind w:leftChars="100" w:left="220" w:firstLineChars="2100" w:firstLine="4620"/>
        <w:rPr>
          <w:rFonts w:asciiTheme="minorEastAsia" w:eastAsiaTheme="minorEastAsia" w:hAnsiTheme="minorEastAsia"/>
        </w:rPr>
      </w:pPr>
      <w:r w:rsidRPr="00FE3A4A">
        <w:rPr>
          <w:rFonts w:asciiTheme="minorEastAsia" w:eastAsiaTheme="minorEastAsia" w:hAnsiTheme="minorEastAsia" w:hint="eastAsia"/>
        </w:rPr>
        <w:t xml:space="preserve">→　</w:t>
      </w:r>
      <w:r w:rsidRPr="00FE3A4A">
        <w:rPr>
          <w:rFonts w:asciiTheme="minorEastAsia" w:eastAsiaTheme="minorEastAsia" w:hAnsiTheme="minorEastAsia" w:hint="eastAsia"/>
          <w:u w:val="single"/>
        </w:rPr>
        <w:t>介護予防教室等の開催【地②】</w:t>
      </w:r>
    </w:p>
    <w:p w:rsidR="008942B1" w:rsidRPr="00541D41" w:rsidRDefault="002B654A" w:rsidP="00541D41">
      <w:pPr>
        <w:ind w:leftChars="100" w:left="220"/>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81792" behindDoc="0" locked="0" layoutInCell="1" allowOverlap="1">
                <wp:simplePos x="0" y="0"/>
                <wp:positionH relativeFrom="column">
                  <wp:posOffset>2699385</wp:posOffset>
                </wp:positionH>
                <wp:positionV relativeFrom="paragraph">
                  <wp:posOffset>31115</wp:posOffset>
                </wp:positionV>
                <wp:extent cx="47625" cy="333375"/>
                <wp:effectExtent l="0" t="0" r="28575" b="28575"/>
                <wp:wrapNone/>
                <wp:docPr id="313" name="右大かっこ 313"/>
                <wp:cNvGraphicFramePr/>
                <a:graphic xmlns:a="http://schemas.openxmlformats.org/drawingml/2006/main">
                  <a:graphicData uri="http://schemas.microsoft.com/office/word/2010/wordprocessingShape">
                    <wps:wsp>
                      <wps:cNvSpPr/>
                      <wps:spPr>
                        <a:xfrm>
                          <a:off x="0" y="0"/>
                          <a:ext cx="47625" cy="33337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2CAE0" id="右大かっこ 313" o:spid="_x0000_s1026" type="#_x0000_t86" style="position:absolute;left:0;text-align:left;margin-left:212.55pt;margin-top:2.45pt;width:3.7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" adj="257" strokecolor="black [3213]" strokeweight=".5pt">
                <v:stroke joinstyle="miter"/>
              </v:shape>
            </w:pict>
          </mc:Fallback>
        </mc:AlternateContent>
      </w:r>
      <w:r w:rsidR="007A5BFB" w:rsidRPr="00FE3A4A">
        <w:rPr>
          <w:rFonts w:asciiTheme="minorEastAsia" w:eastAsiaTheme="minorEastAsia" w:hAnsiTheme="minorEastAsia" w:hint="eastAsia"/>
        </w:rPr>
        <w:t>◎介護予防事業の地域展開</w:t>
      </w:r>
      <w:r w:rsidR="00541D41">
        <w:rPr>
          <w:rFonts w:asciiTheme="minorEastAsia" w:eastAsiaTheme="minorEastAsia" w:hAnsiTheme="minorEastAsia" w:hint="eastAsia"/>
        </w:rPr>
        <w:t xml:space="preserve">　　　　　　　　</w:t>
      </w:r>
    </w:p>
    <w:p w:rsidR="009F50B1" w:rsidRPr="009F50B1" w:rsidRDefault="00063C23" w:rsidP="002B654A">
      <w:pPr>
        <w:ind w:leftChars="100" w:left="220"/>
        <w:rPr>
          <w:rFonts w:asciiTheme="minorEastAsia" w:eastAsiaTheme="minorEastAsia" w:hAnsiTheme="minorEastAsia"/>
          <w:u w:val="single"/>
        </w:rPr>
      </w:pPr>
      <w:r w:rsidRPr="00063C23">
        <w:rPr>
          <w:rFonts w:asciiTheme="minorEastAsia" w:eastAsiaTheme="minorEastAsia" w:hAnsiTheme="minorEastAsia" w:hint="eastAsia"/>
        </w:rPr>
        <w:t>◎高齢者の生きがいと健康づくり事業</w:t>
      </w:r>
      <w:r w:rsidR="00541D41">
        <w:rPr>
          <w:rFonts w:asciiTheme="minorEastAsia" w:eastAsiaTheme="minorEastAsia" w:hAnsiTheme="minorEastAsia" w:hint="eastAsia"/>
        </w:rPr>
        <w:t xml:space="preserve">　</w:t>
      </w:r>
      <w:r w:rsidR="002B654A">
        <w:rPr>
          <w:rFonts w:asciiTheme="minorEastAsia" w:eastAsiaTheme="minorEastAsia" w:hAnsiTheme="minorEastAsia" w:hint="eastAsia"/>
        </w:rPr>
        <w:t xml:space="preserve">　　　</w:t>
      </w:r>
      <w:r w:rsidR="009F50B1" w:rsidRPr="009F50B1">
        <w:rPr>
          <w:rFonts w:asciiTheme="minorEastAsia" w:eastAsiaTheme="minorEastAsia" w:hAnsiTheme="minorEastAsia" w:hint="eastAsia"/>
          <w:u w:val="single"/>
        </w:rPr>
        <w:t>→　介護予防活動の支援【地②】</w:t>
      </w:r>
    </w:p>
    <w:p w:rsidR="00F46D58" w:rsidRPr="00FE3A4A" w:rsidRDefault="007A5BFB" w:rsidP="008942B1">
      <w:pPr>
        <w:ind w:leftChars="100" w:left="220"/>
        <w:rPr>
          <w:rFonts w:asciiTheme="minorEastAsia" w:eastAsiaTheme="minorEastAsia" w:hAnsiTheme="minorEastAsia"/>
        </w:rPr>
      </w:pPr>
      <w:r w:rsidRPr="00FE3A4A">
        <w:rPr>
          <w:rFonts w:asciiTheme="minorEastAsia" w:eastAsiaTheme="minorEastAsia" w:hAnsiTheme="minorEastAsia" w:hint="eastAsia"/>
        </w:rPr>
        <w:t>◎生活機能が低下する恐れのある高齢者の把握</w:t>
      </w:r>
      <w:r w:rsidR="00914EF1" w:rsidRPr="00FE3A4A">
        <w:rPr>
          <w:rFonts w:asciiTheme="minorEastAsia" w:eastAsiaTheme="minorEastAsia" w:hAnsiTheme="minorEastAsia" w:hint="eastAsia"/>
        </w:rPr>
        <w:t xml:space="preserve">→　</w:t>
      </w:r>
      <w:r w:rsidR="00535F66" w:rsidRPr="00B400F0">
        <w:rPr>
          <w:rFonts w:asciiTheme="minorEastAsia" w:eastAsiaTheme="minorEastAsia" w:hAnsiTheme="minorEastAsia" w:hint="eastAsia"/>
          <w:u w:val="single"/>
        </w:rPr>
        <w:t>介護予防が必要な高齢者の早期発見【地②】</w:t>
      </w:r>
    </w:p>
    <w:p w:rsidR="00B47368" w:rsidRPr="00FE3A4A" w:rsidRDefault="00535F66"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Pr="000B193A">
        <w:rPr>
          <w:rFonts w:asciiTheme="minorEastAsia" w:eastAsiaTheme="minorEastAsia" w:hAnsiTheme="minorEastAsia" w:hint="eastAsia"/>
          <w:u w:val="single"/>
        </w:rPr>
        <w:t>介護予防訪問サービス【</w:t>
      </w:r>
      <w:r w:rsidR="00B47368" w:rsidRPr="000B193A">
        <w:rPr>
          <w:rFonts w:asciiTheme="minorEastAsia" w:eastAsiaTheme="minorEastAsia" w:hAnsiTheme="minorEastAsia" w:hint="eastAsia"/>
          <w:u w:val="single"/>
        </w:rPr>
        <w:t>地①</w:t>
      </w:r>
      <w:r w:rsidRPr="000B193A">
        <w:rPr>
          <w:rFonts w:asciiTheme="minorEastAsia" w:eastAsiaTheme="minorEastAsia" w:hAnsiTheme="minorEastAsia" w:hint="eastAsia"/>
          <w:u w:val="single"/>
        </w:rPr>
        <w:t>】</w:t>
      </w:r>
      <w:r w:rsidR="00063C23">
        <w:rPr>
          <w:rFonts w:asciiTheme="minorEastAsia" w:eastAsiaTheme="minorEastAsia" w:hAnsiTheme="minorEastAsia" w:hint="eastAsia"/>
        </w:rPr>
        <w:t>実施中</w:t>
      </w:r>
    </w:p>
    <w:p w:rsidR="00145ABF" w:rsidRPr="00FE3A4A" w:rsidRDefault="00B47368"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F33DF3" w:rsidRPr="000B193A">
        <w:rPr>
          <w:rFonts w:asciiTheme="minorEastAsia" w:eastAsiaTheme="minorEastAsia" w:hAnsiTheme="minorEastAsia" w:hint="eastAsia"/>
          <w:u w:val="single"/>
        </w:rPr>
        <w:t>広域型訪問サービス</w:t>
      </w:r>
      <w:r w:rsidR="00535F66" w:rsidRPr="000B193A">
        <w:rPr>
          <w:rFonts w:asciiTheme="minorEastAsia" w:eastAsiaTheme="minorEastAsia" w:hAnsiTheme="minorEastAsia" w:hint="eastAsia"/>
          <w:u w:val="single"/>
        </w:rPr>
        <w:t>【地①】</w:t>
      </w:r>
      <w:r w:rsidR="00063C23">
        <w:rPr>
          <w:rFonts w:asciiTheme="minorEastAsia" w:eastAsiaTheme="minorEastAsia" w:hAnsiTheme="minorEastAsia" w:hint="eastAsia"/>
        </w:rPr>
        <w:t>実施中</w:t>
      </w:r>
    </w:p>
    <w:p w:rsidR="00516AA4" w:rsidRPr="00FE3A4A" w:rsidRDefault="00516AA4"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Pr="000B193A">
        <w:rPr>
          <w:rFonts w:asciiTheme="minorEastAsia" w:eastAsiaTheme="minorEastAsia" w:hAnsiTheme="minorEastAsia" w:hint="eastAsia"/>
          <w:u w:val="single"/>
        </w:rPr>
        <w:t>地域型訪問サービス</w:t>
      </w:r>
      <w:r w:rsidR="00080046" w:rsidRPr="000B193A">
        <w:rPr>
          <w:rFonts w:asciiTheme="minorEastAsia" w:eastAsiaTheme="minorEastAsia" w:hAnsiTheme="minorEastAsia" w:hint="eastAsia"/>
          <w:u w:val="single"/>
        </w:rPr>
        <w:t>【地④】</w:t>
      </w:r>
      <w:r w:rsidR="00063C23">
        <w:rPr>
          <w:rFonts w:asciiTheme="minorEastAsia" w:eastAsiaTheme="minorEastAsia" w:hAnsiTheme="minorEastAsia" w:hint="eastAsia"/>
        </w:rPr>
        <w:t>実施中</w:t>
      </w:r>
    </w:p>
    <w:p w:rsidR="00516AA4" w:rsidRPr="00FE3A4A" w:rsidRDefault="00516AA4" w:rsidP="008942B1">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Pr="000B193A">
        <w:rPr>
          <w:rFonts w:asciiTheme="minorEastAsia" w:eastAsiaTheme="minorEastAsia" w:hAnsiTheme="minorEastAsia" w:hint="eastAsia"/>
          <w:u w:val="single"/>
        </w:rPr>
        <w:t>短期集中訪問サービス</w:t>
      </w:r>
      <w:r w:rsidR="00080046" w:rsidRPr="000B193A">
        <w:rPr>
          <w:rFonts w:asciiTheme="minorEastAsia" w:eastAsiaTheme="minorEastAsia" w:hAnsiTheme="minorEastAsia" w:hint="eastAsia"/>
          <w:u w:val="single"/>
        </w:rPr>
        <w:t>【地④】</w:t>
      </w:r>
      <w:r w:rsidR="00063C23" w:rsidRPr="00063C23">
        <w:rPr>
          <w:rFonts w:asciiTheme="minorEastAsia" w:eastAsiaTheme="minorEastAsia" w:hAnsiTheme="minorEastAsia" w:hint="eastAsia"/>
        </w:rPr>
        <w:t>実施中</w:t>
      </w:r>
    </w:p>
    <w:p w:rsidR="00516AA4" w:rsidRPr="00FE3A4A" w:rsidRDefault="00516AA4"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Pr="000B193A">
        <w:rPr>
          <w:rFonts w:asciiTheme="minorEastAsia" w:eastAsiaTheme="minorEastAsia" w:hAnsiTheme="minorEastAsia" w:hint="eastAsia"/>
          <w:u w:val="single"/>
        </w:rPr>
        <w:t>移動支援訪問サービス</w:t>
      </w:r>
      <w:r w:rsidR="00080046" w:rsidRPr="000B193A">
        <w:rPr>
          <w:rFonts w:asciiTheme="minorEastAsia" w:eastAsiaTheme="minorEastAsia" w:hAnsiTheme="minorEastAsia" w:hint="eastAsia"/>
          <w:u w:val="single"/>
        </w:rPr>
        <w:t>【地④】</w:t>
      </w:r>
      <w:r w:rsidR="00063C23">
        <w:rPr>
          <w:rFonts w:asciiTheme="minorEastAsia" w:eastAsiaTheme="minorEastAsia" w:hAnsiTheme="minorEastAsia" w:hint="eastAsia"/>
        </w:rPr>
        <w:t>未実施</w:t>
      </w:r>
    </w:p>
    <w:p w:rsidR="00516AA4" w:rsidRPr="00FE3A4A" w:rsidRDefault="00516AA4" w:rsidP="008942B1">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Pr="000B193A">
        <w:rPr>
          <w:rFonts w:asciiTheme="minorEastAsia" w:eastAsiaTheme="minorEastAsia" w:hAnsiTheme="minorEastAsia" w:hint="eastAsia"/>
          <w:u w:val="single"/>
        </w:rPr>
        <w:t>介護予防通所サービス</w:t>
      </w:r>
      <w:r w:rsidR="00535F66" w:rsidRPr="000B193A">
        <w:rPr>
          <w:rFonts w:asciiTheme="minorEastAsia" w:eastAsiaTheme="minorEastAsia" w:hAnsiTheme="minorEastAsia" w:hint="eastAsia"/>
          <w:u w:val="single"/>
        </w:rPr>
        <w:t>【地①】</w:t>
      </w:r>
      <w:r w:rsidR="00063C23" w:rsidRPr="00063C23">
        <w:rPr>
          <w:rFonts w:asciiTheme="minorEastAsia" w:eastAsiaTheme="minorEastAsia" w:hAnsiTheme="minorEastAsia" w:hint="eastAsia"/>
        </w:rPr>
        <w:t>実施中</w:t>
      </w:r>
    </w:p>
    <w:p w:rsidR="00516AA4" w:rsidRPr="00FE3A4A" w:rsidRDefault="00516AA4" w:rsidP="002500B4">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Pr="000B193A">
        <w:rPr>
          <w:rFonts w:asciiTheme="minorEastAsia" w:eastAsiaTheme="minorEastAsia" w:hAnsiTheme="minorEastAsia" w:hint="eastAsia"/>
          <w:u w:val="single"/>
        </w:rPr>
        <w:t>広域型通所サービス</w:t>
      </w:r>
      <w:r w:rsidR="00535F66" w:rsidRPr="000B193A">
        <w:rPr>
          <w:rFonts w:asciiTheme="minorEastAsia" w:eastAsiaTheme="minorEastAsia" w:hAnsiTheme="minorEastAsia" w:hint="eastAsia"/>
          <w:u w:val="single"/>
        </w:rPr>
        <w:t>【地①】</w:t>
      </w:r>
      <w:r w:rsidR="00063C23" w:rsidRPr="00063C23">
        <w:rPr>
          <w:rFonts w:asciiTheme="minorEastAsia" w:eastAsiaTheme="minorEastAsia" w:hAnsiTheme="minorEastAsia" w:hint="eastAsia"/>
        </w:rPr>
        <w:t>実施中</w:t>
      </w:r>
    </w:p>
    <w:p w:rsidR="00516AA4" w:rsidRPr="00FE3A4A" w:rsidRDefault="00516AA4"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Pr="000B193A">
        <w:rPr>
          <w:rFonts w:asciiTheme="minorEastAsia" w:eastAsiaTheme="minorEastAsia" w:hAnsiTheme="minorEastAsia" w:hint="eastAsia"/>
          <w:u w:val="single"/>
        </w:rPr>
        <w:t>地域型通所サービス</w:t>
      </w:r>
      <w:r w:rsidR="00080046" w:rsidRPr="000B193A">
        <w:rPr>
          <w:rFonts w:asciiTheme="minorEastAsia" w:eastAsiaTheme="minorEastAsia" w:hAnsiTheme="minorEastAsia" w:hint="eastAsia"/>
          <w:u w:val="single"/>
        </w:rPr>
        <w:t>【地④】</w:t>
      </w:r>
      <w:r w:rsidR="00063C23">
        <w:rPr>
          <w:rFonts w:asciiTheme="minorEastAsia" w:eastAsiaTheme="minorEastAsia" w:hAnsiTheme="minorEastAsia" w:hint="eastAsia"/>
        </w:rPr>
        <w:t>未実施</w:t>
      </w:r>
    </w:p>
    <w:p w:rsidR="00516AA4" w:rsidRPr="00FE3A4A" w:rsidRDefault="00516AA4" w:rsidP="008942B1">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Pr="000B193A">
        <w:rPr>
          <w:rFonts w:asciiTheme="minorEastAsia" w:eastAsiaTheme="minorEastAsia" w:hAnsiTheme="minorEastAsia" w:hint="eastAsia"/>
          <w:u w:val="single"/>
        </w:rPr>
        <w:t>短期集中通所サービス</w:t>
      </w:r>
      <w:r w:rsidR="00080046" w:rsidRPr="000B193A">
        <w:rPr>
          <w:rFonts w:asciiTheme="minorEastAsia" w:eastAsiaTheme="minorEastAsia" w:hAnsiTheme="minorEastAsia" w:hint="eastAsia"/>
          <w:u w:val="single"/>
        </w:rPr>
        <w:t>【地④】</w:t>
      </w:r>
      <w:r w:rsidR="00063C23" w:rsidRPr="00063C23">
        <w:rPr>
          <w:rFonts w:asciiTheme="minorEastAsia" w:eastAsiaTheme="minorEastAsia" w:hAnsiTheme="minorEastAsia" w:hint="eastAsia"/>
        </w:rPr>
        <w:t>実施中</w:t>
      </w:r>
    </w:p>
    <w:p w:rsidR="009327DB" w:rsidRPr="00FE3A4A" w:rsidRDefault="009327DB"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Pr="000B193A">
        <w:rPr>
          <w:rFonts w:asciiTheme="minorEastAsia" w:eastAsiaTheme="minorEastAsia" w:hAnsiTheme="minorEastAsia" w:hint="eastAsia"/>
          <w:u w:val="single"/>
        </w:rPr>
        <w:t>リハビリ専門職の派遣</w:t>
      </w:r>
      <w:r w:rsidR="00535F66" w:rsidRPr="000B193A">
        <w:rPr>
          <w:rFonts w:asciiTheme="minorEastAsia" w:eastAsiaTheme="minorEastAsia" w:hAnsiTheme="minorEastAsia" w:hint="eastAsia"/>
          <w:u w:val="single"/>
        </w:rPr>
        <w:t>【地①】</w:t>
      </w:r>
      <w:r w:rsidR="00063C23" w:rsidRPr="00063C23">
        <w:rPr>
          <w:rFonts w:asciiTheme="minorEastAsia" w:eastAsiaTheme="minorEastAsia" w:hAnsiTheme="minorEastAsia" w:hint="eastAsia"/>
        </w:rPr>
        <w:t>実施中</w:t>
      </w:r>
    </w:p>
    <w:p w:rsidR="0005173B" w:rsidRDefault="0005173B">
      <w:pPr>
        <w:widowControl/>
        <w:jc w:val="left"/>
        <w:rPr>
          <w:rFonts w:asciiTheme="minorEastAsia" w:eastAsiaTheme="minorEastAsia" w:hAnsiTheme="minorEastAsia"/>
        </w:rPr>
      </w:pPr>
    </w:p>
    <w:p w:rsidR="008942B1" w:rsidRDefault="008942B1">
      <w:pPr>
        <w:widowControl/>
        <w:jc w:val="left"/>
        <w:rPr>
          <w:rFonts w:asciiTheme="minorEastAsia" w:eastAsiaTheme="minorEastAsia" w:hAnsiTheme="minorEastAsia"/>
        </w:rPr>
      </w:pPr>
    </w:p>
    <w:p w:rsidR="008942B1" w:rsidRDefault="008942B1">
      <w:pPr>
        <w:widowControl/>
        <w:jc w:val="left"/>
        <w:rPr>
          <w:rFonts w:asciiTheme="minorEastAsia" w:eastAsiaTheme="minorEastAsia" w:hAnsiTheme="minorEastAsia"/>
        </w:rPr>
      </w:pPr>
    </w:p>
    <w:p w:rsidR="008942B1" w:rsidRDefault="008942B1">
      <w:pPr>
        <w:widowControl/>
        <w:jc w:val="left"/>
        <w:rPr>
          <w:rFonts w:asciiTheme="minorEastAsia" w:eastAsiaTheme="minorEastAsia" w:hAnsiTheme="minorEastAsia"/>
        </w:rPr>
      </w:pPr>
    </w:p>
    <w:p w:rsidR="008942B1" w:rsidRDefault="008942B1">
      <w:pPr>
        <w:widowControl/>
        <w:jc w:val="left"/>
        <w:rPr>
          <w:rFonts w:asciiTheme="minorEastAsia" w:eastAsiaTheme="minorEastAsia" w:hAnsiTheme="minorEastAsia"/>
        </w:rPr>
      </w:pPr>
    </w:p>
    <w:p w:rsidR="002B654A" w:rsidRDefault="002B654A">
      <w:pPr>
        <w:widowControl/>
        <w:jc w:val="left"/>
        <w:rPr>
          <w:rFonts w:asciiTheme="minorEastAsia" w:eastAsiaTheme="minorEastAsia" w:hAnsiTheme="minorEastAsia"/>
        </w:rPr>
      </w:pPr>
    </w:p>
    <w:p w:rsidR="008942B1" w:rsidRDefault="008942B1">
      <w:pPr>
        <w:widowControl/>
        <w:jc w:val="left"/>
        <w:rPr>
          <w:rFonts w:asciiTheme="minorEastAsia" w:eastAsiaTheme="minorEastAsia" w:hAnsiTheme="minorEastAsia"/>
        </w:rPr>
      </w:pPr>
    </w:p>
    <w:p w:rsidR="00165745" w:rsidRPr="00FE3A4A" w:rsidRDefault="00165745">
      <w:pPr>
        <w:widowControl/>
        <w:jc w:val="left"/>
        <w:rPr>
          <w:rFonts w:asciiTheme="minorEastAsia" w:eastAsiaTheme="minorEastAsia" w:hAnsiTheme="minorEastAsia"/>
        </w:rPr>
      </w:pPr>
    </w:p>
    <w:p w:rsidR="00D148D7" w:rsidRPr="00FE3A4A" w:rsidRDefault="00D148D7" w:rsidP="00A61DB7">
      <w:pPr>
        <w:rPr>
          <w:rFonts w:asciiTheme="minorEastAsia" w:eastAsiaTheme="minorEastAsia" w:hAnsiTheme="minorEastAsia"/>
        </w:rPr>
      </w:pPr>
      <w:r w:rsidRPr="00FE3A4A">
        <w:rPr>
          <w:rFonts w:asciiTheme="minorEastAsia" w:eastAsiaTheme="minorEastAsia" w:hAnsiTheme="minorEastAsia" w:hint="eastAsia"/>
        </w:rPr>
        <w:lastRenderedPageBreak/>
        <w:t>２．基本施策２［自立支援活動の推進］</w:t>
      </w:r>
    </w:p>
    <w:p w:rsidR="00D148D7" w:rsidRPr="00FE3A4A" w:rsidRDefault="00D148D7" w:rsidP="00A61DB7">
      <w:pPr>
        <w:rPr>
          <w:rFonts w:asciiTheme="minorEastAsia" w:eastAsiaTheme="minorEastAsia" w:hAnsiTheme="minorEastAsia"/>
        </w:rPr>
      </w:pPr>
    </w:p>
    <w:p w:rsidR="009327DB" w:rsidRPr="00FE3A4A" w:rsidRDefault="008D58AF" w:rsidP="008942B1">
      <w:pPr>
        <w:ind w:leftChars="100" w:left="220"/>
        <w:rPr>
          <w:rFonts w:asciiTheme="minorEastAsia" w:eastAsiaTheme="minorEastAsia" w:hAnsiTheme="minorEastAsia"/>
        </w:rPr>
      </w:pPr>
      <w:r w:rsidRPr="00FE3A4A">
        <w:rPr>
          <w:rFonts w:asciiTheme="minorEastAsia" w:eastAsiaTheme="minorEastAsia" w:hAnsiTheme="minorEastAsia" w:hint="eastAsia"/>
        </w:rPr>
        <w:t>◎生活支援コーディネーター業務の実施</w:t>
      </w:r>
      <w:r w:rsidR="009327DB" w:rsidRPr="00FE3A4A">
        <w:rPr>
          <w:rFonts w:asciiTheme="minorEastAsia" w:eastAsiaTheme="minorEastAsia" w:hAnsiTheme="minorEastAsia" w:hint="eastAsia"/>
        </w:rPr>
        <w:t xml:space="preserve">→　</w:t>
      </w:r>
      <w:r w:rsidR="009327DB" w:rsidRPr="00FE3A4A">
        <w:rPr>
          <w:rFonts w:asciiTheme="minorEastAsia" w:eastAsiaTheme="minorEastAsia" w:hAnsiTheme="minorEastAsia" w:hint="eastAsia"/>
          <w:u w:val="single"/>
        </w:rPr>
        <w:t>生活支援コーディネーターの配置</w:t>
      </w:r>
      <w:r w:rsidR="00535F66" w:rsidRPr="00FE3A4A">
        <w:rPr>
          <w:rFonts w:asciiTheme="minorEastAsia" w:eastAsiaTheme="minorEastAsia" w:hAnsiTheme="minorEastAsia" w:hint="eastAsia"/>
          <w:u w:val="single"/>
        </w:rPr>
        <w:t>【地②】</w:t>
      </w:r>
    </w:p>
    <w:p w:rsidR="003B2FE1" w:rsidRPr="00FE3A4A" w:rsidRDefault="009D01E3"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文化・芸術活動の推進【文化振興課／生涯学習課】</w:t>
      </w:r>
    </w:p>
    <w:p w:rsidR="003B2FE1" w:rsidRPr="00FE3A4A" w:rsidRDefault="009D01E3"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生涯スポーツ活動の推進【スポーツ課】</w:t>
      </w:r>
    </w:p>
    <w:p w:rsidR="003B2FE1" w:rsidRPr="00FE3A4A" w:rsidRDefault="009D01E3"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生涯学習活動の推進【市民協働国際課／生涯学習課／介護高齢課】</w:t>
      </w:r>
    </w:p>
    <w:p w:rsidR="003B2FE1" w:rsidRPr="00FE3A4A" w:rsidRDefault="009D01E3"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シルバー人材センターへの支援【介護高齢課】</w:t>
      </w:r>
    </w:p>
    <w:p w:rsidR="003B2FE1" w:rsidRPr="00FE3A4A" w:rsidRDefault="009D01E3" w:rsidP="0076638B">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老人クラブへの支援【介護高齢課／社会福祉協議会】</w:t>
      </w:r>
    </w:p>
    <w:p w:rsidR="003B2FE1" w:rsidRPr="00FE3A4A" w:rsidRDefault="009D01E3" w:rsidP="00165745">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EF50EC" w:rsidRPr="00FE3A4A">
        <w:rPr>
          <w:rFonts w:asciiTheme="minorEastAsia" w:eastAsiaTheme="minorEastAsia" w:hAnsiTheme="minorEastAsia" w:hint="eastAsia"/>
        </w:rPr>
        <w:t>高齢者の交流や活動の場の充実【介護高齢課】</w:t>
      </w:r>
    </w:p>
    <w:p w:rsidR="003B2FE1" w:rsidRPr="00FE3A4A" w:rsidRDefault="009D01E3" w:rsidP="00535F66">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ボランティア・市民活動の促進【市民協働国際課／社会福祉協議会】</w:t>
      </w:r>
    </w:p>
    <w:p w:rsidR="00C4622D" w:rsidRPr="00FE3A4A" w:rsidRDefault="009D01E3" w:rsidP="00165745">
      <w:pPr>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介護・生活支援サポーターの養成等</w:t>
      </w:r>
      <w:r w:rsidR="00C4622D" w:rsidRPr="00FE3A4A">
        <w:rPr>
          <w:rFonts w:asciiTheme="minorEastAsia" w:eastAsiaTheme="minorEastAsia" w:hAnsiTheme="minorEastAsia" w:hint="eastAsia"/>
        </w:rPr>
        <w:t xml:space="preserve">→　</w:t>
      </w:r>
      <w:r w:rsidR="00C4622D" w:rsidRPr="00FE3A4A">
        <w:rPr>
          <w:rFonts w:asciiTheme="minorEastAsia" w:eastAsiaTheme="minorEastAsia" w:hAnsiTheme="minorEastAsia" w:hint="eastAsia"/>
          <w:u w:val="single"/>
        </w:rPr>
        <w:t>生活支援ボランティアの養成</w:t>
      </w:r>
      <w:r w:rsidR="00080046" w:rsidRPr="00FE3A4A">
        <w:rPr>
          <w:rFonts w:asciiTheme="minorEastAsia" w:eastAsiaTheme="minorEastAsia" w:hAnsiTheme="minorEastAsia" w:hint="eastAsia"/>
          <w:u w:val="single"/>
        </w:rPr>
        <w:t>【地④】</w:t>
      </w:r>
    </w:p>
    <w:p w:rsidR="00535F66" w:rsidRPr="00FE3A4A" w:rsidRDefault="0018402E" w:rsidP="0018402E">
      <w:pPr>
        <w:spacing w:afterLines="20" w:after="72"/>
        <w:ind w:leftChars="100" w:left="220"/>
        <w:rPr>
          <w:rFonts w:asciiTheme="minorEastAsia" w:eastAsiaTheme="minorEastAsia" w:hAnsiTheme="minorEastAsia"/>
        </w:rPr>
      </w:pPr>
      <w:r>
        <w:rPr>
          <w:rFonts w:asciiTheme="minorEastAsia" w:eastAsiaTheme="minorEastAsia" w:hAnsiTheme="minorEastAsia" w:hint="eastAsia"/>
          <w:u w:val="single"/>
        </w:rPr>
        <w:t>★</w:t>
      </w:r>
      <w:r w:rsidR="00FD643B" w:rsidRPr="0018402E">
        <w:rPr>
          <w:rFonts w:asciiTheme="minorEastAsia" w:eastAsiaTheme="minorEastAsia" w:hAnsiTheme="minorEastAsia" w:hint="eastAsia"/>
          <w:u w:val="single"/>
        </w:rPr>
        <w:t>生活支援ボランティアによる高齢者の支援</w:t>
      </w:r>
      <w:r w:rsidR="00080046" w:rsidRPr="0018402E">
        <w:rPr>
          <w:rFonts w:asciiTheme="minorEastAsia" w:eastAsiaTheme="minorEastAsia" w:hAnsiTheme="minorEastAsia" w:hint="eastAsia"/>
          <w:u w:val="single"/>
        </w:rPr>
        <w:t>【地④】</w:t>
      </w:r>
      <w:r w:rsidRPr="0018402E">
        <w:rPr>
          <w:rFonts w:asciiTheme="minorEastAsia" w:eastAsiaTheme="minorEastAsia" w:hAnsiTheme="minorEastAsia" w:hint="eastAsia"/>
        </w:rPr>
        <w:t>未実施</w:t>
      </w:r>
    </w:p>
    <w:p w:rsidR="00632F0D" w:rsidRPr="00FE3A4A" w:rsidRDefault="00632F0D" w:rsidP="0018402E">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Pr="000B193A">
        <w:rPr>
          <w:rFonts w:asciiTheme="minorEastAsia" w:eastAsiaTheme="minorEastAsia" w:hAnsiTheme="minorEastAsia" w:hint="eastAsia"/>
          <w:u w:val="single"/>
        </w:rPr>
        <w:t>協議体の設置</w:t>
      </w:r>
      <w:r w:rsidR="00535F66" w:rsidRPr="000B193A">
        <w:rPr>
          <w:rFonts w:asciiTheme="minorEastAsia" w:eastAsiaTheme="minorEastAsia" w:hAnsiTheme="minorEastAsia" w:hint="eastAsia"/>
          <w:u w:val="single"/>
        </w:rPr>
        <w:t>【地②】</w:t>
      </w:r>
      <w:r w:rsidR="0018402E">
        <w:rPr>
          <w:rFonts w:asciiTheme="minorEastAsia" w:eastAsiaTheme="minorEastAsia" w:hAnsiTheme="minorEastAsia" w:hint="eastAsia"/>
        </w:rPr>
        <w:t>実施中</w:t>
      </w:r>
    </w:p>
    <w:p w:rsidR="00632F0D" w:rsidRPr="00FE3A4A" w:rsidRDefault="00632F0D" w:rsidP="00535F66">
      <w:pPr>
        <w:spacing w:afterLines="20" w:after="72"/>
        <w:ind w:leftChars="100" w:left="440" w:hangingChars="100" w:hanging="220"/>
        <w:rPr>
          <w:rFonts w:asciiTheme="minorEastAsia" w:eastAsiaTheme="minorEastAsia" w:hAnsiTheme="minorEastAsia"/>
        </w:rPr>
      </w:pPr>
      <w:r w:rsidRPr="00FE3A4A">
        <w:rPr>
          <w:rFonts w:asciiTheme="minorEastAsia" w:eastAsiaTheme="minorEastAsia" w:hAnsiTheme="minorEastAsia" w:hint="eastAsia"/>
        </w:rPr>
        <w:t>★</w:t>
      </w:r>
      <w:r w:rsidR="00516AA4" w:rsidRPr="000B193A">
        <w:rPr>
          <w:rFonts w:asciiTheme="minorEastAsia" w:eastAsiaTheme="minorEastAsia" w:hAnsiTheme="minorEastAsia" w:hint="eastAsia"/>
          <w:u w:val="single"/>
        </w:rPr>
        <w:t>介護ボランティアポイント制度の実施</w:t>
      </w:r>
      <w:r w:rsidR="00080046" w:rsidRPr="000B193A">
        <w:rPr>
          <w:rFonts w:asciiTheme="minorEastAsia" w:eastAsiaTheme="minorEastAsia" w:hAnsiTheme="minorEastAsia" w:hint="eastAsia"/>
          <w:u w:val="single"/>
        </w:rPr>
        <w:t>【地③】</w:t>
      </w:r>
      <w:r w:rsidR="0018402E">
        <w:rPr>
          <w:rFonts w:asciiTheme="minorEastAsia" w:eastAsiaTheme="minorEastAsia" w:hAnsiTheme="minorEastAsia" w:hint="eastAsia"/>
        </w:rPr>
        <w:t>未実施</w:t>
      </w:r>
    </w:p>
    <w:p w:rsidR="0005173B" w:rsidRDefault="00516AA4" w:rsidP="0018402E">
      <w:pPr>
        <w:ind w:leftChars="100" w:left="220" w:firstLineChars="200" w:firstLine="440"/>
        <w:rPr>
          <w:rFonts w:asciiTheme="minorEastAsia" w:eastAsiaTheme="minorEastAsia" w:hAnsiTheme="minorEastAsia"/>
        </w:rPr>
      </w:pPr>
      <w:r w:rsidRPr="00FE3A4A">
        <w:rPr>
          <w:rFonts w:asciiTheme="minorEastAsia" w:eastAsiaTheme="minorEastAsia" w:hAnsiTheme="minorEastAsia" w:hint="eastAsia"/>
        </w:rPr>
        <w:t>※第７期</w:t>
      </w:r>
      <w:r w:rsidR="0082588B">
        <w:rPr>
          <w:rFonts w:asciiTheme="minorEastAsia" w:eastAsiaTheme="minorEastAsia" w:hAnsiTheme="minorEastAsia" w:hint="eastAsia"/>
        </w:rPr>
        <w:t>介護保険</w:t>
      </w:r>
      <w:r w:rsidRPr="00FE3A4A">
        <w:rPr>
          <w:rFonts w:asciiTheme="minorEastAsia" w:eastAsiaTheme="minorEastAsia" w:hAnsiTheme="minorEastAsia" w:hint="eastAsia"/>
        </w:rPr>
        <w:t>事業計画期間中はモデル事業として蒲郡市で実施</w:t>
      </w: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Default="0018402E" w:rsidP="0018402E">
      <w:pPr>
        <w:ind w:leftChars="100" w:left="220" w:firstLineChars="200" w:firstLine="440"/>
        <w:rPr>
          <w:rFonts w:asciiTheme="minorEastAsia" w:eastAsiaTheme="minorEastAsia" w:hAnsiTheme="minorEastAsia"/>
        </w:rPr>
      </w:pPr>
    </w:p>
    <w:p w:rsidR="0018402E" w:rsidRPr="00FE3A4A" w:rsidRDefault="0018402E" w:rsidP="0018402E">
      <w:pPr>
        <w:ind w:leftChars="100" w:left="220" w:firstLineChars="200" w:firstLine="440"/>
        <w:rPr>
          <w:rFonts w:asciiTheme="minorEastAsia" w:eastAsiaTheme="minorEastAsia" w:hAnsiTheme="minorEastAsia"/>
        </w:rPr>
      </w:pPr>
    </w:p>
    <w:p w:rsidR="00D148D7" w:rsidRPr="00FE3A4A" w:rsidRDefault="00D148D7" w:rsidP="00A61DB7">
      <w:pPr>
        <w:rPr>
          <w:rFonts w:asciiTheme="minorEastAsia" w:eastAsiaTheme="minorEastAsia" w:hAnsiTheme="minorEastAsia"/>
        </w:rPr>
      </w:pPr>
      <w:r w:rsidRPr="00FE3A4A">
        <w:rPr>
          <w:rFonts w:asciiTheme="minorEastAsia" w:eastAsiaTheme="minorEastAsia" w:hAnsiTheme="minorEastAsia" w:hint="eastAsia"/>
        </w:rPr>
        <w:lastRenderedPageBreak/>
        <w:t>３．基本施策３［在宅医療・介護連携の推進］</w:t>
      </w:r>
    </w:p>
    <w:p w:rsidR="00D148D7" w:rsidRPr="00FE3A4A" w:rsidRDefault="00D148D7" w:rsidP="00A61DB7">
      <w:pPr>
        <w:rPr>
          <w:rFonts w:asciiTheme="minorEastAsia" w:eastAsiaTheme="minorEastAsia" w:hAnsiTheme="minorEastAsia"/>
        </w:rPr>
      </w:pPr>
    </w:p>
    <w:p w:rsidR="00D148D7" w:rsidRPr="00FE3A4A" w:rsidRDefault="009D01E3" w:rsidP="00145ABF">
      <w:pPr>
        <w:ind w:leftChars="100" w:left="220"/>
        <w:rPr>
          <w:rFonts w:asciiTheme="minorEastAsia" w:eastAsiaTheme="minorEastAsia" w:hAnsiTheme="minorEastAsia"/>
        </w:rPr>
      </w:pPr>
      <w:r w:rsidRPr="00FE3A4A">
        <w:rPr>
          <w:rFonts w:asciiTheme="minorEastAsia" w:eastAsiaTheme="minorEastAsia" w:hAnsiTheme="minorEastAsia" w:hint="eastAsia"/>
        </w:rPr>
        <w:t>◎</w:t>
      </w:r>
      <w:r w:rsidR="002D3D0B" w:rsidRPr="00FE3A4A">
        <w:rPr>
          <w:rFonts w:asciiTheme="minorEastAsia" w:eastAsiaTheme="minorEastAsia" w:hAnsiTheme="minorEastAsia" w:hint="eastAsia"/>
        </w:rPr>
        <w:t>医療との連携による継続的な支援体制の整備</w:t>
      </w:r>
    </w:p>
    <w:p w:rsidR="00845860" w:rsidRPr="00FE3A4A" w:rsidRDefault="00845860" w:rsidP="005614DF">
      <w:pPr>
        <w:spacing w:afterLines="20" w:after="72"/>
        <w:ind w:leftChars="200" w:left="440"/>
        <w:rPr>
          <w:rFonts w:asciiTheme="minorEastAsia" w:eastAsiaTheme="minorEastAsia" w:hAnsiTheme="minorEastAsia"/>
        </w:rPr>
      </w:pPr>
      <w:r w:rsidRPr="00FE3A4A">
        <w:rPr>
          <w:rFonts w:asciiTheme="minorEastAsia" w:eastAsiaTheme="minorEastAsia" w:hAnsiTheme="minorEastAsia" w:hint="eastAsia"/>
        </w:rPr>
        <w:t xml:space="preserve">→　</w:t>
      </w:r>
      <w:r w:rsidRPr="00FE3A4A">
        <w:rPr>
          <w:rFonts w:asciiTheme="minorEastAsia" w:eastAsiaTheme="minorEastAsia" w:hAnsiTheme="minorEastAsia" w:hint="eastAsia"/>
          <w:u w:val="single"/>
        </w:rPr>
        <w:t>切れ目のない在宅医療と在宅介護の提供体制の構築推進</w:t>
      </w:r>
      <w:r w:rsidR="00535F66" w:rsidRPr="00FE3A4A">
        <w:rPr>
          <w:rFonts w:asciiTheme="minorEastAsia" w:eastAsiaTheme="minorEastAsia" w:hAnsiTheme="minorEastAsia" w:hint="eastAsia"/>
          <w:u w:val="single"/>
        </w:rPr>
        <w:t>【地②】</w:t>
      </w:r>
    </w:p>
    <w:p w:rsidR="00845860" w:rsidRPr="00FE3A4A" w:rsidRDefault="002D3D0B" w:rsidP="0018402E">
      <w:pPr>
        <w:ind w:leftChars="100" w:left="220"/>
        <w:rPr>
          <w:rFonts w:asciiTheme="minorEastAsia" w:eastAsiaTheme="minorEastAsia" w:hAnsiTheme="minorEastAsia"/>
          <w:u w:val="single"/>
        </w:rPr>
      </w:pPr>
      <w:r w:rsidRPr="00FE3A4A">
        <w:rPr>
          <w:rFonts w:asciiTheme="minorEastAsia" w:eastAsiaTheme="minorEastAsia" w:hAnsiTheme="minorEastAsia" w:hint="eastAsia"/>
        </w:rPr>
        <w:t>◎地域の医療・介護サービス資源の把握</w:t>
      </w:r>
      <w:r w:rsidR="00845860" w:rsidRPr="00FE3A4A">
        <w:rPr>
          <w:rFonts w:asciiTheme="minorEastAsia" w:eastAsiaTheme="minorEastAsia" w:hAnsiTheme="minorEastAsia" w:hint="eastAsia"/>
        </w:rPr>
        <w:t xml:space="preserve">→　</w:t>
      </w:r>
      <w:r w:rsidR="00845860" w:rsidRPr="00FE3A4A">
        <w:rPr>
          <w:rFonts w:asciiTheme="minorEastAsia" w:eastAsiaTheme="minorEastAsia" w:hAnsiTheme="minorEastAsia" w:hint="eastAsia"/>
          <w:u w:val="single"/>
        </w:rPr>
        <w:t>地域の医療・介護資源の把握</w:t>
      </w:r>
      <w:r w:rsidR="00535F66" w:rsidRPr="00FE3A4A">
        <w:rPr>
          <w:rFonts w:asciiTheme="minorEastAsia" w:eastAsiaTheme="minorEastAsia" w:hAnsiTheme="minorEastAsia" w:hint="eastAsia"/>
          <w:u w:val="single"/>
        </w:rPr>
        <w:t>【地②】</w:t>
      </w:r>
    </w:p>
    <w:p w:rsidR="005614DF" w:rsidRPr="00FE3A4A" w:rsidRDefault="002D3D0B" w:rsidP="005614DF">
      <w:pPr>
        <w:spacing w:afterLines="20" w:after="72"/>
        <w:ind w:leftChars="100" w:left="660" w:hangingChars="200" w:hanging="440"/>
        <w:rPr>
          <w:rFonts w:asciiTheme="minorEastAsia" w:eastAsiaTheme="minorEastAsia" w:hAnsiTheme="minorEastAsia"/>
        </w:rPr>
      </w:pPr>
      <w:r w:rsidRPr="00FE3A4A">
        <w:rPr>
          <w:rFonts w:asciiTheme="minorEastAsia" w:eastAsiaTheme="minorEastAsia" w:hAnsiTheme="minorEastAsia" w:hint="eastAsia"/>
        </w:rPr>
        <w:t>◎在宅医療・介護連携の課題の抽出と対応の協議</w:t>
      </w:r>
    </w:p>
    <w:p w:rsidR="00845860" w:rsidRPr="00FE3A4A" w:rsidRDefault="00845860" w:rsidP="005614DF">
      <w:pPr>
        <w:spacing w:afterLines="20" w:after="72"/>
        <w:ind w:leftChars="200" w:left="880" w:hangingChars="200" w:hanging="440"/>
        <w:rPr>
          <w:rFonts w:asciiTheme="minorEastAsia" w:eastAsiaTheme="minorEastAsia" w:hAnsiTheme="minorEastAsia"/>
          <w:u w:val="single"/>
        </w:rPr>
      </w:pPr>
      <w:r w:rsidRPr="00FE3A4A">
        <w:rPr>
          <w:rFonts w:asciiTheme="minorEastAsia" w:eastAsiaTheme="minorEastAsia" w:hAnsiTheme="minorEastAsia" w:hint="eastAsia"/>
        </w:rPr>
        <w:t xml:space="preserve">→　</w:t>
      </w:r>
      <w:r w:rsidRPr="00FE3A4A">
        <w:rPr>
          <w:rFonts w:asciiTheme="minorEastAsia" w:eastAsiaTheme="minorEastAsia" w:hAnsiTheme="minorEastAsia" w:hint="eastAsia"/>
          <w:u w:val="single"/>
        </w:rPr>
        <w:t>在宅医療・介護連携の課題の抽出と対応策の検討</w:t>
      </w:r>
      <w:r w:rsidR="00535F66" w:rsidRPr="00FE3A4A">
        <w:rPr>
          <w:rFonts w:asciiTheme="minorEastAsia" w:eastAsiaTheme="minorEastAsia" w:hAnsiTheme="minorEastAsia" w:hint="eastAsia"/>
          <w:u w:val="single"/>
        </w:rPr>
        <w:t>【地②】</w:t>
      </w:r>
    </w:p>
    <w:p w:rsidR="00845860" w:rsidRPr="00FE3A4A" w:rsidRDefault="002D3D0B" w:rsidP="0018402E">
      <w:pPr>
        <w:ind w:leftChars="100" w:left="220"/>
        <w:rPr>
          <w:rFonts w:asciiTheme="minorEastAsia" w:eastAsiaTheme="minorEastAsia" w:hAnsiTheme="minorEastAsia"/>
          <w:u w:val="single"/>
        </w:rPr>
      </w:pPr>
      <w:r w:rsidRPr="00FE3A4A">
        <w:rPr>
          <w:rFonts w:asciiTheme="minorEastAsia" w:eastAsiaTheme="minorEastAsia" w:hAnsiTheme="minorEastAsia" w:hint="eastAsia"/>
        </w:rPr>
        <w:t>◎在宅医療・介護連携に関する相談の受付など</w:t>
      </w:r>
      <w:r w:rsidR="00845860" w:rsidRPr="00FE3A4A">
        <w:rPr>
          <w:rFonts w:asciiTheme="minorEastAsia" w:eastAsiaTheme="minorEastAsia" w:hAnsiTheme="minorEastAsia" w:hint="eastAsia"/>
        </w:rPr>
        <w:t xml:space="preserve">→　</w:t>
      </w:r>
      <w:r w:rsidR="00845860" w:rsidRPr="00FE3A4A">
        <w:rPr>
          <w:rFonts w:asciiTheme="minorEastAsia" w:eastAsiaTheme="minorEastAsia" w:hAnsiTheme="minorEastAsia" w:hint="eastAsia"/>
          <w:u w:val="single"/>
        </w:rPr>
        <w:t>在宅医療・介護連携に関する相談支援</w:t>
      </w:r>
      <w:r w:rsidR="00535F66" w:rsidRPr="00FE3A4A">
        <w:rPr>
          <w:rFonts w:asciiTheme="minorEastAsia" w:eastAsiaTheme="minorEastAsia" w:hAnsiTheme="minorEastAsia" w:hint="eastAsia"/>
          <w:u w:val="single"/>
        </w:rPr>
        <w:t>【地②】</w:t>
      </w:r>
    </w:p>
    <w:p w:rsidR="00845860" w:rsidRPr="00FE3A4A" w:rsidRDefault="00A7120B" w:rsidP="0018402E">
      <w:pPr>
        <w:ind w:leftChars="100" w:left="220"/>
        <w:rPr>
          <w:rFonts w:asciiTheme="minorEastAsia" w:eastAsiaTheme="minorEastAsia" w:hAnsiTheme="minorEastAsia"/>
        </w:rPr>
      </w:pPr>
      <w:r w:rsidRPr="00FE3A4A">
        <w:rPr>
          <w:rFonts w:asciiTheme="minorEastAsia" w:eastAsiaTheme="minorEastAsia" w:hAnsiTheme="minorEastAsia" w:hint="eastAsia"/>
        </w:rPr>
        <w:t>◎在宅医療・介護サービスなどの情報の共有支援</w:t>
      </w:r>
      <w:r w:rsidR="00845860" w:rsidRPr="00FE3A4A">
        <w:rPr>
          <w:rFonts w:asciiTheme="minorEastAsia" w:eastAsiaTheme="minorEastAsia" w:hAnsiTheme="minorEastAsia" w:hint="eastAsia"/>
        </w:rPr>
        <w:t xml:space="preserve">→　</w:t>
      </w:r>
      <w:r w:rsidR="00845860" w:rsidRPr="00FE3A4A">
        <w:rPr>
          <w:rFonts w:asciiTheme="minorEastAsia" w:eastAsiaTheme="minorEastAsia" w:hAnsiTheme="minorEastAsia" w:hint="eastAsia"/>
          <w:u w:val="single"/>
        </w:rPr>
        <w:t>医療・介護関係者の情報共有の支援</w:t>
      </w:r>
      <w:r w:rsidR="00535F66" w:rsidRPr="00FE3A4A">
        <w:rPr>
          <w:rFonts w:asciiTheme="minorEastAsia" w:eastAsiaTheme="minorEastAsia" w:hAnsiTheme="minorEastAsia" w:hint="eastAsia"/>
          <w:u w:val="single"/>
        </w:rPr>
        <w:t>【地②】</w:t>
      </w:r>
    </w:p>
    <w:p w:rsidR="00845860" w:rsidRPr="00FE3A4A" w:rsidRDefault="00A7120B" w:rsidP="0018402E">
      <w:pPr>
        <w:ind w:leftChars="100" w:left="220"/>
        <w:rPr>
          <w:rFonts w:asciiTheme="minorEastAsia" w:eastAsiaTheme="minorEastAsia" w:hAnsiTheme="minorEastAsia"/>
        </w:rPr>
      </w:pPr>
      <w:r w:rsidRPr="00FE3A4A">
        <w:rPr>
          <w:rFonts w:asciiTheme="minorEastAsia" w:eastAsiaTheme="minorEastAsia" w:hAnsiTheme="minorEastAsia" w:hint="eastAsia"/>
        </w:rPr>
        <w:t>◎在宅医療・介護関係者の研修の開催と気運の醸成</w:t>
      </w:r>
      <w:r w:rsidR="00845860" w:rsidRPr="00FE3A4A">
        <w:rPr>
          <w:rFonts w:asciiTheme="minorEastAsia" w:eastAsiaTheme="minorEastAsia" w:hAnsiTheme="minorEastAsia" w:hint="eastAsia"/>
        </w:rPr>
        <w:t xml:space="preserve">→　</w:t>
      </w:r>
      <w:r w:rsidR="00845860" w:rsidRPr="00FE3A4A">
        <w:rPr>
          <w:rFonts w:asciiTheme="minorEastAsia" w:eastAsiaTheme="minorEastAsia" w:hAnsiTheme="minorEastAsia" w:hint="eastAsia"/>
          <w:u w:val="single"/>
        </w:rPr>
        <w:t>医療・介護関係者の研修</w:t>
      </w:r>
      <w:r w:rsidR="00535F66" w:rsidRPr="00FE3A4A">
        <w:rPr>
          <w:rFonts w:asciiTheme="minorEastAsia" w:eastAsiaTheme="minorEastAsia" w:hAnsiTheme="minorEastAsia" w:hint="eastAsia"/>
          <w:u w:val="single"/>
        </w:rPr>
        <w:t>【地②】</w:t>
      </w:r>
    </w:p>
    <w:p w:rsidR="0076386C" w:rsidRPr="00FE3A4A" w:rsidRDefault="00B412B6" w:rsidP="0018402E">
      <w:pPr>
        <w:ind w:leftChars="100" w:left="220"/>
        <w:rPr>
          <w:rFonts w:asciiTheme="minorEastAsia" w:eastAsiaTheme="minorEastAsia" w:hAnsiTheme="minorEastAsia"/>
        </w:rPr>
      </w:pPr>
      <w:r w:rsidRPr="00FE3A4A">
        <w:rPr>
          <w:rFonts w:asciiTheme="minorEastAsia" w:eastAsiaTheme="minorEastAsia" w:hAnsiTheme="minorEastAsia" w:hint="eastAsia"/>
        </w:rPr>
        <w:t>◎地域住民への普及啓発</w:t>
      </w:r>
      <w:r w:rsidR="0076386C" w:rsidRPr="00FE3A4A">
        <w:rPr>
          <w:rFonts w:asciiTheme="minorEastAsia" w:eastAsiaTheme="minorEastAsia" w:hAnsiTheme="minorEastAsia" w:hint="eastAsia"/>
        </w:rPr>
        <w:t xml:space="preserve">→　</w:t>
      </w:r>
      <w:r w:rsidR="0076386C" w:rsidRPr="00FE3A4A">
        <w:rPr>
          <w:rFonts w:asciiTheme="minorEastAsia" w:eastAsiaTheme="minorEastAsia" w:hAnsiTheme="minorEastAsia" w:hint="eastAsia"/>
          <w:u w:val="single"/>
        </w:rPr>
        <w:t>地域住民への普及啓発</w:t>
      </w:r>
      <w:r w:rsidR="00535F66" w:rsidRPr="00FE3A4A">
        <w:rPr>
          <w:rFonts w:asciiTheme="minorEastAsia" w:eastAsiaTheme="minorEastAsia" w:hAnsiTheme="minorEastAsia" w:hint="eastAsia"/>
          <w:u w:val="single"/>
        </w:rPr>
        <w:t>【地②】</w:t>
      </w:r>
    </w:p>
    <w:p w:rsidR="0082588B" w:rsidRPr="0082588B" w:rsidRDefault="0082588B" w:rsidP="0082588B">
      <w:pPr>
        <w:ind w:leftChars="100" w:left="220"/>
        <w:rPr>
          <w:rFonts w:asciiTheme="minorEastAsia" w:eastAsiaTheme="minorEastAsia" w:hAnsiTheme="minorEastAsia"/>
        </w:rPr>
      </w:pPr>
      <w:r w:rsidRPr="0082588B">
        <w:rPr>
          <w:rFonts w:asciiTheme="minorEastAsia" w:eastAsiaTheme="minorEastAsia" w:hAnsiTheme="minorEastAsia" w:hint="eastAsia"/>
        </w:rPr>
        <w:t xml:space="preserve">◎地域ケア会議の推進→　</w:t>
      </w:r>
      <w:r w:rsidRPr="0082588B">
        <w:rPr>
          <w:rFonts w:asciiTheme="minorEastAsia" w:eastAsiaTheme="minorEastAsia" w:hAnsiTheme="minorEastAsia" w:hint="eastAsia"/>
          <w:u w:val="single"/>
        </w:rPr>
        <w:t>地域ケア会議の開催【地②】</w:t>
      </w:r>
    </w:p>
    <w:p w:rsidR="00145ABF" w:rsidRDefault="00AF6C39" w:rsidP="0082588B">
      <w:pPr>
        <w:ind w:leftChars="100" w:left="220"/>
        <w:rPr>
          <w:rFonts w:asciiTheme="minorEastAsia" w:eastAsiaTheme="minorEastAsia" w:hAnsiTheme="minorEastAsia"/>
        </w:rPr>
      </w:pPr>
      <w:r>
        <w:rPr>
          <w:rFonts w:asciiTheme="minorEastAsia" w:eastAsiaTheme="minorEastAsia" w:hAnsiTheme="minorEastAsia" w:hint="eastAsia"/>
          <w:u w:val="single"/>
        </w:rPr>
        <w:t>★</w:t>
      </w:r>
      <w:r w:rsidR="0082588B" w:rsidRPr="0082588B">
        <w:rPr>
          <w:rFonts w:asciiTheme="minorEastAsia" w:eastAsiaTheme="minorEastAsia" w:hAnsiTheme="minorEastAsia" w:hint="eastAsia"/>
          <w:u w:val="single"/>
        </w:rPr>
        <w:t>在宅医療・介護連携に関する関係市町村の連携【地②】</w:t>
      </w:r>
      <w:r>
        <w:rPr>
          <w:rFonts w:asciiTheme="minorEastAsia" w:eastAsiaTheme="minorEastAsia" w:hAnsiTheme="minorEastAsia" w:hint="eastAsia"/>
        </w:rPr>
        <w:t>未実施</w:t>
      </w:r>
    </w:p>
    <w:p w:rsidR="000B193A" w:rsidRDefault="000B193A" w:rsidP="003B52F8">
      <w:pPr>
        <w:ind w:leftChars="100" w:left="220"/>
        <w:rPr>
          <w:color w:val="538135" w:themeColor="accent6" w:themeShade="BF"/>
        </w:rPr>
      </w:pPr>
    </w:p>
    <w:p w:rsidR="00524936" w:rsidRPr="0086056E" w:rsidRDefault="00A91F50" w:rsidP="003B52F8">
      <w:pPr>
        <w:ind w:leftChars="100" w:left="220"/>
      </w:pPr>
      <w:r w:rsidRPr="0086056E">
        <w:rPr>
          <w:rFonts w:hint="eastAsia"/>
        </w:rPr>
        <w:t>《在宅医療・介護連携推進</w:t>
      </w:r>
      <w:r w:rsidR="00524936" w:rsidRPr="0086056E">
        <w:rPr>
          <w:rFonts w:hint="eastAsia"/>
        </w:rPr>
        <w:t>事業内容（案）</w:t>
      </w:r>
      <w:r w:rsidRPr="0086056E">
        <w:rPr>
          <w:rFonts w:hint="eastAsia"/>
        </w:rPr>
        <w:t>》</w:t>
      </w:r>
    </w:p>
    <w:p w:rsidR="0096592F" w:rsidRPr="0086056E" w:rsidRDefault="0096592F" w:rsidP="00A91F50">
      <w:pPr>
        <w:ind w:leftChars="100" w:left="220"/>
      </w:pPr>
    </w:p>
    <w:p w:rsidR="0096592F" w:rsidRPr="0086056E" w:rsidRDefault="0096592F" w:rsidP="0096592F">
      <w:pPr>
        <w:spacing w:afterLines="20" w:after="72"/>
        <w:ind w:leftChars="100" w:left="220"/>
        <w:rPr>
          <w:u w:val="single"/>
        </w:rPr>
      </w:pPr>
      <w:r w:rsidRPr="0086056E">
        <w:rPr>
          <w:rFonts w:hint="eastAsia"/>
        </w:rPr>
        <w:t>◎</w:t>
      </w:r>
      <w:r w:rsidRPr="0086056E">
        <w:rPr>
          <w:rFonts w:hint="eastAsia"/>
          <w:u w:val="single"/>
        </w:rPr>
        <w:t>切れ目のない在宅医療と在宅介護の提供体制の構築推進【地②】</w:t>
      </w:r>
    </w:p>
    <w:p w:rsidR="0096592F" w:rsidRPr="0086056E" w:rsidRDefault="0096592F" w:rsidP="0096592F">
      <w:pPr>
        <w:spacing w:afterLines="20" w:after="72"/>
        <w:ind w:leftChars="100" w:left="220" w:firstLineChars="100" w:firstLine="220"/>
      </w:pPr>
      <w:r w:rsidRPr="0086056E">
        <w:rPr>
          <w:rFonts w:hint="eastAsia"/>
        </w:rPr>
        <w:t>・評価指標調査の実施【豊川市地域包括ケア推進協議会の取組】</w:t>
      </w:r>
    </w:p>
    <w:p w:rsidR="0096592F" w:rsidRPr="0086056E" w:rsidRDefault="0096592F" w:rsidP="0096592F">
      <w:pPr>
        <w:ind w:leftChars="200" w:left="440" w:firstLineChars="100" w:firstLine="220"/>
      </w:pPr>
      <w:r w:rsidRPr="0086056E">
        <w:rPr>
          <w:rFonts w:hint="eastAsia"/>
        </w:rPr>
        <w:t>地域資源量、サービス提供量、活動成果といった客観的な指標等により事業評価を行うことで、次の取組みにつなげていくこと（PDCAサイクルによる事業のブラッシュアップ）を目的に評価指標調査を実施していく。</w:t>
      </w:r>
    </w:p>
    <w:p w:rsidR="0096592F" w:rsidRPr="0086056E" w:rsidRDefault="0096592F" w:rsidP="0096592F"/>
    <w:p w:rsidR="0096592F" w:rsidRPr="0086056E" w:rsidRDefault="0096592F" w:rsidP="0096592F">
      <w:pPr>
        <w:spacing w:afterLines="20" w:after="72"/>
        <w:ind w:leftChars="100" w:left="220" w:firstLineChars="100" w:firstLine="220"/>
      </w:pPr>
      <w:r w:rsidRPr="0086056E">
        <w:rPr>
          <w:rFonts w:hint="eastAsia"/>
        </w:rPr>
        <w:t>・多職種連携の手引きの更新【豊川市地域包括ケア推進協議会の取組】</w:t>
      </w:r>
    </w:p>
    <w:p w:rsidR="0096592F" w:rsidRPr="0086056E" w:rsidRDefault="0096592F" w:rsidP="0096592F">
      <w:pPr>
        <w:ind w:leftChars="200" w:left="440" w:firstLineChars="100" w:firstLine="220"/>
      </w:pPr>
      <w:r w:rsidRPr="0086056E">
        <w:rPr>
          <w:rFonts w:hint="eastAsia"/>
        </w:rPr>
        <w:t>医療介護関係多職種間の連携に関するルール等のプラットフォームとしてまとめている「多職種連携の手引き」について、より利便性が高く活用しやすいものとしていけるよう、年１回の定期更新及び随時更新（ルールの加除修正等）を行っていく。</w:t>
      </w:r>
    </w:p>
    <w:p w:rsidR="0096592F" w:rsidRPr="0086056E" w:rsidRDefault="0096592F" w:rsidP="0096592F"/>
    <w:p w:rsidR="0096592F" w:rsidRPr="0086056E" w:rsidRDefault="0096592F" w:rsidP="0096592F">
      <w:pPr>
        <w:spacing w:afterLines="20" w:after="72"/>
        <w:ind w:leftChars="100" w:left="220" w:firstLineChars="100" w:firstLine="220"/>
      </w:pPr>
      <w:r w:rsidRPr="0086056E">
        <w:rPr>
          <w:rFonts w:hint="eastAsia"/>
        </w:rPr>
        <w:t>・医療機関連携情報シート集（医科、歯科）の更新【豊川市地域包括ケア推進協議会の取組】</w:t>
      </w:r>
    </w:p>
    <w:p w:rsidR="0096592F" w:rsidRPr="0086056E" w:rsidRDefault="0096592F" w:rsidP="0096592F">
      <w:pPr>
        <w:ind w:leftChars="200" w:left="440" w:firstLineChars="100" w:firstLine="220"/>
      </w:pPr>
      <w:r w:rsidRPr="0086056E">
        <w:rPr>
          <w:rFonts w:hint="eastAsia"/>
        </w:rPr>
        <w:t>医科及び歯科の情報（ケアマネジャー等からの相談に応じやすい時間帯、いわゆるケアマネタイムを含む）についてまとめている「医療機関連携情報シート集」について、常に最新の情報が得られるよう、年１回の定期更新及び随時更新（新規登録等）を行っていく。</w:t>
      </w:r>
    </w:p>
    <w:p w:rsidR="0096592F" w:rsidRPr="0086056E" w:rsidRDefault="0096592F" w:rsidP="0096592F"/>
    <w:p w:rsidR="0096592F" w:rsidRPr="0086056E" w:rsidRDefault="0096592F" w:rsidP="0096592F">
      <w:pPr>
        <w:spacing w:afterLines="20" w:after="72"/>
        <w:ind w:leftChars="100" w:left="220" w:firstLineChars="100" w:firstLine="220"/>
      </w:pPr>
      <w:r w:rsidRPr="0086056E">
        <w:rPr>
          <w:rFonts w:hint="eastAsia"/>
        </w:rPr>
        <w:t>・緊急時サポート体制の構築検討【豊川市医師会の取組】</w:t>
      </w:r>
    </w:p>
    <w:p w:rsidR="0096592F" w:rsidRPr="0086056E" w:rsidRDefault="0096592F" w:rsidP="0096592F">
      <w:pPr>
        <w:ind w:leftChars="200" w:left="440" w:firstLineChars="100" w:firstLine="220"/>
      </w:pPr>
      <w:r w:rsidRPr="0086056E">
        <w:rPr>
          <w:rFonts w:hint="eastAsia"/>
        </w:rPr>
        <w:t>医療従事者負担軽減の取組みとして、例えば、急変時の対応、出張など不在時の超音波、腹部王、専門外の相談対応など、医師同士におけるサポート体制の構築を検討していく。なお、検討にあたっては、訪問看護師との連携を深め、電子＠連絡帳を用いた情報共有を行っていく。</w:t>
      </w:r>
    </w:p>
    <w:p w:rsidR="0096592F" w:rsidRPr="0086056E" w:rsidRDefault="0096592F" w:rsidP="0096592F"/>
    <w:p w:rsidR="0096592F" w:rsidRPr="0086056E" w:rsidRDefault="0096592F" w:rsidP="0096592F">
      <w:pPr>
        <w:ind w:leftChars="100" w:left="220" w:firstLineChars="100" w:firstLine="220"/>
      </w:pPr>
      <w:r w:rsidRPr="0086056E">
        <w:rPr>
          <w:rFonts w:hint="eastAsia"/>
        </w:rPr>
        <w:t>・地域連携パスの活用【豊川市医師会の取組】</w:t>
      </w:r>
    </w:p>
    <w:p w:rsidR="0096592F" w:rsidRPr="0086056E" w:rsidRDefault="0096592F" w:rsidP="0096592F">
      <w:pPr>
        <w:ind w:leftChars="200" w:left="440" w:firstLineChars="100" w:firstLine="220"/>
      </w:pPr>
      <w:r w:rsidRPr="0086056E">
        <w:rPr>
          <w:rFonts w:hint="eastAsia"/>
        </w:rPr>
        <w:lastRenderedPageBreak/>
        <w:t>電子＠連絡帳を用いたクリティカルパスの運用について検討していく。</w:t>
      </w:r>
    </w:p>
    <w:p w:rsidR="0096592F" w:rsidRPr="0086056E" w:rsidRDefault="0096592F" w:rsidP="0096592F"/>
    <w:p w:rsidR="0096592F" w:rsidRPr="0086056E" w:rsidRDefault="0096592F" w:rsidP="0096592F">
      <w:pPr>
        <w:spacing w:afterLines="20" w:after="72"/>
        <w:ind w:leftChars="100" w:left="220" w:firstLineChars="100" w:firstLine="220"/>
      </w:pPr>
      <w:r w:rsidRPr="0086056E">
        <w:rPr>
          <w:rFonts w:hint="eastAsia"/>
        </w:rPr>
        <w:t>・医療機関を対象にアンケート調査を実施【豊川市医師会の取組】</w:t>
      </w:r>
    </w:p>
    <w:p w:rsidR="0096592F" w:rsidRPr="0086056E" w:rsidRDefault="0096592F" w:rsidP="0096592F">
      <w:pPr>
        <w:ind w:leftChars="200" w:left="440" w:firstLineChars="100" w:firstLine="220"/>
      </w:pPr>
      <w:r w:rsidRPr="0086056E">
        <w:rPr>
          <w:rFonts w:hint="eastAsia"/>
        </w:rPr>
        <w:t>在宅医療を取り巻く地域の動向を把握するため、在宅医療に関するアンケート調査を実施していく。</w:t>
      </w:r>
    </w:p>
    <w:p w:rsidR="0096592F" w:rsidRPr="0086056E" w:rsidRDefault="0096592F" w:rsidP="0096592F"/>
    <w:p w:rsidR="0096592F" w:rsidRPr="0086056E" w:rsidRDefault="0096592F" w:rsidP="0096592F">
      <w:pPr>
        <w:spacing w:afterLines="20" w:after="72"/>
        <w:ind w:leftChars="100" w:left="220" w:firstLineChars="100" w:firstLine="220"/>
      </w:pPr>
      <w:r w:rsidRPr="0086056E">
        <w:rPr>
          <w:rFonts w:hint="eastAsia"/>
        </w:rPr>
        <w:t>・在宅医療にかかるバックアップ体制、地域医療構想の構築【豊川市医師会の取組】</w:t>
      </w:r>
    </w:p>
    <w:p w:rsidR="0096592F" w:rsidRPr="0086056E" w:rsidRDefault="0096592F" w:rsidP="0096592F">
      <w:pPr>
        <w:ind w:leftChars="200" w:left="440" w:firstLineChars="100" w:firstLine="220"/>
      </w:pPr>
      <w:r w:rsidRPr="0086056E">
        <w:rPr>
          <w:rFonts w:hint="eastAsia"/>
        </w:rPr>
        <w:t>在宅療養支援診療所の届け出医療機関を増加させていくための取組みについて検討していく。また、届出は出していないものの、訪問診療や往診対応を行っている医療機関に対する、在宅療養支援診療所からの支援体制の構築についても併せて検討していく。</w:t>
      </w:r>
    </w:p>
    <w:p w:rsidR="0096592F" w:rsidRPr="0086056E" w:rsidRDefault="0096592F" w:rsidP="0096592F"/>
    <w:p w:rsidR="0096592F" w:rsidRPr="0086056E" w:rsidRDefault="0096592F" w:rsidP="0096592F">
      <w:pPr>
        <w:ind w:leftChars="100" w:left="220" w:firstLineChars="100" w:firstLine="220"/>
      </w:pPr>
      <w:r w:rsidRPr="0086056E">
        <w:rPr>
          <w:rFonts w:hint="eastAsia"/>
        </w:rPr>
        <w:t>・訪問歯科診療、訪問歯科衛生指導及び訪問薬剤管理指導の導入推奨基準の運用</w:t>
      </w:r>
    </w:p>
    <w:p w:rsidR="0096592F" w:rsidRPr="0086056E" w:rsidRDefault="0096592F" w:rsidP="0096592F">
      <w:pPr>
        <w:ind w:leftChars="100" w:left="220" w:firstLineChars="100" w:firstLine="220"/>
      </w:pPr>
      <w:r w:rsidRPr="0086056E">
        <w:rPr>
          <w:rFonts w:hint="eastAsia"/>
        </w:rPr>
        <w:t>【豊川市歯科医師会及び豊川市薬剤師会の取組】</w:t>
      </w:r>
    </w:p>
    <w:p w:rsidR="0096592F" w:rsidRPr="0086056E" w:rsidRDefault="0096592F" w:rsidP="0096592F"/>
    <w:p w:rsidR="0096592F" w:rsidRPr="0086056E" w:rsidRDefault="0096592F" w:rsidP="0096592F">
      <w:pPr>
        <w:spacing w:afterLines="20" w:after="72"/>
        <w:ind w:leftChars="100" w:left="220" w:firstLineChars="100" w:firstLine="220"/>
      </w:pPr>
      <w:r w:rsidRPr="0086056E">
        <w:rPr>
          <w:rFonts w:hint="eastAsia"/>
        </w:rPr>
        <w:t>・後方支援病院等の確保【豊川市民病院の取組】</w:t>
      </w:r>
    </w:p>
    <w:p w:rsidR="0096592F" w:rsidRPr="0086056E" w:rsidRDefault="0096592F" w:rsidP="0096592F"/>
    <w:p w:rsidR="0096592F" w:rsidRPr="0086056E" w:rsidRDefault="0096592F" w:rsidP="0096592F">
      <w:pPr>
        <w:ind w:leftChars="100" w:left="220" w:firstLineChars="100" w:firstLine="220"/>
      </w:pPr>
      <w:r w:rsidRPr="0086056E">
        <w:rPr>
          <w:rFonts w:hint="eastAsia"/>
        </w:rPr>
        <w:t>・服薬に関する課題への対応</w:t>
      </w:r>
    </w:p>
    <w:p w:rsidR="0096592F" w:rsidRPr="0086056E" w:rsidRDefault="0096592F" w:rsidP="0096592F">
      <w:pPr>
        <w:ind w:leftChars="100" w:left="220" w:firstLineChars="100" w:firstLine="220"/>
      </w:pPr>
      <w:r w:rsidRPr="0086056E">
        <w:rPr>
          <w:rFonts w:hint="eastAsia"/>
        </w:rPr>
        <w:t>【豊川市地域包括ケア推進協議会及び同作業部会に所属するすべての団体の取組】</w:t>
      </w:r>
    </w:p>
    <w:p w:rsidR="0096592F" w:rsidRPr="0086056E" w:rsidRDefault="0096592F" w:rsidP="0096592F"/>
    <w:p w:rsidR="0096592F" w:rsidRPr="0086056E" w:rsidRDefault="0096592F" w:rsidP="0096592F">
      <w:pPr>
        <w:ind w:leftChars="100" w:left="220" w:firstLineChars="100" w:firstLine="220"/>
      </w:pPr>
      <w:r w:rsidRPr="0086056E">
        <w:rPr>
          <w:rFonts w:hint="eastAsia"/>
        </w:rPr>
        <w:t>・情報提供活動</w:t>
      </w:r>
    </w:p>
    <w:p w:rsidR="0096592F" w:rsidRPr="0086056E" w:rsidRDefault="0096592F" w:rsidP="0096592F">
      <w:pPr>
        <w:spacing w:afterLines="20" w:after="72"/>
        <w:ind w:leftChars="100" w:left="220" w:firstLineChars="100" w:firstLine="220"/>
      </w:pPr>
      <w:r w:rsidRPr="0086056E">
        <w:rPr>
          <w:rFonts w:hint="eastAsia"/>
        </w:rPr>
        <w:t>【豊川市地域包括ケア推進協議会及び同作業部会に所属するすべての団体の取組】</w:t>
      </w:r>
    </w:p>
    <w:p w:rsidR="0096592F" w:rsidRPr="0086056E" w:rsidRDefault="0096592F" w:rsidP="0096592F">
      <w:pPr>
        <w:ind w:leftChars="200" w:left="440" w:firstLineChars="100" w:firstLine="220"/>
      </w:pPr>
      <w:r w:rsidRPr="0086056E">
        <w:rPr>
          <w:rFonts w:hint="eastAsia"/>
        </w:rPr>
        <w:t>多職種連携の手引きを始めとした各種資料、ルール等が有効活用され、地域に定着していくよう、会員等への情報提供を行っていく。</w:t>
      </w:r>
    </w:p>
    <w:p w:rsidR="0096592F" w:rsidRPr="0086056E" w:rsidRDefault="0096592F" w:rsidP="0096592F"/>
    <w:p w:rsidR="0096592F" w:rsidRPr="0086056E" w:rsidRDefault="0096592F" w:rsidP="0096592F">
      <w:pPr>
        <w:ind w:leftChars="100" w:left="220"/>
        <w:rPr>
          <w:u w:val="single"/>
        </w:rPr>
      </w:pPr>
      <w:r w:rsidRPr="0086056E">
        <w:rPr>
          <w:rFonts w:hint="eastAsia"/>
        </w:rPr>
        <w:t>◎</w:t>
      </w:r>
      <w:r w:rsidRPr="0086056E">
        <w:rPr>
          <w:rFonts w:hint="eastAsia"/>
          <w:u w:val="single"/>
        </w:rPr>
        <w:t>地域の医療・介護資源の把握【地②】</w:t>
      </w:r>
    </w:p>
    <w:p w:rsidR="0096592F" w:rsidRPr="0086056E" w:rsidRDefault="0096592F" w:rsidP="0096592F">
      <w:pPr>
        <w:spacing w:afterLines="20" w:after="72"/>
        <w:ind w:leftChars="100" w:left="220" w:firstLineChars="100" w:firstLine="220"/>
      </w:pPr>
      <w:r w:rsidRPr="0086056E">
        <w:rPr>
          <w:rFonts w:hint="eastAsia"/>
        </w:rPr>
        <w:t>・地域資源マップの更新【豊川市地域包括ケア推進協議会の取組】</w:t>
      </w:r>
    </w:p>
    <w:p w:rsidR="0096592F" w:rsidRPr="0086056E" w:rsidRDefault="0096592F" w:rsidP="0096592F">
      <w:pPr>
        <w:ind w:leftChars="200" w:left="440" w:firstLineChars="100" w:firstLine="220"/>
      </w:pPr>
      <w:r w:rsidRPr="0086056E">
        <w:rPr>
          <w:rFonts w:hint="eastAsia"/>
        </w:rPr>
        <w:t>本市のホームページにある「わがまち地図情報」に掲載している地域の医療機関及び介護サービス事業所等の情報について、常に最新の情報が得られるよう、年１回の定期更新及び随時更新（新規登録等）を行っていく。</w:t>
      </w:r>
    </w:p>
    <w:p w:rsidR="0096592F" w:rsidRPr="0086056E" w:rsidRDefault="0096592F" w:rsidP="0096592F">
      <w:pPr>
        <w:spacing w:afterLines="20" w:after="72"/>
        <w:ind w:leftChars="100" w:left="220" w:firstLineChars="100" w:firstLine="220"/>
      </w:pPr>
      <w:r w:rsidRPr="0086056E">
        <w:rPr>
          <w:rFonts w:hint="eastAsia"/>
        </w:rPr>
        <w:t>・情報提供活動【地域包括ケア推進協議会及び同作業部会に所属するすべての団体の取組】</w:t>
      </w:r>
    </w:p>
    <w:p w:rsidR="0096592F" w:rsidRPr="0086056E" w:rsidRDefault="0096592F" w:rsidP="0096592F">
      <w:pPr>
        <w:ind w:leftChars="200" w:left="440" w:firstLineChars="100" w:firstLine="220"/>
      </w:pPr>
      <w:r w:rsidRPr="0086056E">
        <w:rPr>
          <w:rFonts w:hint="eastAsia"/>
        </w:rPr>
        <w:t>地域資源マップが有効活用されるよう、会員等への情報提供を行っていく。</w:t>
      </w:r>
    </w:p>
    <w:p w:rsidR="0096592F" w:rsidRPr="0086056E" w:rsidRDefault="0096592F" w:rsidP="0096592F">
      <w:pPr>
        <w:ind w:leftChars="100" w:left="220" w:firstLineChars="100" w:firstLine="220"/>
      </w:pPr>
    </w:p>
    <w:p w:rsidR="0096592F" w:rsidRPr="0086056E" w:rsidRDefault="0096592F" w:rsidP="0096592F">
      <w:pPr>
        <w:ind w:leftChars="100" w:left="220"/>
      </w:pPr>
      <w:r w:rsidRPr="0086056E">
        <w:rPr>
          <w:rFonts w:hint="eastAsia"/>
        </w:rPr>
        <w:t>◎</w:t>
      </w:r>
      <w:r w:rsidRPr="0086056E">
        <w:rPr>
          <w:rFonts w:hint="eastAsia"/>
          <w:u w:val="single"/>
        </w:rPr>
        <w:t>在宅医療・介護連携の課題の抽出と対応策の検討【地②】</w:t>
      </w:r>
    </w:p>
    <w:p w:rsidR="0096592F" w:rsidRPr="0086056E" w:rsidRDefault="0096592F" w:rsidP="0096592F">
      <w:pPr>
        <w:spacing w:afterLines="20" w:after="72"/>
        <w:ind w:leftChars="100" w:left="220" w:firstLineChars="100" w:firstLine="220"/>
      </w:pPr>
      <w:r w:rsidRPr="0086056E">
        <w:rPr>
          <w:rFonts w:hint="eastAsia"/>
        </w:rPr>
        <w:t>・関係多職種による継続した議論の場の設定【豊川市地域包括ケア推進協議会の取組】</w:t>
      </w:r>
    </w:p>
    <w:p w:rsidR="0096592F" w:rsidRPr="0086056E" w:rsidRDefault="0096592F" w:rsidP="0096592F">
      <w:pPr>
        <w:ind w:leftChars="200" w:left="440" w:firstLineChars="100" w:firstLine="220"/>
      </w:pPr>
      <w:r w:rsidRPr="0086056E">
        <w:rPr>
          <w:rFonts w:hint="eastAsia"/>
        </w:rPr>
        <w:t>地域の課題抽出と対応策が検討できるよう、地域ケア会議、豊川市地域包括ケア推進協議会及び同作業部会を開催していく。</w:t>
      </w:r>
    </w:p>
    <w:p w:rsidR="0096592F" w:rsidRPr="0086056E" w:rsidRDefault="0096592F" w:rsidP="0096592F">
      <w:pPr>
        <w:ind w:firstLineChars="100" w:firstLine="220"/>
      </w:pPr>
    </w:p>
    <w:p w:rsidR="0096592F" w:rsidRPr="0086056E" w:rsidRDefault="0096592F" w:rsidP="0096592F">
      <w:pPr>
        <w:ind w:leftChars="100" w:left="220"/>
        <w:rPr>
          <w:u w:val="single"/>
        </w:rPr>
      </w:pPr>
      <w:r w:rsidRPr="0086056E">
        <w:rPr>
          <w:rFonts w:hint="eastAsia"/>
        </w:rPr>
        <w:t>◎</w:t>
      </w:r>
      <w:r w:rsidRPr="0086056E">
        <w:rPr>
          <w:rFonts w:hint="eastAsia"/>
          <w:u w:val="single"/>
        </w:rPr>
        <w:t>在宅医療・介護連携に関する相談支援【地②】</w:t>
      </w:r>
    </w:p>
    <w:p w:rsidR="0096592F" w:rsidRPr="0086056E" w:rsidRDefault="0096592F" w:rsidP="0096592F"/>
    <w:p w:rsidR="0096592F" w:rsidRPr="0086056E" w:rsidRDefault="0096592F" w:rsidP="0096592F">
      <w:pPr>
        <w:ind w:leftChars="100" w:left="220" w:firstLineChars="100" w:firstLine="220"/>
      </w:pPr>
      <w:r w:rsidRPr="0086056E">
        <w:rPr>
          <w:rFonts w:hint="eastAsia"/>
        </w:rPr>
        <w:t>・在宅医療・介護連携に関する相談窓口の常設</w:t>
      </w:r>
    </w:p>
    <w:p w:rsidR="0096592F" w:rsidRPr="0086056E" w:rsidRDefault="0096592F" w:rsidP="0096592F">
      <w:pPr>
        <w:spacing w:afterLines="20" w:after="72"/>
        <w:ind w:leftChars="250" w:left="550"/>
      </w:pPr>
      <w:r w:rsidRPr="0086056E">
        <w:rPr>
          <w:rFonts w:hint="eastAsia"/>
        </w:rPr>
        <w:t>【豊川市医師会、豊川市歯科医師会、豊川市薬剤師会、豊川市高齢者相談センター及び豊川市地域包括ケア推進協議会の取組】</w:t>
      </w:r>
    </w:p>
    <w:p w:rsidR="0096592F" w:rsidRPr="0086056E" w:rsidRDefault="0096592F" w:rsidP="0096592F">
      <w:pPr>
        <w:ind w:leftChars="200" w:left="440" w:firstLineChars="100" w:firstLine="220"/>
      </w:pPr>
      <w:r w:rsidRPr="0086056E">
        <w:rPr>
          <w:rFonts w:hint="eastAsia"/>
        </w:rPr>
        <w:t>地域住民の相談に対応できるよう、各団体が相談窓口（相談対応可能な施設リストを含む）を設置している。</w:t>
      </w:r>
    </w:p>
    <w:p w:rsidR="0096592F" w:rsidRPr="0086056E" w:rsidRDefault="0096592F" w:rsidP="0096592F">
      <w:pPr>
        <w:ind w:leftChars="200" w:left="440" w:firstLineChars="100" w:firstLine="220"/>
      </w:pPr>
      <w:r w:rsidRPr="0086056E">
        <w:rPr>
          <w:rFonts w:hint="eastAsia"/>
        </w:rPr>
        <w:t>これらの相談窓口の活用が促進されるよう、普及啓発を行っていく。</w:t>
      </w:r>
    </w:p>
    <w:p w:rsidR="0096592F" w:rsidRPr="0086056E" w:rsidRDefault="0096592F" w:rsidP="0096592F">
      <w:pPr>
        <w:ind w:leftChars="200" w:left="440" w:firstLineChars="100" w:firstLine="220"/>
      </w:pPr>
      <w:r w:rsidRPr="0086056E">
        <w:rPr>
          <w:rFonts w:hint="eastAsia"/>
        </w:rPr>
        <w:t xml:space="preserve">　※相談窓口一覧を掲載。　ここに載せるか、別表とするか。</w:t>
      </w:r>
    </w:p>
    <w:p w:rsidR="0096592F" w:rsidRPr="0086056E" w:rsidRDefault="0096592F" w:rsidP="0096592F"/>
    <w:p w:rsidR="0096592F" w:rsidRPr="0086056E" w:rsidRDefault="0096592F" w:rsidP="0096592F">
      <w:pPr>
        <w:ind w:leftChars="100" w:left="220" w:firstLineChars="100" w:firstLine="220"/>
      </w:pPr>
      <w:r w:rsidRPr="0086056E">
        <w:rPr>
          <w:rFonts w:hint="eastAsia"/>
        </w:rPr>
        <w:t>・電話・面談による専門医療相談【愛知県認知症疾患医療センターの取組】</w:t>
      </w:r>
    </w:p>
    <w:p w:rsidR="0096592F" w:rsidRPr="0086056E" w:rsidRDefault="0096592F" w:rsidP="0096592F"/>
    <w:p w:rsidR="0096592F" w:rsidRPr="0086056E" w:rsidRDefault="0096592F" w:rsidP="0096592F">
      <w:pPr>
        <w:spacing w:afterLines="20" w:after="72"/>
        <w:ind w:leftChars="100" w:left="220" w:firstLineChars="100" w:firstLine="220"/>
      </w:pPr>
      <w:r w:rsidRPr="0086056E">
        <w:rPr>
          <w:rFonts w:hint="eastAsia"/>
        </w:rPr>
        <w:t>・精神保健福祉支援に関する相談窓口の周知</w:t>
      </w:r>
    </w:p>
    <w:p w:rsidR="0096592F" w:rsidRPr="0086056E" w:rsidRDefault="0096592F" w:rsidP="0096592F">
      <w:pPr>
        <w:ind w:leftChars="200" w:left="440"/>
      </w:pPr>
      <w:r w:rsidRPr="0086056E">
        <w:rPr>
          <w:rFonts w:hint="eastAsia"/>
        </w:rPr>
        <w:t xml:space="preserve">　精神保健福祉支援機関の役割と相談窓口機能を、市民及び関係機関へ積極的に周知するとともに、相談等があった場合には相互連携を図りながら相談者の支援を行っていく。</w:t>
      </w:r>
    </w:p>
    <w:p w:rsidR="0096592F" w:rsidRPr="0086056E" w:rsidRDefault="0096592F" w:rsidP="0096592F">
      <w:pPr>
        <w:ind w:firstLineChars="100" w:firstLine="220"/>
      </w:pPr>
    </w:p>
    <w:p w:rsidR="0096592F" w:rsidRPr="0086056E" w:rsidRDefault="0096592F" w:rsidP="0096592F">
      <w:pPr>
        <w:ind w:firstLineChars="100" w:firstLine="220"/>
      </w:pPr>
      <w:r w:rsidRPr="0086056E">
        <w:rPr>
          <w:rFonts w:hint="eastAsia"/>
        </w:rPr>
        <w:t>◎</w:t>
      </w:r>
      <w:r w:rsidRPr="0086056E">
        <w:rPr>
          <w:rFonts w:hint="eastAsia"/>
          <w:u w:val="single"/>
        </w:rPr>
        <w:t>医療・介護関係者の情報共有の支援【地②】</w:t>
      </w:r>
    </w:p>
    <w:p w:rsidR="0096592F" w:rsidRPr="0086056E" w:rsidRDefault="0096592F" w:rsidP="0096592F"/>
    <w:p w:rsidR="0096592F" w:rsidRPr="0086056E" w:rsidRDefault="0096592F" w:rsidP="0096592F">
      <w:pPr>
        <w:ind w:leftChars="100" w:left="220" w:firstLineChars="100" w:firstLine="220"/>
      </w:pPr>
      <w:r w:rsidRPr="0086056E">
        <w:rPr>
          <w:rFonts w:hint="eastAsia"/>
        </w:rPr>
        <w:t>・電子＠連絡帳の普及啓発及び利活用推進施策の実施</w:t>
      </w:r>
    </w:p>
    <w:p w:rsidR="0096592F" w:rsidRPr="0086056E" w:rsidRDefault="0096592F" w:rsidP="0096592F">
      <w:pPr>
        <w:spacing w:afterLines="20" w:after="72"/>
        <w:ind w:leftChars="100" w:left="220" w:firstLineChars="100" w:firstLine="220"/>
      </w:pPr>
      <w:r w:rsidRPr="0086056E">
        <w:rPr>
          <w:rFonts w:hint="eastAsia"/>
        </w:rPr>
        <w:t>【地域包括ケア推進協議会及び同作業部会に所属するすべての団体の取組】</w:t>
      </w:r>
    </w:p>
    <w:p w:rsidR="0096592F" w:rsidRPr="0086056E" w:rsidRDefault="0096592F" w:rsidP="0096592F">
      <w:pPr>
        <w:ind w:leftChars="200" w:left="440"/>
      </w:pPr>
      <w:r w:rsidRPr="0086056E">
        <w:rPr>
          <w:rFonts w:hint="eastAsia"/>
        </w:rPr>
        <w:t xml:space="preserve">　システム説明会、操作研修、出前講座など・・・・</w:t>
      </w:r>
    </w:p>
    <w:p w:rsidR="0096592F" w:rsidRPr="0086056E" w:rsidRDefault="0096592F" w:rsidP="0096592F"/>
    <w:p w:rsidR="0096592F" w:rsidRPr="0086056E" w:rsidRDefault="0096592F" w:rsidP="0096592F">
      <w:pPr>
        <w:ind w:leftChars="100" w:left="220" w:firstLineChars="100" w:firstLine="220"/>
      </w:pPr>
      <w:r w:rsidRPr="0086056E">
        <w:rPr>
          <w:rFonts w:hint="eastAsia"/>
        </w:rPr>
        <w:t>・電子＠連絡帳システム利便性向上に資する研究等の実施</w:t>
      </w:r>
    </w:p>
    <w:p w:rsidR="0096592F" w:rsidRPr="0086056E" w:rsidRDefault="0096592F" w:rsidP="0096592F">
      <w:pPr>
        <w:spacing w:afterLines="20" w:after="72"/>
        <w:ind w:leftChars="100" w:left="220" w:firstLineChars="100" w:firstLine="220"/>
      </w:pPr>
      <w:r w:rsidRPr="0086056E">
        <w:rPr>
          <w:rFonts w:hint="eastAsia"/>
        </w:rPr>
        <w:t>【地域包括ケア推進協議会及び同作業部会に所属するすべての団体の取組】</w:t>
      </w:r>
    </w:p>
    <w:p w:rsidR="00DD0DB2" w:rsidRPr="0086056E" w:rsidRDefault="0096592F" w:rsidP="0096592F">
      <w:pPr>
        <w:ind w:leftChars="200" w:left="440" w:firstLineChars="100" w:firstLine="220"/>
      </w:pPr>
      <w:r w:rsidRPr="0086056E">
        <w:rPr>
          <w:rFonts w:hint="eastAsia"/>
        </w:rPr>
        <w:t>処理スピードの向上、ショートステイ空き情報の共有手法の検討など、多職種間の連携がより効果的・効率的に行える利活用手法やシステム利用者の負担軽減につながる手法等の研究を行っていく。</w:t>
      </w:r>
    </w:p>
    <w:p w:rsidR="003B52F8" w:rsidRPr="0086056E" w:rsidRDefault="003B52F8" w:rsidP="00DD0DB2"/>
    <w:p w:rsidR="003B52F8" w:rsidRPr="0086056E" w:rsidRDefault="00C97B74" w:rsidP="003B52F8">
      <w:pPr>
        <w:ind w:leftChars="100" w:left="220"/>
      </w:pPr>
      <w:r w:rsidRPr="0086056E">
        <w:rPr>
          <w:rFonts w:hint="eastAsia"/>
        </w:rPr>
        <w:t>◎</w:t>
      </w:r>
      <w:r w:rsidR="003B52F8" w:rsidRPr="0086056E">
        <w:rPr>
          <w:rFonts w:hint="eastAsia"/>
          <w:u w:val="single"/>
        </w:rPr>
        <w:t>医療・介護関係者の研修</w:t>
      </w:r>
      <w:r w:rsidRPr="0086056E">
        <w:rPr>
          <w:rFonts w:hint="eastAsia"/>
          <w:u w:val="single"/>
        </w:rPr>
        <w:t>【地②】</w:t>
      </w:r>
    </w:p>
    <w:p w:rsidR="00DD0DB2" w:rsidRPr="0086056E" w:rsidRDefault="00DD0DB2" w:rsidP="00DD0DB2"/>
    <w:p w:rsidR="003B52F8" w:rsidRPr="0086056E" w:rsidRDefault="00C97B74" w:rsidP="00C97B74">
      <w:pPr>
        <w:spacing w:afterLines="20" w:after="72"/>
        <w:ind w:leftChars="100" w:left="220" w:firstLineChars="100" w:firstLine="220"/>
      </w:pPr>
      <w:r w:rsidRPr="0086056E">
        <w:rPr>
          <w:rFonts w:hint="eastAsia"/>
        </w:rPr>
        <w:t>・</w:t>
      </w:r>
      <w:r w:rsidR="003B52F8" w:rsidRPr="0086056E">
        <w:rPr>
          <w:rFonts w:hint="eastAsia"/>
        </w:rPr>
        <w:t>日常生活圏域別多職種協働研修会の開催</w:t>
      </w:r>
      <w:r w:rsidR="0096592F" w:rsidRPr="0086056E">
        <w:rPr>
          <w:rFonts w:hint="eastAsia"/>
        </w:rPr>
        <w:t>【豊川市地域包括ケア推進協議会の取組】</w:t>
      </w:r>
    </w:p>
    <w:p w:rsidR="003B52F8" w:rsidRPr="0086056E" w:rsidRDefault="003B52F8" w:rsidP="00DD0DB2">
      <w:pPr>
        <w:ind w:leftChars="200" w:left="440" w:firstLineChars="100" w:firstLine="220"/>
      </w:pPr>
      <w:r w:rsidRPr="0086056E">
        <w:rPr>
          <w:rFonts w:hint="eastAsia"/>
        </w:rPr>
        <w:t>高齢者支援に関わる専門職の知識を深めるとともに顔の見える関係づくりを進めることで、専門職間の、より一層の連携強化を図ることを目的に地域包括支援センターの圏域ごとに開催していく。</w:t>
      </w:r>
    </w:p>
    <w:p w:rsidR="003B52F8" w:rsidRPr="0086056E" w:rsidRDefault="003B52F8" w:rsidP="00DD0DB2"/>
    <w:p w:rsidR="003B52F8" w:rsidRPr="0086056E" w:rsidRDefault="00C97B74" w:rsidP="00C97B74">
      <w:pPr>
        <w:spacing w:afterLines="20" w:after="72"/>
        <w:ind w:leftChars="100" w:left="220" w:firstLineChars="100" w:firstLine="220"/>
      </w:pPr>
      <w:r w:rsidRPr="0086056E">
        <w:rPr>
          <w:rFonts w:hint="eastAsia"/>
        </w:rPr>
        <w:t>・</w:t>
      </w:r>
      <w:r w:rsidR="00DD0DB2" w:rsidRPr="0086056E">
        <w:rPr>
          <w:rFonts w:hint="eastAsia"/>
        </w:rPr>
        <w:t>多職種協働研修（提案募集型）事業の実施【</w:t>
      </w:r>
      <w:r w:rsidR="003B52F8" w:rsidRPr="0086056E">
        <w:rPr>
          <w:rFonts w:hint="eastAsia"/>
        </w:rPr>
        <w:t>豊川市地域包括ケア推進協議会の取組</w:t>
      </w:r>
      <w:r w:rsidR="00DD0DB2" w:rsidRPr="0086056E">
        <w:rPr>
          <w:rFonts w:hint="eastAsia"/>
        </w:rPr>
        <w:t>】</w:t>
      </w:r>
    </w:p>
    <w:p w:rsidR="003B52F8" w:rsidRPr="0086056E" w:rsidRDefault="003B52F8" w:rsidP="00DD0DB2">
      <w:pPr>
        <w:ind w:leftChars="200" w:left="440"/>
      </w:pPr>
      <w:r w:rsidRPr="0086056E">
        <w:rPr>
          <w:rFonts w:hint="eastAsia"/>
        </w:rPr>
        <w:t xml:space="preserve">　自ら学ぶ効果的な研修の形として、医療介護関係多職種の連携・協働に関する研修等を行政が主導して企画・運営するのではなく、連携・協働の主体である各種団体等が自ら企画・提案し、地域包括ケア推進協議会の共催事業として実施する研修形態を実施していく。</w:t>
      </w:r>
    </w:p>
    <w:p w:rsidR="003B52F8" w:rsidRPr="0086056E" w:rsidRDefault="003B52F8" w:rsidP="00DD0DB2"/>
    <w:p w:rsidR="003B52F8" w:rsidRPr="0086056E" w:rsidRDefault="00C97B74" w:rsidP="00C97B74">
      <w:pPr>
        <w:spacing w:afterLines="20" w:after="72"/>
        <w:ind w:leftChars="100" w:left="220" w:firstLineChars="100" w:firstLine="220"/>
      </w:pPr>
      <w:r w:rsidRPr="0086056E">
        <w:rPr>
          <w:rFonts w:hint="eastAsia"/>
        </w:rPr>
        <w:t>・</w:t>
      </w:r>
      <w:r w:rsidR="00DD0DB2" w:rsidRPr="0086056E">
        <w:rPr>
          <w:rFonts w:hint="eastAsia"/>
        </w:rPr>
        <w:t>ネットワーク講演会の開催【</w:t>
      </w:r>
      <w:r w:rsidR="003B52F8" w:rsidRPr="0086056E">
        <w:rPr>
          <w:rFonts w:hint="eastAsia"/>
        </w:rPr>
        <w:t>豊川市地域包括ケア推進協議会の取組</w:t>
      </w:r>
      <w:r w:rsidR="00DD0DB2" w:rsidRPr="0086056E">
        <w:rPr>
          <w:rFonts w:hint="eastAsia"/>
        </w:rPr>
        <w:t>】</w:t>
      </w:r>
    </w:p>
    <w:p w:rsidR="003B52F8" w:rsidRPr="0086056E" w:rsidRDefault="003B52F8" w:rsidP="00DD0DB2">
      <w:pPr>
        <w:ind w:leftChars="200" w:left="440" w:firstLineChars="100" w:firstLine="220"/>
      </w:pPr>
      <w:r w:rsidRPr="0086056E">
        <w:rPr>
          <w:rFonts w:hint="eastAsia"/>
        </w:rPr>
        <w:t>地域における医療・介護の関係機関が連携して、一体的かつ包括的に在宅医療・介護が提供できる社会の構築を推進することを目的に、関係する多職種を対象とした講演会等を開催していく。</w:t>
      </w:r>
    </w:p>
    <w:p w:rsidR="003B52F8" w:rsidRPr="0086056E" w:rsidRDefault="003B52F8" w:rsidP="00DD0DB2"/>
    <w:p w:rsidR="003B52F8" w:rsidRPr="0086056E" w:rsidRDefault="00C97B74" w:rsidP="00C97B74">
      <w:pPr>
        <w:spacing w:afterLines="20" w:after="72"/>
        <w:ind w:leftChars="100" w:left="220" w:firstLineChars="100" w:firstLine="220"/>
      </w:pPr>
      <w:r w:rsidRPr="0086056E">
        <w:rPr>
          <w:rFonts w:hint="eastAsia"/>
        </w:rPr>
        <w:t>・</w:t>
      </w:r>
      <w:r w:rsidR="00DD0DB2" w:rsidRPr="0086056E">
        <w:rPr>
          <w:rFonts w:hint="eastAsia"/>
        </w:rPr>
        <w:t>訪問診療同行研修の実施【</w:t>
      </w:r>
      <w:r w:rsidR="003B52F8" w:rsidRPr="0086056E">
        <w:rPr>
          <w:rFonts w:hint="eastAsia"/>
        </w:rPr>
        <w:t>豊川市医師会の取組</w:t>
      </w:r>
      <w:r w:rsidR="00DD0DB2" w:rsidRPr="0086056E">
        <w:rPr>
          <w:rFonts w:hint="eastAsia"/>
        </w:rPr>
        <w:t>】</w:t>
      </w:r>
    </w:p>
    <w:p w:rsidR="00DD0DB2" w:rsidRPr="0086056E" w:rsidRDefault="003B52F8" w:rsidP="0082588B">
      <w:pPr>
        <w:ind w:leftChars="200" w:left="440" w:firstLineChars="100" w:firstLine="220"/>
      </w:pPr>
      <w:r w:rsidRPr="0086056E">
        <w:rPr>
          <w:rFonts w:hint="eastAsia"/>
        </w:rPr>
        <w:t>在宅医の育成を目的に、地域の開業医や前期研修医、医学生を対象に・・・・</w:t>
      </w:r>
    </w:p>
    <w:p w:rsidR="00DD0DB2" w:rsidRPr="0086056E" w:rsidRDefault="00DD0DB2" w:rsidP="00DD0DB2"/>
    <w:p w:rsidR="003B52F8" w:rsidRPr="0086056E" w:rsidRDefault="00C97B74" w:rsidP="00C97B74">
      <w:pPr>
        <w:spacing w:afterLines="20" w:after="72"/>
        <w:ind w:leftChars="100" w:left="220" w:firstLineChars="100" w:firstLine="220"/>
      </w:pPr>
      <w:r w:rsidRPr="0086056E">
        <w:rPr>
          <w:rFonts w:hint="eastAsia"/>
        </w:rPr>
        <w:t>・</w:t>
      </w:r>
      <w:r w:rsidR="00DD0DB2" w:rsidRPr="0086056E">
        <w:rPr>
          <w:rFonts w:hint="eastAsia"/>
        </w:rPr>
        <w:t>前期研修医を対象とした訪問診療同行研修の実施【</w:t>
      </w:r>
      <w:r w:rsidR="003B52F8" w:rsidRPr="0086056E">
        <w:rPr>
          <w:rFonts w:hint="eastAsia"/>
        </w:rPr>
        <w:t>豊川市医師会の取組</w:t>
      </w:r>
      <w:r w:rsidR="00DD0DB2" w:rsidRPr="0086056E">
        <w:rPr>
          <w:rFonts w:hint="eastAsia"/>
        </w:rPr>
        <w:t>】</w:t>
      </w:r>
    </w:p>
    <w:p w:rsidR="003B52F8" w:rsidRPr="0086056E" w:rsidRDefault="003B52F8" w:rsidP="00DD0DB2"/>
    <w:p w:rsidR="003B52F8" w:rsidRPr="0086056E" w:rsidRDefault="00C97B74" w:rsidP="00C97B74">
      <w:pPr>
        <w:spacing w:afterLines="20" w:after="72"/>
        <w:ind w:leftChars="100" w:left="220" w:firstLineChars="100" w:firstLine="220"/>
      </w:pPr>
      <w:r w:rsidRPr="0086056E">
        <w:rPr>
          <w:rFonts w:hint="eastAsia"/>
        </w:rPr>
        <w:t>・</w:t>
      </w:r>
      <w:r w:rsidR="003B52F8" w:rsidRPr="0086056E">
        <w:rPr>
          <w:rFonts w:hint="eastAsia"/>
        </w:rPr>
        <w:t>病院での在宅医療連携研修会の開催</w:t>
      </w:r>
      <w:r w:rsidR="00DD0DB2" w:rsidRPr="0086056E">
        <w:rPr>
          <w:rFonts w:hint="eastAsia"/>
        </w:rPr>
        <w:t>【</w:t>
      </w:r>
      <w:r w:rsidR="003B52F8" w:rsidRPr="0086056E">
        <w:rPr>
          <w:rFonts w:hint="eastAsia"/>
        </w:rPr>
        <w:t>豊川市医師会の取組</w:t>
      </w:r>
      <w:r w:rsidR="00DD0DB2" w:rsidRPr="0086056E">
        <w:rPr>
          <w:rFonts w:hint="eastAsia"/>
        </w:rPr>
        <w:t>】</w:t>
      </w:r>
    </w:p>
    <w:p w:rsidR="003B52F8" w:rsidRPr="0086056E" w:rsidRDefault="003B52F8" w:rsidP="00DD0DB2"/>
    <w:p w:rsidR="003B52F8" w:rsidRPr="0086056E" w:rsidRDefault="00C97B74" w:rsidP="00C97B74">
      <w:pPr>
        <w:spacing w:afterLines="20" w:after="72"/>
        <w:ind w:leftChars="100" w:left="220" w:firstLineChars="100" w:firstLine="220"/>
      </w:pPr>
      <w:r w:rsidRPr="0086056E">
        <w:rPr>
          <w:rFonts w:hint="eastAsia"/>
        </w:rPr>
        <w:t>・</w:t>
      </w:r>
      <w:r w:rsidR="003B52F8" w:rsidRPr="0086056E">
        <w:rPr>
          <w:rFonts w:hint="eastAsia"/>
        </w:rPr>
        <w:t>在宅医と訪問看護師の意見交換会の開催</w:t>
      </w:r>
      <w:r w:rsidR="00DD0DB2" w:rsidRPr="0086056E">
        <w:rPr>
          <w:rFonts w:hint="eastAsia"/>
        </w:rPr>
        <w:t>【</w:t>
      </w:r>
      <w:r w:rsidR="003B52F8" w:rsidRPr="0086056E">
        <w:rPr>
          <w:rFonts w:hint="eastAsia"/>
        </w:rPr>
        <w:t>豊川市医師会の取組</w:t>
      </w:r>
      <w:r w:rsidR="00DD0DB2" w:rsidRPr="0086056E">
        <w:rPr>
          <w:rFonts w:hint="eastAsia"/>
        </w:rPr>
        <w:t>】</w:t>
      </w:r>
    </w:p>
    <w:p w:rsidR="003B52F8" w:rsidRPr="0086056E" w:rsidRDefault="003B52F8" w:rsidP="00DD0DB2"/>
    <w:p w:rsidR="003B52F8" w:rsidRPr="0086056E" w:rsidRDefault="00C97B74" w:rsidP="00C97B74">
      <w:pPr>
        <w:spacing w:afterLines="20" w:after="72"/>
        <w:ind w:leftChars="100" w:left="220" w:firstLineChars="100" w:firstLine="220"/>
      </w:pPr>
      <w:r w:rsidRPr="0086056E">
        <w:rPr>
          <w:rFonts w:hint="eastAsia"/>
        </w:rPr>
        <w:t>・</w:t>
      </w:r>
      <w:r w:rsidR="003B52F8" w:rsidRPr="0086056E">
        <w:rPr>
          <w:rFonts w:hint="eastAsia"/>
        </w:rPr>
        <w:t>認定看護師同行訪問看護の実施</w:t>
      </w:r>
      <w:r w:rsidR="00DD0DB2" w:rsidRPr="0086056E">
        <w:rPr>
          <w:rFonts w:hint="eastAsia"/>
        </w:rPr>
        <w:t>【</w:t>
      </w:r>
      <w:r w:rsidR="003B52F8" w:rsidRPr="0086056E">
        <w:rPr>
          <w:rFonts w:hint="eastAsia"/>
        </w:rPr>
        <w:t>豊川市医師会の取組</w:t>
      </w:r>
      <w:r w:rsidR="00DD0DB2" w:rsidRPr="0086056E">
        <w:rPr>
          <w:rFonts w:hint="eastAsia"/>
        </w:rPr>
        <w:t>】</w:t>
      </w:r>
    </w:p>
    <w:p w:rsidR="003B52F8" w:rsidRPr="0086056E" w:rsidRDefault="003B52F8" w:rsidP="00DD0DB2"/>
    <w:p w:rsidR="003B52F8" w:rsidRPr="0086056E" w:rsidRDefault="00C97B74" w:rsidP="00C97B74">
      <w:pPr>
        <w:spacing w:afterLines="20" w:after="72"/>
        <w:ind w:leftChars="100" w:left="220" w:firstLineChars="100" w:firstLine="220"/>
      </w:pPr>
      <w:r w:rsidRPr="0086056E">
        <w:rPr>
          <w:rFonts w:hint="eastAsia"/>
        </w:rPr>
        <w:t>・</w:t>
      </w:r>
      <w:r w:rsidR="00DD0DB2" w:rsidRPr="0086056E">
        <w:rPr>
          <w:rFonts w:hint="eastAsia"/>
        </w:rPr>
        <w:t>訪問歯科診療、口腔ケア等に関する研修・講演会の実施【</w:t>
      </w:r>
      <w:r w:rsidR="003B52F8" w:rsidRPr="0086056E">
        <w:rPr>
          <w:rFonts w:hint="eastAsia"/>
        </w:rPr>
        <w:t>豊川市歯科医師会の取組</w:t>
      </w:r>
      <w:r w:rsidR="00DD0DB2" w:rsidRPr="0086056E">
        <w:rPr>
          <w:rFonts w:hint="eastAsia"/>
        </w:rPr>
        <w:t>】</w:t>
      </w:r>
    </w:p>
    <w:p w:rsidR="003B52F8" w:rsidRPr="0086056E" w:rsidRDefault="003B52F8" w:rsidP="00DD0DB2"/>
    <w:p w:rsidR="003B52F8" w:rsidRPr="0086056E" w:rsidRDefault="00C97B74" w:rsidP="00C97B74">
      <w:pPr>
        <w:spacing w:afterLines="20" w:after="72"/>
        <w:ind w:leftChars="100" w:left="220" w:firstLineChars="100" w:firstLine="220"/>
      </w:pPr>
      <w:r w:rsidRPr="0086056E">
        <w:rPr>
          <w:rFonts w:hint="eastAsia"/>
        </w:rPr>
        <w:t>・</w:t>
      </w:r>
      <w:r w:rsidR="003B52F8" w:rsidRPr="0086056E">
        <w:rPr>
          <w:rFonts w:hint="eastAsia"/>
        </w:rPr>
        <w:t>ALS</w:t>
      </w:r>
      <w:r w:rsidR="00352241" w:rsidRPr="0086056E">
        <w:rPr>
          <w:rFonts w:hint="eastAsia"/>
        </w:rPr>
        <w:t>患者在宅支援関係者研修会の開催【</w:t>
      </w:r>
      <w:r w:rsidR="003B52F8" w:rsidRPr="0086056E">
        <w:rPr>
          <w:rFonts w:hint="eastAsia"/>
        </w:rPr>
        <w:t>豊川保健所の取組</w:t>
      </w:r>
      <w:r w:rsidR="00352241" w:rsidRPr="0086056E">
        <w:rPr>
          <w:rFonts w:hint="eastAsia"/>
        </w:rPr>
        <w:t>】</w:t>
      </w:r>
    </w:p>
    <w:p w:rsidR="003B52F8" w:rsidRPr="0086056E" w:rsidRDefault="003B52F8" w:rsidP="00352241"/>
    <w:p w:rsidR="003B52F8" w:rsidRPr="0086056E" w:rsidRDefault="00C97B74" w:rsidP="00C97B74">
      <w:pPr>
        <w:spacing w:afterLines="20" w:after="72"/>
        <w:ind w:leftChars="100" w:left="220" w:firstLineChars="100" w:firstLine="220"/>
      </w:pPr>
      <w:r w:rsidRPr="0086056E">
        <w:rPr>
          <w:rFonts w:hint="eastAsia"/>
        </w:rPr>
        <w:t>・</w:t>
      </w:r>
      <w:r w:rsidR="00352241" w:rsidRPr="0086056E">
        <w:rPr>
          <w:rFonts w:hint="eastAsia"/>
        </w:rPr>
        <w:t>看護職再就業支援研修の実施【</w:t>
      </w:r>
      <w:r w:rsidR="003B52F8" w:rsidRPr="0086056E">
        <w:rPr>
          <w:rFonts w:hint="eastAsia"/>
        </w:rPr>
        <w:t>豊川市保健センターの取組</w:t>
      </w:r>
      <w:r w:rsidR="00352241" w:rsidRPr="0086056E">
        <w:rPr>
          <w:rFonts w:hint="eastAsia"/>
        </w:rPr>
        <w:t>】</w:t>
      </w:r>
    </w:p>
    <w:p w:rsidR="003B52F8" w:rsidRPr="0086056E" w:rsidRDefault="003B52F8" w:rsidP="00352241"/>
    <w:p w:rsidR="00352241" w:rsidRPr="0086056E" w:rsidRDefault="00C97B74" w:rsidP="00C97B74">
      <w:pPr>
        <w:ind w:leftChars="100" w:left="220" w:firstLineChars="100" w:firstLine="220"/>
      </w:pPr>
      <w:r w:rsidRPr="0086056E">
        <w:rPr>
          <w:rFonts w:hint="eastAsia"/>
        </w:rPr>
        <w:t>・</w:t>
      </w:r>
      <w:r w:rsidR="003B52F8" w:rsidRPr="0086056E">
        <w:rPr>
          <w:rFonts w:hint="eastAsia"/>
        </w:rPr>
        <w:t>栄養障害に関する研修会の開催</w:t>
      </w:r>
    </w:p>
    <w:p w:rsidR="00352241" w:rsidRPr="0086056E" w:rsidRDefault="00352241" w:rsidP="00352241">
      <w:pPr>
        <w:ind w:leftChars="100" w:left="220" w:firstLineChars="100" w:firstLine="220"/>
      </w:pPr>
      <w:r w:rsidRPr="0086056E">
        <w:rPr>
          <w:rFonts w:hint="eastAsia"/>
        </w:rPr>
        <w:t>【</w:t>
      </w:r>
      <w:r w:rsidR="003B52F8" w:rsidRPr="0086056E">
        <w:rPr>
          <w:rFonts w:hint="eastAsia"/>
        </w:rPr>
        <w:t>豊川市医師会、豊川市歯科医師会、豊川市介護保険関係事業者連絡協議会</w:t>
      </w:r>
    </w:p>
    <w:p w:rsidR="003B52F8" w:rsidRPr="0086056E" w:rsidRDefault="003B52F8" w:rsidP="00352241">
      <w:pPr>
        <w:spacing w:afterLines="20" w:after="72"/>
        <w:ind w:leftChars="100" w:left="220" w:firstLineChars="200" w:firstLine="440"/>
      </w:pPr>
      <w:r w:rsidRPr="0086056E">
        <w:rPr>
          <w:rFonts w:hint="eastAsia"/>
        </w:rPr>
        <w:t>及び豊川保健所の取組</w:t>
      </w:r>
      <w:r w:rsidR="00352241" w:rsidRPr="0086056E">
        <w:rPr>
          <w:rFonts w:hint="eastAsia"/>
        </w:rPr>
        <w:t>】</w:t>
      </w:r>
    </w:p>
    <w:p w:rsidR="003B52F8" w:rsidRPr="0086056E" w:rsidRDefault="003B52F8" w:rsidP="00352241">
      <w:pPr>
        <w:ind w:leftChars="200" w:left="440" w:firstLineChars="100" w:firstLine="220"/>
      </w:pPr>
      <w:r w:rsidRPr="0086056E">
        <w:rPr>
          <w:rFonts w:hint="eastAsia"/>
        </w:rPr>
        <w:t>栄養障害がある高齢者への対応や、栄養障害に陥らないための方策に関する理解を深めるため、医療・介護関係多職種にて研修会を実施していく。</w:t>
      </w:r>
    </w:p>
    <w:p w:rsidR="003B52F8" w:rsidRPr="0086056E" w:rsidRDefault="003B52F8" w:rsidP="00352241"/>
    <w:p w:rsidR="003B52F8" w:rsidRPr="0086056E" w:rsidRDefault="00C97B74" w:rsidP="003B52F8">
      <w:pPr>
        <w:ind w:leftChars="100" w:left="220"/>
        <w:rPr>
          <w:u w:val="single"/>
        </w:rPr>
      </w:pPr>
      <w:r w:rsidRPr="0086056E">
        <w:rPr>
          <w:rFonts w:hint="eastAsia"/>
        </w:rPr>
        <w:t>◎</w:t>
      </w:r>
      <w:r w:rsidR="003B52F8" w:rsidRPr="0086056E">
        <w:rPr>
          <w:rFonts w:hint="eastAsia"/>
          <w:u w:val="single"/>
        </w:rPr>
        <w:t>地域住民への普及啓発</w:t>
      </w:r>
      <w:r w:rsidRPr="0086056E">
        <w:rPr>
          <w:rFonts w:hint="eastAsia"/>
          <w:u w:val="single"/>
        </w:rPr>
        <w:t>【地②】</w:t>
      </w:r>
    </w:p>
    <w:p w:rsidR="00352241" w:rsidRPr="0086056E" w:rsidRDefault="00352241" w:rsidP="00352241"/>
    <w:p w:rsidR="003B52F8" w:rsidRPr="0086056E" w:rsidRDefault="00C97B74" w:rsidP="00C97B74">
      <w:pPr>
        <w:spacing w:afterLines="20" w:after="72"/>
        <w:ind w:leftChars="100" w:left="220" w:firstLineChars="100" w:firstLine="220"/>
      </w:pPr>
      <w:r w:rsidRPr="0086056E">
        <w:rPr>
          <w:rFonts w:hint="eastAsia"/>
        </w:rPr>
        <w:t>・</w:t>
      </w:r>
      <w:r w:rsidR="00352241" w:rsidRPr="0086056E">
        <w:rPr>
          <w:rFonts w:hint="eastAsia"/>
        </w:rPr>
        <w:t>市民フォーラムの開催【</w:t>
      </w:r>
      <w:r w:rsidR="003B52F8" w:rsidRPr="0086056E">
        <w:rPr>
          <w:rFonts w:hint="eastAsia"/>
        </w:rPr>
        <w:t>豊川市地域包括ケア推進協議会の取組</w:t>
      </w:r>
      <w:r w:rsidR="00352241" w:rsidRPr="0086056E">
        <w:rPr>
          <w:rFonts w:hint="eastAsia"/>
        </w:rPr>
        <w:t>】</w:t>
      </w:r>
    </w:p>
    <w:p w:rsidR="00352241" w:rsidRPr="0086056E" w:rsidRDefault="003B52F8" w:rsidP="0082588B">
      <w:pPr>
        <w:ind w:leftChars="200" w:left="440" w:firstLineChars="100" w:firstLine="220"/>
      </w:pPr>
      <w:r w:rsidRPr="0086056E">
        <w:rPr>
          <w:rFonts w:hint="eastAsia"/>
        </w:rPr>
        <w:t>在宅医療・介護を中心とした地域包括ケアシステムの構築に関する様々なテーマにて、「伝える」ことよりも「伝わる」こと、「記憶に残る」ことを強く意識し、手法等に工夫を凝らしたフォーラムを地域住民向けに開催していく。</w:t>
      </w:r>
    </w:p>
    <w:p w:rsidR="0082588B" w:rsidRPr="0086056E" w:rsidRDefault="0082588B" w:rsidP="0082588B">
      <w:pPr>
        <w:ind w:leftChars="200" w:left="440" w:firstLineChars="100" w:firstLine="220"/>
      </w:pPr>
    </w:p>
    <w:p w:rsidR="003B52F8" w:rsidRPr="0086056E" w:rsidRDefault="00C97B74" w:rsidP="00C97B74">
      <w:pPr>
        <w:spacing w:afterLines="20" w:after="72"/>
        <w:ind w:firstLineChars="200" w:firstLine="440"/>
      </w:pPr>
      <w:r w:rsidRPr="0086056E">
        <w:rPr>
          <w:rFonts w:hint="eastAsia"/>
        </w:rPr>
        <w:t>・</w:t>
      </w:r>
      <w:r w:rsidR="003B52F8" w:rsidRPr="0086056E">
        <w:rPr>
          <w:rFonts w:hint="eastAsia"/>
        </w:rPr>
        <w:t>介護者向け講演会の開催</w:t>
      </w:r>
      <w:r w:rsidR="00352241" w:rsidRPr="0086056E">
        <w:rPr>
          <w:rFonts w:hint="eastAsia"/>
        </w:rPr>
        <w:t>【</w:t>
      </w:r>
      <w:r w:rsidR="003B52F8" w:rsidRPr="0086056E">
        <w:rPr>
          <w:rFonts w:hint="eastAsia"/>
        </w:rPr>
        <w:t>豊川市の取組</w:t>
      </w:r>
      <w:r w:rsidR="00352241" w:rsidRPr="0086056E">
        <w:rPr>
          <w:rFonts w:hint="eastAsia"/>
        </w:rPr>
        <w:t>】</w:t>
      </w:r>
    </w:p>
    <w:p w:rsidR="003B52F8" w:rsidRPr="0086056E" w:rsidRDefault="003B52F8" w:rsidP="00352241">
      <w:pPr>
        <w:ind w:leftChars="200" w:left="440"/>
      </w:pPr>
      <w:r w:rsidRPr="0086056E">
        <w:rPr>
          <w:rFonts w:hint="eastAsia"/>
        </w:rPr>
        <w:lastRenderedPageBreak/>
        <w:t xml:space="preserve">　介護者の不安等を和らげることを目的に、有識者、介護経験者等を講師とした講演会を開催していく。</w:t>
      </w:r>
    </w:p>
    <w:p w:rsidR="003B52F8" w:rsidRPr="0086056E" w:rsidRDefault="003B52F8" w:rsidP="00352241"/>
    <w:p w:rsidR="00352241" w:rsidRPr="0086056E" w:rsidRDefault="00C97B74" w:rsidP="00C97B74">
      <w:pPr>
        <w:ind w:leftChars="100" w:left="220" w:firstLineChars="100" w:firstLine="220"/>
      </w:pPr>
      <w:r w:rsidRPr="0086056E">
        <w:rPr>
          <w:rFonts w:hint="eastAsia"/>
        </w:rPr>
        <w:t>・</w:t>
      </w:r>
      <w:r w:rsidR="003B52F8" w:rsidRPr="0086056E">
        <w:rPr>
          <w:rFonts w:hint="eastAsia"/>
        </w:rPr>
        <w:t>市広報、ホームページ、フェイスブック等各種媒体での情報の周知・啓発</w:t>
      </w:r>
    </w:p>
    <w:p w:rsidR="003B52F8" w:rsidRPr="0086056E" w:rsidRDefault="00352241" w:rsidP="00352241">
      <w:pPr>
        <w:spacing w:afterLines="20" w:after="72"/>
        <w:ind w:leftChars="100" w:left="220" w:firstLineChars="100" w:firstLine="220"/>
      </w:pPr>
      <w:r w:rsidRPr="0086056E">
        <w:rPr>
          <w:rFonts w:hint="eastAsia"/>
        </w:rPr>
        <w:t>【</w:t>
      </w:r>
      <w:r w:rsidR="003B52F8" w:rsidRPr="0086056E">
        <w:rPr>
          <w:rFonts w:hint="eastAsia"/>
        </w:rPr>
        <w:t>豊川市地域包括ケア推進協議会の取組</w:t>
      </w:r>
      <w:r w:rsidRPr="0086056E">
        <w:rPr>
          <w:rFonts w:hint="eastAsia"/>
        </w:rPr>
        <w:t>】</w:t>
      </w:r>
    </w:p>
    <w:p w:rsidR="003B52F8" w:rsidRPr="0086056E" w:rsidRDefault="003B52F8" w:rsidP="00352241">
      <w:pPr>
        <w:ind w:leftChars="200" w:left="440" w:firstLineChars="100" w:firstLine="220"/>
      </w:pPr>
      <w:r w:rsidRPr="0086056E">
        <w:rPr>
          <w:rFonts w:hint="eastAsia"/>
        </w:rPr>
        <w:t>普及啓発効果が高まるよう、タイミングよく戦略的に実施される取組等について、各種媒体を通じ、タイムリーな情報提供を行っていく。</w:t>
      </w:r>
    </w:p>
    <w:p w:rsidR="003B52F8" w:rsidRPr="0086056E" w:rsidRDefault="003B52F8" w:rsidP="00352241"/>
    <w:p w:rsidR="003B52F8" w:rsidRPr="0086056E" w:rsidRDefault="00C97B74" w:rsidP="00C97B74">
      <w:pPr>
        <w:spacing w:afterLines="20" w:after="72"/>
        <w:ind w:leftChars="100" w:left="220" w:firstLineChars="100" w:firstLine="220"/>
      </w:pPr>
      <w:r w:rsidRPr="0086056E">
        <w:rPr>
          <w:rFonts w:hint="eastAsia"/>
        </w:rPr>
        <w:t>・</w:t>
      </w:r>
      <w:r w:rsidR="00352241" w:rsidRPr="0086056E">
        <w:rPr>
          <w:rFonts w:hint="eastAsia"/>
        </w:rPr>
        <w:t>出前講座の実施【</w:t>
      </w:r>
      <w:r w:rsidR="003B52F8" w:rsidRPr="0086056E">
        <w:rPr>
          <w:rFonts w:hint="eastAsia"/>
        </w:rPr>
        <w:t>豊川市地域包括ケア推進協議会の取組</w:t>
      </w:r>
      <w:r w:rsidR="00352241" w:rsidRPr="0086056E">
        <w:rPr>
          <w:rFonts w:hint="eastAsia"/>
        </w:rPr>
        <w:t>】</w:t>
      </w:r>
    </w:p>
    <w:p w:rsidR="003B52F8" w:rsidRPr="0086056E" w:rsidRDefault="003B52F8" w:rsidP="00352241">
      <w:pPr>
        <w:ind w:leftChars="200" w:left="440" w:firstLineChars="100" w:firstLine="220"/>
      </w:pPr>
      <w:r w:rsidRPr="0086056E">
        <w:rPr>
          <w:rFonts w:hint="eastAsia"/>
        </w:rPr>
        <w:t>地域住民の教育ニーズに応えるため、「在宅医療って何？」、「今、知っておきたい地域包括ケアシステム」という２つの出前講座を実施していく。</w:t>
      </w:r>
    </w:p>
    <w:p w:rsidR="003B52F8" w:rsidRPr="0086056E" w:rsidRDefault="003B52F8" w:rsidP="00352241"/>
    <w:p w:rsidR="003B52F8" w:rsidRPr="0086056E" w:rsidRDefault="00C97B74" w:rsidP="00C97B74">
      <w:pPr>
        <w:spacing w:afterLines="20" w:after="72"/>
        <w:ind w:leftChars="100" w:left="220" w:firstLineChars="100" w:firstLine="220"/>
      </w:pPr>
      <w:r w:rsidRPr="0086056E">
        <w:rPr>
          <w:rFonts w:hint="eastAsia"/>
        </w:rPr>
        <w:t>・</w:t>
      </w:r>
      <w:r w:rsidR="00352241" w:rsidRPr="0086056E">
        <w:rPr>
          <w:rFonts w:hint="eastAsia"/>
        </w:rPr>
        <w:t>在宅診療地区座談会（医科・歯科・薬科）の開催【</w:t>
      </w:r>
      <w:r w:rsidR="003B52F8" w:rsidRPr="0086056E">
        <w:rPr>
          <w:rFonts w:hint="eastAsia"/>
        </w:rPr>
        <w:t>豊川市地域包括ケア推進協議会の取組</w:t>
      </w:r>
      <w:r w:rsidR="00352241" w:rsidRPr="0086056E">
        <w:rPr>
          <w:rFonts w:hint="eastAsia"/>
        </w:rPr>
        <w:t>】</w:t>
      </w:r>
    </w:p>
    <w:p w:rsidR="003B52F8" w:rsidRPr="0086056E" w:rsidRDefault="003B52F8" w:rsidP="00352241">
      <w:pPr>
        <w:ind w:leftChars="200" w:left="440" w:firstLineChars="100" w:firstLine="220"/>
      </w:pPr>
      <w:r w:rsidRPr="0086056E">
        <w:rPr>
          <w:rFonts w:hint="eastAsia"/>
        </w:rPr>
        <w:t>地域住民に、自宅で受けられる医療等について学び考えていただく機会とするため、在宅診療に携わる医師・歯科医師・薬剤師が各中学校区を巡回し、地域住民の疑問や質問に対応する座談会を開催していく。</w:t>
      </w:r>
    </w:p>
    <w:p w:rsidR="003B52F8" w:rsidRPr="0086056E" w:rsidRDefault="003B52F8" w:rsidP="00352241"/>
    <w:p w:rsidR="003B52F8" w:rsidRPr="0086056E" w:rsidRDefault="00C97B74" w:rsidP="00C97B74">
      <w:pPr>
        <w:spacing w:afterLines="20" w:after="72"/>
        <w:ind w:leftChars="100" w:left="220" w:firstLineChars="100" w:firstLine="220"/>
      </w:pPr>
      <w:r w:rsidRPr="0086056E">
        <w:rPr>
          <w:rFonts w:hint="eastAsia"/>
        </w:rPr>
        <w:t>・</w:t>
      </w:r>
      <w:r w:rsidR="00352241" w:rsidRPr="0086056E">
        <w:rPr>
          <w:rFonts w:hint="eastAsia"/>
        </w:rPr>
        <w:t>エンディングノートの活用に関する普及啓発【</w:t>
      </w:r>
      <w:r w:rsidR="003B52F8" w:rsidRPr="0086056E">
        <w:rPr>
          <w:rFonts w:hint="eastAsia"/>
        </w:rPr>
        <w:t>豊川市地域包括ケア推進協議会の取組</w:t>
      </w:r>
      <w:r w:rsidR="00352241" w:rsidRPr="0086056E">
        <w:rPr>
          <w:rFonts w:hint="eastAsia"/>
        </w:rPr>
        <w:t>】</w:t>
      </w:r>
    </w:p>
    <w:p w:rsidR="003B52F8" w:rsidRPr="0086056E" w:rsidRDefault="003B52F8" w:rsidP="00352241">
      <w:pPr>
        <w:ind w:leftChars="200" w:left="440" w:firstLineChars="100" w:firstLine="220"/>
      </w:pPr>
      <w:r w:rsidRPr="0086056E">
        <w:rPr>
          <w:rFonts w:hint="eastAsia"/>
        </w:rPr>
        <w:t>今後の人生につ</w:t>
      </w:r>
      <w:r w:rsidR="00C97B74" w:rsidRPr="0086056E">
        <w:rPr>
          <w:rFonts w:hint="eastAsia"/>
        </w:rPr>
        <w:t>いて考え、まわりの人と話し合う機会としていただけることを期待し、作成したエンディングノートを活用し啓発を行っていく。</w:t>
      </w:r>
    </w:p>
    <w:p w:rsidR="00352241" w:rsidRPr="0086056E" w:rsidRDefault="00352241" w:rsidP="00352241"/>
    <w:p w:rsidR="003B52F8" w:rsidRPr="0086056E" w:rsidRDefault="00941A94" w:rsidP="00941A94">
      <w:pPr>
        <w:spacing w:afterLines="20" w:after="72"/>
        <w:ind w:leftChars="100" w:left="220" w:firstLineChars="100" w:firstLine="220"/>
      </w:pPr>
      <w:r w:rsidRPr="0086056E">
        <w:rPr>
          <w:rFonts w:hint="eastAsia"/>
        </w:rPr>
        <w:t>・</w:t>
      </w:r>
      <w:r w:rsidR="003B52F8" w:rsidRPr="0086056E">
        <w:rPr>
          <w:rFonts w:hint="eastAsia"/>
        </w:rPr>
        <w:t>老活講座の実施</w:t>
      </w:r>
      <w:r w:rsidR="00352241" w:rsidRPr="0086056E">
        <w:rPr>
          <w:rFonts w:hint="eastAsia"/>
        </w:rPr>
        <w:t>【</w:t>
      </w:r>
      <w:r w:rsidR="003B52F8" w:rsidRPr="0086056E">
        <w:rPr>
          <w:rFonts w:hint="eastAsia"/>
        </w:rPr>
        <w:t>豊川市介護保険関係事業者連絡協議会の取組</w:t>
      </w:r>
      <w:r w:rsidR="00352241" w:rsidRPr="0086056E">
        <w:rPr>
          <w:rFonts w:hint="eastAsia"/>
        </w:rPr>
        <w:t>】</w:t>
      </w:r>
    </w:p>
    <w:p w:rsidR="003B52F8" w:rsidRPr="0086056E" w:rsidRDefault="003B52F8" w:rsidP="00352241">
      <w:pPr>
        <w:ind w:leftChars="200" w:left="440" w:rightChars="-50" w:right="-110" w:firstLineChars="100" w:firstLine="220"/>
      </w:pPr>
      <w:r w:rsidRPr="0086056E">
        <w:rPr>
          <w:rFonts w:hint="eastAsia"/>
        </w:rPr>
        <w:t>サービス対象者のみならず、地域の高齢者全体の見守り意識の醸成、正しい介護保険の利用方法の周知、介護保険制度の啓発等へとつながる学びの場として、老活講座を実施していく。</w:t>
      </w:r>
    </w:p>
    <w:p w:rsidR="003B52F8" w:rsidRPr="0086056E" w:rsidRDefault="003B52F8" w:rsidP="00352241"/>
    <w:p w:rsidR="003B52F8" w:rsidRPr="00541D41" w:rsidRDefault="00941A94" w:rsidP="00941A94">
      <w:pPr>
        <w:spacing w:afterLines="20" w:after="72"/>
        <w:ind w:leftChars="100" w:left="220" w:firstLineChars="100" w:firstLine="220"/>
      </w:pPr>
      <w:r w:rsidRPr="00541D41">
        <w:rPr>
          <w:rFonts w:hint="eastAsia"/>
        </w:rPr>
        <w:t>・</w:t>
      </w:r>
      <w:r w:rsidR="00B97436" w:rsidRPr="00541D41">
        <w:rPr>
          <w:rFonts w:hint="eastAsia"/>
        </w:rPr>
        <w:t>介護・生活支援サポーター養成講座の実施【</w:t>
      </w:r>
      <w:r w:rsidR="003B52F8" w:rsidRPr="00541D41">
        <w:rPr>
          <w:rFonts w:hint="eastAsia"/>
        </w:rPr>
        <w:t>愛知県認知症疾患医療センターの取組</w:t>
      </w:r>
      <w:r w:rsidR="00B97436" w:rsidRPr="00541D41">
        <w:rPr>
          <w:rFonts w:hint="eastAsia"/>
        </w:rPr>
        <w:t>】</w:t>
      </w:r>
    </w:p>
    <w:p w:rsidR="003B52F8" w:rsidRPr="0086056E" w:rsidRDefault="003B52F8" w:rsidP="00352241"/>
    <w:p w:rsidR="00352241" w:rsidRPr="00541D41" w:rsidRDefault="00941A94" w:rsidP="00941A94">
      <w:pPr>
        <w:ind w:leftChars="100" w:left="220" w:firstLineChars="100" w:firstLine="220"/>
      </w:pPr>
      <w:r w:rsidRPr="00541D41">
        <w:rPr>
          <w:rFonts w:hint="eastAsia"/>
        </w:rPr>
        <w:t>・</w:t>
      </w:r>
      <w:r w:rsidR="003B52F8" w:rsidRPr="00541D41">
        <w:rPr>
          <w:rFonts w:hint="eastAsia"/>
        </w:rPr>
        <w:t>認知症講演会の実施</w:t>
      </w:r>
    </w:p>
    <w:p w:rsidR="003B52F8" w:rsidRPr="00541D41" w:rsidRDefault="00352241" w:rsidP="00352241">
      <w:pPr>
        <w:spacing w:afterLines="20" w:after="72"/>
        <w:ind w:leftChars="100" w:left="220" w:firstLineChars="100" w:firstLine="220"/>
      </w:pPr>
      <w:r w:rsidRPr="00541D41">
        <w:rPr>
          <w:rFonts w:hint="eastAsia"/>
        </w:rPr>
        <w:t>【</w:t>
      </w:r>
      <w:r w:rsidR="003B52F8" w:rsidRPr="00541D41">
        <w:rPr>
          <w:rFonts w:hint="eastAsia"/>
        </w:rPr>
        <w:t>愛知県認知症疾患医療センター及び豊川市介護保険関係事業者連絡協議会の取組</w:t>
      </w:r>
      <w:r w:rsidRPr="00541D41">
        <w:rPr>
          <w:rFonts w:hint="eastAsia"/>
        </w:rPr>
        <w:t>】</w:t>
      </w:r>
    </w:p>
    <w:p w:rsidR="003B52F8" w:rsidRPr="0086056E" w:rsidRDefault="003B52F8" w:rsidP="00352241"/>
    <w:p w:rsidR="003B52F8" w:rsidRPr="0086056E" w:rsidRDefault="00941A94" w:rsidP="00941A94">
      <w:pPr>
        <w:spacing w:afterLines="20" w:after="72"/>
        <w:ind w:leftChars="100" w:left="220" w:firstLineChars="100" w:firstLine="220"/>
      </w:pPr>
      <w:r w:rsidRPr="0086056E">
        <w:rPr>
          <w:rFonts w:hint="eastAsia"/>
        </w:rPr>
        <w:t>・</w:t>
      </w:r>
      <w:r w:rsidR="00352241" w:rsidRPr="0086056E">
        <w:rPr>
          <w:rFonts w:hint="eastAsia"/>
        </w:rPr>
        <w:t>メセナ等による市民への情報提供【</w:t>
      </w:r>
      <w:r w:rsidR="003B52F8" w:rsidRPr="0086056E">
        <w:rPr>
          <w:rFonts w:hint="eastAsia"/>
        </w:rPr>
        <w:t>豊川商工会議所の取組</w:t>
      </w:r>
      <w:r w:rsidR="00352241" w:rsidRPr="0086056E">
        <w:rPr>
          <w:rFonts w:hint="eastAsia"/>
        </w:rPr>
        <w:t>】</w:t>
      </w:r>
    </w:p>
    <w:p w:rsidR="0082588B" w:rsidRPr="0086056E" w:rsidRDefault="0082588B" w:rsidP="0082588B">
      <w:pPr>
        <w:spacing w:afterLines="20" w:after="72"/>
        <w:ind w:leftChars="100" w:left="220"/>
      </w:pPr>
    </w:p>
    <w:p w:rsidR="003B52F8" w:rsidRPr="0086056E" w:rsidRDefault="00941A94" w:rsidP="00941A94">
      <w:pPr>
        <w:ind w:leftChars="100" w:left="220" w:firstLineChars="100" w:firstLine="220"/>
      </w:pPr>
      <w:r w:rsidRPr="0086056E">
        <w:rPr>
          <w:rFonts w:hint="eastAsia"/>
        </w:rPr>
        <w:t>・</w:t>
      </w:r>
      <w:r w:rsidR="003B52F8" w:rsidRPr="0086056E">
        <w:rPr>
          <w:rFonts w:hint="eastAsia"/>
        </w:rPr>
        <w:t>かかりつけの医師・歯科医師・薬剤師を持つ必要性の普及啓発</w:t>
      </w:r>
    </w:p>
    <w:p w:rsidR="003B52F8" w:rsidRPr="0086056E" w:rsidRDefault="00352241" w:rsidP="00352241">
      <w:pPr>
        <w:spacing w:afterLines="20" w:after="72"/>
        <w:ind w:leftChars="100" w:left="220" w:firstLineChars="100" w:firstLine="220"/>
      </w:pPr>
      <w:r w:rsidRPr="0086056E">
        <w:rPr>
          <w:rFonts w:hint="eastAsia"/>
        </w:rPr>
        <w:t>【</w:t>
      </w:r>
      <w:r w:rsidR="003B52F8" w:rsidRPr="0086056E">
        <w:rPr>
          <w:rFonts w:hint="eastAsia"/>
        </w:rPr>
        <w:t>豊川市地域包括ケア推進協議会及び同作業部会に所属するすべての団体の取組</w:t>
      </w:r>
      <w:r w:rsidRPr="0086056E">
        <w:rPr>
          <w:rFonts w:hint="eastAsia"/>
        </w:rPr>
        <w:t>】</w:t>
      </w:r>
    </w:p>
    <w:p w:rsidR="003B52F8" w:rsidRPr="0086056E" w:rsidRDefault="003B52F8" w:rsidP="00352241"/>
    <w:p w:rsidR="003B52F8" w:rsidRPr="0086056E" w:rsidRDefault="00941A94" w:rsidP="00941A94">
      <w:pPr>
        <w:spacing w:afterLines="20" w:after="72"/>
        <w:ind w:leftChars="100" w:left="220" w:firstLineChars="100" w:firstLine="220"/>
      </w:pPr>
      <w:r w:rsidRPr="0086056E">
        <w:rPr>
          <w:rFonts w:hint="eastAsia"/>
        </w:rPr>
        <w:t>・</w:t>
      </w:r>
      <w:r w:rsidR="00352241" w:rsidRPr="0086056E">
        <w:rPr>
          <w:rFonts w:hint="eastAsia"/>
        </w:rPr>
        <w:t>高齢者の家庭内における予防救急【</w:t>
      </w:r>
      <w:r w:rsidR="003B52F8" w:rsidRPr="0086056E">
        <w:rPr>
          <w:rFonts w:hint="eastAsia"/>
        </w:rPr>
        <w:t>豊川市消防本部の取組</w:t>
      </w:r>
      <w:r w:rsidR="00352241" w:rsidRPr="0086056E">
        <w:rPr>
          <w:rFonts w:hint="eastAsia"/>
        </w:rPr>
        <w:t>】</w:t>
      </w:r>
    </w:p>
    <w:p w:rsidR="003B52F8" w:rsidRPr="0086056E" w:rsidRDefault="003B52F8" w:rsidP="00352241">
      <w:pPr>
        <w:ind w:leftChars="200" w:left="440"/>
      </w:pPr>
    </w:p>
    <w:p w:rsidR="003B52F8" w:rsidRPr="0086056E" w:rsidRDefault="003B52F8" w:rsidP="00352241"/>
    <w:p w:rsidR="003B52F8" w:rsidRPr="0086056E" w:rsidRDefault="00AF6C39" w:rsidP="00941A94">
      <w:pPr>
        <w:ind w:leftChars="100" w:left="220" w:firstLineChars="100" w:firstLine="220"/>
        <w:rPr>
          <w:u w:val="single"/>
        </w:rPr>
      </w:pPr>
      <w:r w:rsidRPr="0086056E">
        <w:rPr>
          <w:rFonts w:hint="eastAsia"/>
          <w:u w:val="single"/>
        </w:rPr>
        <w:t>★</w:t>
      </w:r>
      <w:r w:rsidR="00941A94" w:rsidRPr="0086056E">
        <w:rPr>
          <w:rFonts w:hint="eastAsia"/>
          <w:u w:val="single"/>
        </w:rPr>
        <w:t>在宅医療・介護連携に関する関係市町村の連携【地②】</w:t>
      </w:r>
    </w:p>
    <w:p w:rsidR="00352241" w:rsidRPr="0086056E" w:rsidRDefault="00352241" w:rsidP="00352241"/>
    <w:p w:rsidR="003B52F8" w:rsidRPr="0086056E" w:rsidRDefault="00941A94" w:rsidP="00941A94">
      <w:pPr>
        <w:spacing w:afterLines="20" w:after="72"/>
        <w:ind w:leftChars="100" w:left="220" w:firstLineChars="200" w:firstLine="440"/>
      </w:pPr>
      <w:r w:rsidRPr="0086056E">
        <w:rPr>
          <w:rFonts w:hint="eastAsia"/>
        </w:rPr>
        <w:t>・</w:t>
      </w:r>
      <w:r w:rsidR="00352241" w:rsidRPr="0086056E">
        <w:rPr>
          <w:rFonts w:hint="eastAsia"/>
        </w:rPr>
        <w:t>関係市町村の情報共有の場の設定【</w:t>
      </w:r>
      <w:r w:rsidR="003B52F8" w:rsidRPr="0086056E">
        <w:rPr>
          <w:rFonts w:hint="eastAsia"/>
        </w:rPr>
        <w:t>豊川保健所の取組</w:t>
      </w:r>
      <w:r w:rsidR="00352241" w:rsidRPr="0086056E">
        <w:rPr>
          <w:rFonts w:hint="eastAsia"/>
        </w:rPr>
        <w:t>】</w:t>
      </w:r>
    </w:p>
    <w:p w:rsidR="003B52F8" w:rsidRPr="0086056E" w:rsidRDefault="003B52F8" w:rsidP="00352241">
      <w:pPr>
        <w:ind w:leftChars="200" w:left="440" w:firstLineChars="100" w:firstLine="220"/>
      </w:pPr>
      <w:r w:rsidRPr="0086056E">
        <w:rPr>
          <w:rFonts w:hint="eastAsia"/>
        </w:rPr>
        <w:t>圏域内関係機関連絡会議の開催、在宅医療多職種連携推進研修の開催など、行政区を越えた連携や、在宅医療・介護連携に関する情報の共有ができる場や手法を設定していく。</w:t>
      </w:r>
    </w:p>
    <w:p w:rsidR="003B52F8" w:rsidRPr="003B52F8" w:rsidRDefault="003B52F8" w:rsidP="00352241">
      <w:pPr>
        <w:rPr>
          <w:color w:val="538135" w:themeColor="accent6" w:themeShade="BF"/>
        </w:rPr>
      </w:pPr>
    </w:p>
    <w:p w:rsidR="005614DF" w:rsidRPr="00FE3A4A" w:rsidRDefault="005614DF" w:rsidP="0076386C">
      <w:pPr>
        <w:widowControl/>
        <w:ind w:firstLineChars="100" w:firstLine="220"/>
        <w:jc w:val="left"/>
        <w:rPr>
          <w:rFonts w:asciiTheme="minorEastAsia" w:eastAsiaTheme="minorEastAsia" w:hAnsiTheme="minorEastAsia"/>
          <w:color w:val="FF0000"/>
        </w:rPr>
      </w:pPr>
    </w:p>
    <w:p w:rsidR="00A072D7" w:rsidRPr="00FE3A4A" w:rsidRDefault="00A072D7" w:rsidP="0076386C">
      <w:pPr>
        <w:widowControl/>
        <w:ind w:firstLineChars="100" w:firstLine="220"/>
        <w:jc w:val="left"/>
        <w:rPr>
          <w:rFonts w:asciiTheme="minorEastAsia" w:eastAsiaTheme="minorEastAsia" w:hAnsiTheme="minorEastAsia"/>
        </w:rPr>
      </w:pPr>
      <w:r w:rsidRPr="00FE3A4A">
        <w:rPr>
          <w:rFonts w:asciiTheme="minorEastAsia" w:eastAsiaTheme="minorEastAsia" w:hAnsiTheme="minorEastAsia"/>
        </w:rPr>
        <w:br w:type="page"/>
      </w:r>
    </w:p>
    <w:p w:rsidR="00D148D7" w:rsidRPr="00FE3A4A" w:rsidRDefault="00D148D7" w:rsidP="00A61DB7">
      <w:pPr>
        <w:rPr>
          <w:rFonts w:asciiTheme="minorEastAsia" w:eastAsiaTheme="minorEastAsia" w:hAnsiTheme="minorEastAsia"/>
        </w:rPr>
      </w:pPr>
      <w:r w:rsidRPr="00FE3A4A">
        <w:rPr>
          <w:rFonts w:asciiTheme="minorEastAsia" w:eastAsiaTheme="minorEastAsia" w:hAnsiTheme="minorEastAsia" w:hint="eastAsia"/>
        </w:rPr>
        <w:lastRenderedPageBreak/>
        <w:t>４．基本施策４［認知症施策の推進］</w:t>
      </w:r>
    </w:p>
    <w:p w:rsidR="00D148D7" w:rsidRPr="00FE3A4A" w:rsidRDefault="00D148D7" w:rsidP="00A61DB7">
      <w:pPr>
        <w:rPr>
          <w:rFonts w:asciiTheme="minorEastAsia" w:eastAsiaTheme="minorEastAsia" w:hAnsiTheme="minorEastAsia"/>
        </w:rPr>
      </w:pPr>
    </w:p>
    <w:p w:rsidR="002748D1" w:rsidRPr="00FE3A4A" w:rsidRDefault="00A85BE7" w:rsidP="000B193A">
      <w:pPr>
        <w:ind w:leftChars="100" w:left="220"/>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79744" behindDoc="0" locked="0" layoutInCell="1" allowOverlap="1">
                <wp:simplePos x="0" y="0"/>
                <wp:positionH relativeFrom="column">
                  <wp:posOffset>2823210</wp:posOffset>
                </wp:positionH>
                <wp:positionV relativeFrom="paragraph">
                  <wp:posOffset>80645</wp:posOffset>
                </wp:positionV>
                <wp:extent cx="76200" cy="1095375"/>
                <wp:effectExtent l="0" t="0" r="19050" b="28575"/>
                <wp:wrapNone/>
                <wp:docPr id="310" name="右大かっこ 310"/>
                <wp:cNvGraphicFramePr/>
                <a:graphic xmlns:a="http://schemas.openxmlformats.org/drawingml/2006/main">
                  <a:graphicData uri="http://schemas.microsoft.com/office/word/2010/wordprocessingShape">
                    <wps:wsp>
                      <wps:cNvSpPr/>
                      <wps:spPr>
                        <a:xfrm>
                          <a:off x="0" y="0"/>
                          <a:ext cx="76200" cy="109537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EA34B" id="右大かっこ 310" o:spid="_x0000_s1026" type="#_x0000_t86" style="position:absolute;left:0;text-align:left;margin-left:222.3pt;margin-top:6.35pt;width:6pt;height:86.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" adj="125" strokecolor="black [3213]" strokeweight=".5pt">
                <v:stroke joinstyle="miter"/>
              </v:shape>
            </w:pict>
          </mc:Fallback>
        </mc:AlternateContent>
      </w:r>
      <w:r w:rsidR="002748D1" w:rsidRPr="00FE3A4A">
        <w:rPr>
          <w:rFonts w:asciiTheme="minorEastAsia" w:eastAsiaTheme="minorEastAsia" w:hAnsiTheme="minorEastAsia" w:hint="eastAsia"/>
        </w:rPr>
        <w:t>◎</w:t>
      </w:r>
      <w:r w:rsidR="00D41E21" w:rsidRPr="00FE3A4A">
        <w:rPr>
          <w:rFonts w:asciiTheme="minorEastAsia" w:eastAsiaTheme="minorEastAsia" w:hAnsiTheme="minorEastAsia" w:hint="eastAsia"/>
        </w:rPr>
        <w:t>認知症施策の推進</w:t>
      </w:r>
    </w:p>
    <w:p w:rsidR="00895BDE" w:rsidRPr="00FE3A4A" w:rsidRDefault="000B193A" w:rsidP="000B193A">
      <w:pPr>
        <w:ind w:firstLineChars="100" w:firstLine="220"/>
        <w:rPr>
          <w:rFonts w:asciiTheme="minorEastAsia" w:eastAsiaTheme="minorEastAsia" w:hAnsiTheme="minorEastAsia"/>
        </w:rPr>
      </w:pPr>
      <w:r>
        <w:rPr>
          <w:rFonts w:asciiTheme="minorEastAsia" w:eastAsiaTheme="minorEastAsia" w:hAnsiTheme="minorEastAsia" w:hint="eastAsia"/>
        </w:rPr>
        <w:t>◎</w:t>
      </w:r>
      <w:r w:rsidR="00895BDE" w:rsidRPr="00FE3A4A">
        <w:rPr>
          <w:rFonts w:asciiTheme="minorEastAsia" w:eastAsiaTheme="minorEastAsia" w:hAnsiTheme="minorEastAsia" w:hint="eastAsia"/>
        </w:rPr>
        <w:t>認知症地域支援推進員の配置</w:t>
      </w:r>
    </w:p>
    <w:p w:rsidR="000B193A" w:rsidRDefault="000B193A" w:rsidP="000B193A">
      <w:pPr>
        <w:spacing w:afterLines="20" w:after="72"/>
        <w:ind w:firstLineChars="100" w:firstLine="220"/>
        <w:rPr>
          <w:rFonts w:asciiTheme="minorEastAsia" w:eastAsiaTheme="minorEastAsia" w:hAnsiTheme="minorEastAsia"/>
        </w:rPr>
      </w:pPr>
      <w:r>
        <w:rPr>
          <w:rFonts w:asciiTheme="minorEastAsia" w:eastAsiaTheme="minorEastAsia" w:hAnsiTheme="minorEastAsia" w:hint="eastAsia"/>
        </w:rPr>
        <w:t>◎</w:t>
      </w:r>
      <w:r w:rsidR="00E81B89" w:rsidRPr="00FE3A4A">
        <w:rPr>
          <w:rFonts w:asciiTheme="minorEastAsia" w:eastAsiaTheme="minorEastAsia" w:hAnsiTheme="minorEastAsia" w:hint="eastAsia"/>
        </w:rPr>
        <w:t>認知症初期集中支援チーム設置</w:t>
      </w:r>
      <w:r w:rsidR="00541D41">
        <w:rPr>
          <w:rFonts w:asciiTheme="minorEastAsia" w:eastAsiaTheme="minorEastAsia" w:hAnsiTheme="minorEastAsia" w:hint="eastAsia"/>
        </w:rPr>
        <w:t xml:space="preserve">　　　　　　　</w:t>
      </w:r>
      <w:r w:rsidR="00541D41" w:rsidRPr="00541D41">
        <w:rPr>
          <w:rFonts w:asciiTheme="minorEastAsia" w:eastAsiaTheme="minorEastAsia" w:hAnsiTheme="minorEastAsia" w:hint="eastAsia"/>
        </w:rPr>
        <w:t xml:space="preserve">→　</w:t>
      </w:r>
      <w:r w:rsidR="00541D41" w:rsidRPr="00A85BE7">
        <w:rPr>
          <w:rFonts w:asciiTheme="minorEastAsia" w:eastAsiaTheme="minorEastAsia" w:hAnsiTheme="minorEastAsia" w:hint="eastAsia"/>
          <w:u w:val="single"/>
        </w:rPr>
        <w:t>認知症支援体制の充実【地②】</w:t>
      </w:r>
    </w:p>
    <w:p w:rsidR="00145ABF" w:rsidRPr="00FE3A4A" w:rsidRDefault="000B193A" w:rsidP="000B193A">
      <w:pPr>
        <w:spacing w:afterLines="20" w:after="72"/>
        <w:ind w:firstLineChars="100" w:firstLine="220"/>
        <w:rPr>
          <w:rFonts w:asciiTheme="minorEastAsia" w:eastAsiaTheme="minorEastAsia" w:hAnsiTheme="minorEastAsia"/>
        </w:rPr>
      </w:pPr>
      <w:r>
        <w:rPr>
          <w:rFonts w:asciiTheme="minorEastAsia" w:eastAsiaTheme="minorEastAsia" w:hAnsiTheme="minorEastAsia" w:hint="eastAsia"/>
        </w:rPr>
        <w:t>◎</w:t>
      </w:r>
      <w:r w:rsidR="00FA40F1" w:rsidRPr="00FE3A4A">
        <w:rPr>
          <w:rFonts w:asciiTheme="minorEastAsia" w:eastAsiaTheme="minorEastAsia" w:hAnsiTheme="minorEastAsia" w:hint="eastAsia"/>
        </w:rPr>
        <w:t>認知症ケアパスの</w:t>
      </w:r>
      <w:r w:rsidR="00075F95" w:rsidRPr="00FE3A4A">
        <w:rPr>
          <w:rFonts w:asciiTheme="minorEastAsia" w:eastAsiaTheme="minorEastAsia" w:hAnsiTheme="minorEastAsia" w:hint="eastAsia"/>
        </w:rPr>
        <w:t>活用</w:t>
      </w:r>
    </w:p>
    <w:p w:rsidR="00145ABF" w:rsidRPr="00FE3A4A" w:rsidRDefault="00FA40F1"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◎認知症カフェの設置支援と周知、連携</w:t>
      </w:r>
    </w:p>
    <w:p w:rsidR="00BD6480" w:rsidRPr="00FE3A4A" w:rsidRDefault="00FA40F1" w:rsidP="000B193A">
      <w:pPr>
        <w:ind w:leftChars="100" w:left="220"/>
        <w:rPr>
          <w:rFonts w:asciiTheme="minorEastAsia" w:eastAsiaTheme="minorEastAsia" w:hAnsiTheme="minorEastAsia"/>
        </w:rPr>
      </w:pPr>
      <w:r w:rsidRPr="00FE3A4A">
        <w:rPr>
          <w:rFonts w:asciiTheme="minorEastAsia" w:eastAsiaTheme="minorEastAsia" w:hAnsiTheme="minorEastAsia" w:hint="eastAsia"/>
        </w:rPr>
        <w:t>◎認知症サポーター養成講座</w:t>
      </w:r>
      <w:r w:rsidR="006E6413" w:rsidRPr="00FE3A4A">
        <w:rPr>
          <w:rFonts w:asciiTheme="minorEastAsia" w:eastAsiaTheme="minorEastAsia" w:hAnsiTheme="minorEastAsia" w:hint="eastAsia"/>
        </w:rPr>
        <w:t xml:space="preserve">→　</w:t>
      </w:r>
      <w:r w:rsidR="006E6413" w:rsidRPr="00FE3A4A">
        <w:rPr>
          <w:rFonts w:asciiTheme="minorEastAsia" w:eastAsiaTheme="minorEastAsia" w:hAnsiTheme="minorEastAsia" w:hint="eastAsia"/>
          <w:u w:val="single"/>
        </w:rPr>
        <w:t>認知症サポーターの養成</w:t>
      </w:r>
      <w:r w:rsidR="00535F66" w:rsidRPr="00FE3A4A">
        <w:rPr>
          <w:rFonts w:asciiTheme="minorEastAsia" w:eastAsiaTheme="minorEastAsia" w:hAnsiTheme="minorEastAsia" w:hint="eastAsia"/>
          <w:u w:val="single"/>
        </w:rPr>
        <w:t>【地②】</w:t>
      </w:r>
    </w:p>
    <w:p w:rsidR="00D148D7" w:rsidRPr="00FE3A4A" w:rsidRDefault="00FA40F1"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◎認知症講演会の開催</w:t>
      </w:r>
      <w:r w:rsidR="00535F66" w:rsidRPr="00FE3A4A">
        <w:rPr>
          <w:rFonts w:asciiTheme="minorEastAsia" w:eastAsiaTheme="minorEastAsia" w:hAnsiTheme="minorEastAsia" w:hint="eastAsia"/>
        </w:rPr>
        <w:t>【地②】</w:t>
      </w:r>
    </w:p>
    <w:p w:rsidR="006E6413" w:rsidRDefault="00FA40F1" w:rsidP="002079C3">
      <w:pPr>
        <w:ind w:leftChars="100" w:left="220"/>
        <w:rPr>
          <w:rFonts w:asciiTheme="minorEastAsia" w:eastAsiaTheme="minorEastAsia" w:hAnsiTheme="minorEastAsia"/>
          <w:u w:val="single"/>
        </w:rPr>
      </w:pPr>
      <w:r w:rsidRPr="00FE3A4A">
        <w:rPr>
          <w:rFonts w:asciiTheme="minorEastAsia" w:eastAsiaTheme="minorEastAsia" w:hAnsiTheme="minorEastAsia" w:hint="eastAsia"/>
        </w:rPr>
        <w:t>◎徘徊高齢者情報提供サービス事業</w:t>
      </w:r>
      <w:r w:rsidR="006E6413" w:rsidRPr="00FE3A4A">
        <w:rPr>
          <w:rFonts w:asciiTheme="minorEastAsia" w:eastAsiaTheme="minorEastAsia" w:hAnsiTheme="minorEastAsia" w:hint="eastAsia"/>
        </w:rPr>
        <w:t xml:space="preserve">→　</w:t>
      </w:r>
      <w:r w:rsidR="006E6413" w:rsidRPr="00FE3A4A">
        <w:rPr>
          <w:rFonts w:asciiTheme="minorEastAsia" w:eastAsiaTheme="minorEastAsia" w:hAnsiTheme="minorEastAsia" w:hint="eastAsia"/>
          <w:u w:val="single"/>
        </w:rPr>
        <w:t>ＧＰＳによる徘徊高齢者家族支援サービスの推進</w:t>
      </w:r>
      <w:r w:rsidR="00535F66" w:rsidRPr="00FE3A4A">
        <w:rPr>
          <w:rFonts w:asciiTheme="minorEastAsia" w:eastAsiaTheme="minorEastAsia" w:hAnsiTheme="minorEastAsia" w:hint="eastAsia"/>
          <w:u w:val="single"/>
        </w:rPr>
        <w:t>【地②】</w:t>
      </w:r>
    </w:p>
    <w:p w:rsidR="002B654A" w:rsidRPr="00FE3A4A" w:rsidRDefault="002B654A" w:rsidP="002079C3">
      <w:pPr>
        <w:ind w:leftChars="100" w:left="220"/>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82816" behindDoc="0" locked="0" layoutInCell="1" allowOverlap="1">
                <wp:simplePos x="0" y="0"/>
                <wp:positionH relativeFrom="column">
                  <wp:posOffset>2736850</wp:posOffset>
                </wp:positionH>
                <wp:positionV relativeFrom="paragraph">
                  <wp:posOffset>40640</wp:posOffset>
                </wp:positionV>
                <wp:extent cx="45719" cy="333375"/>
                <wp:effectExtent l="0" t="0" r="12065" b="28575"/>
                <wp:wrapNone/>
                <wp:docPr id="314" name="右大かっこ 314"/>
                <wp:cNvGraphicFramePr/>
                <a:graphic xmlns:a="http://schemas.openxmlformats.org/drawingml/2006/main">
                  <a:graphicData uri="http://schemas.microsoft.com/office/word/2010/wordprocessingShape">
                    <wps:wsp>
                      <wps:cNvSpPr/>
                      <wps:spPr>
                        <a:xfrm>
                          <a:off x="0" y="0"/>
                          <a:ext cx="45719" cy="33337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AE86E2" id="右大かっこ 314" o:spid="_x0000_s1026" type="#_x0000_t86" style="position:absolute;left:0;text-align:left;margin-left:215.5pt;margin-top:3.2pt;width:3.6pt;height:26.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" adj="247" strokecolor="black [3213]" strokeweight=".5pt">
                <v:stroke joinstyle="miter"/>
              </v:shape>
            </w:pict>
          </mc:Fallback>
        </mc:AlternateContent>
      </w:r>
      <w:r w:rsidRPr="002B654A">
        <w:rPr>
          <w:rFonts w:asciiTheme="minorEastAsia" w:eastAsiaTheme="minorEastAsia" w:hAnsiTheme="minorEastAsia" w:hint="eastAsia"/>
        </w:rPr>
        <w:t>◎高齢者見守りキーホルダー配付事業</w:t>
      </w:r>
    </w:p>
    <w:p w:rsidR="006F4DA9" w:rsidRPr="00FE3A4A" w:rsidRDefault="006F4DA9" w:rsidP="002079C3">
      <w:pPr>
        <w:ind w:leftChars="100" w:left="220"/>
        <w:rPr>
          <w:rFonts w:asciiTheme="minorEastAsia" w:eastAsiaTheme="minorEastAsia" w:hAnsiTheme="minorEastAsia"/>
        </w:rPr>
      </w:pPr>
      <w:r w:rsidRPr="00FE3A4A">
        <w:rPr>
          <w:rFonts w:asciiTheme="minorEastAsia" w:eastAsiaTheme="minorEastAsia" w:hAnsiTheme="minorEastAsia" w:hint="eastAsia"/>
        </w:rPr>
        <w:t>◎高齢者地域見守りネットワークの運用</w:t>
      </w:r>
      <w:r w:rsidR="002B654A">
        <w:rPr>
          <w:rFonts w:asciiTheme="minorEastAsia" w:eastAsiaTheme="minorEastAsia" w:hAnsiTheme="minorEastAsia" w:hint="eastAsia"/>
        </w:rPr>
        <w:t xml:space="preserve">　　</w:t>
      </w:r>
      <w:r w:rsidRPr="00FE3A4A">
        <w:rPr>
          <w:rFonts w:asciiTheme="minorEastAsia" w:eastAsiaTheme="minorEastAsia" w:hAnsiTheme="minorEastAsia" w:hint="eastAsia"/>
        </w:rPr>
        <w:t xml:space="preserve">→　</w:t>
      </w:r>
      <w:r w:rsidRPr="00FE3A4A">
        <w:rPr>
          <w:rFonts w:asciiTheme="minorEastAsia" w:eastAsiaTheme="minorEastAsia" w:hAnsiTheme="minorEastAsia" w:hint="eastAsia"/>
          <w:u w:val="single"/>
        </w:rPr>
        <w:t>徘徊・見守りＳＯＳネットワークの推進</w:t>
      </w:r>
      <w:r w:rsidR="00535F66" w:rsidRPr="00FE3A4A">
        <w:rPr>
          <w:rFonts w:asciiTheme="minorEastAsia" w:eastAsiaTheme="minorEastAsia" w:hAnsiTheme="minorEastAsia" w:hint="eastAsia"/>
          <w:u w:val="single"/>
        </w:rPr>
        <w:t>【地②】</w:t>
      </w:r>
    </w:p>
    <w:p w:rsidR="00FA40F1" w:rsidRPr="00FE3A4A" w:rsidRDefault="00CC3428"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◎成年後見制度相談支援事業</w:t>
      </w:r>
      <w:r w:rsidR="00C6051C" w:rsidRPr="00FE3A4A">
        <w:rPr>
          <w:rFonts w:asciiTheme="minorEastAsia" w:eastAsiaTheme="minorEastAsia" w:hAnsiTheme="minorEastAsia" w:hint="eastAsia"/>
        </w:rPr>
        <w:t>【介護高齢課／福祉課】</w:t>
      </w:r>
    </w:p>
    <w:p w:rsidR="006E6413" w:rsidRPr="00FE3A4A" w:rsidRDefault="007005BD" w:rsidP="002079C3">
      <w:pPr>
        <w:ind w:leftChars="100" w:left="220"/>
        <w:rPr>
          <w:rFonts w:asciiTheme="minorEastAsia" w:eastAsiaTheme="minorEastAsia" w:hAnsiTheme="minorEastAsia"/>
        </w:rPr>
      </w:pPr>
      <w:r w:rsidRPr="00FE3A4A">
        <w:rPr>
          <w:rFonts w:asciiTheme="minorEastAsia" w:eastAsiaTheme="minorEastAsia" w:hAnsiTheme="minorEastAsia" w:hint="eastAsia"/>
        </w:rPr>
        <w:t>◎成年後見制度利用支援事業</w:t>
      </w:r>
      <w:r w:rsidR="006E6413" w:rsidRPr="00FE3A4A">
        <w:rPr>
          <w:rFonts w:asciiTheme="minorEastAsia" w:eastAsiaTheme="minorEastAsia" w:hAnsiTheme="minorEastAsia" w:hint="eastAsia"/>
        </w:rPr>
        <w:t xml:space="preserve">→　</w:t>
      </w:r>
      <w:r w:rsidR="006E6413" w:rsidRPr="00FE3A4A">
        <w:rPr>
          <w:rFonts w:asciiTheme="minorEastAsia" w:eastAsiaTheme="minorEastAsia" w:hAnsiTheme="minorEastAsia" w:hint="eastAsia"/>
          <w:u w:val="single"/>
        </w:rPr>
        <w:t>成年後見制度の利用に向けた支援</w:t>
      </w:r>
      <w:r w:rsidR="00535F66" w:rsidRPr="00FE3A4A">
        <w:rPr>
          <w:rFonts w:asciiTheme="minorEastAsia" w:eastAsiaTheme="minorEastAsia" w:hAnsiTheme="minorEastAsia" w:hint="eastAsia"/>
          <w:u w:val="single"/>
        </w:rPr>
        <w:t>【地①】</w:t>
      </w:r>
    </w:p>
    <w:p w:rsidR="00EF50EC" w:rsidRPr="00FE3A4A" w:rsidRDefault="00C6051C"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EF50EC" w:rsidRPr="00FE3A4A">
        <w:rPr>
          <w:rFonts w:asciiTheme="minorEastAsia" w:eastAsiaTheme="minorEastAsia" w:hAnsiTheme="minorEastAsia" w:hint="eastAsia"/>
        </w:rPr>
        <w:t>市民後見人の養成【介護高齢課・福祉課】</w:t>
      </w:r>
    </w:p>
    <w:p w:rsidR="00FA40F1" w:rsidRPr="002079C3" w:rsidRDefault="006E6413" w:rsidP="00BD6480">
      <w:pPr>
        <w:spacing w:afterLines="20" w:after="72"/>
        <w:ind w:leftChars="100" w:left="220"/>
        <w:rPr>
          <w:rFonts w:asciiTheme="minorEastAsia" w:eastAsiaTheme="minorEastAsia" w:hAnsiTheme="minorEastAsia"/>
          <w:u w:val="single"/>
        </w:rPr>
      </w:pPr>
      <w:r w:rsidRPr="00FE3A4A">
        <w:rPr>
          <w:rFonts w:asciiTheme="minorEastAsia" w:eastAsiaTheme="minorEastAsia" w:hAnsiTheme="minorEastAsia" w:hint="eastAsia"/>
        </w:rPr>
        <w:t>★</w:t>
      </w:r>
      <w:r w:rsidRPr="002079C3">
        <w:rPr>
          <w:rFonts w:asciiTheme="minorEastAsia" w:eastAsiaTheme="minorEastAsia" w:hAnsiTheme="minorEastAsia" w:hint="eastAsia"/>
          <w:u w:val="single"/>
        </w:rPr>
        <w:t>グループホーム入居者の負担軽減</w:t>
      </w:r>
      <w:r w:rsidR="00535F66" w:rsidRPr="002079C3">
        <w:rPr>
          <w:rFonts w:asciiTheme="minorEastAsia" w:eastAsiaTheme="minorEastAsia" w:hAnsiTheme="minorEastAsia" w:hint="eastAsia"/>
          <w:u w:val="single"/>
        </w:rPr>
        <w:t>【地①】</w:t>
      </w:r>
      <w:r w:rsidR="00F66842" w:rsidRPr="00F66842">
        <w:rPr>
          <w:rFonts w:asciiTheme="minorEastAsia" w:eastAsiaTheme="minorEastAsia" w:hAnsiTheme="minorEastAsia" w:hint="eastAsia"/>
        </w:rPr>
        <w:t>未実施</w:t>
      </w:r>
    </w:p>
    <w:p w:rsidR="00A072D7" w:rsidRDefault="00A072D7">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2079C3" w:rsidRDefault="002079C3">
      <w:pPr>
        <w:widowControl/>
        <w:jc w:val="left"/>
        <w:rPr>
          <w:rFonts w:asciiTheme="minorEastAsia" w:eastAsiaTheme="minorEastAsia" w:hAnsiTheme="minorEastAsia"/>
        </w:rPr>
      </w:pPr>
    </w:p>
    <w:p w:rsidR="00D148D7" w:rsidRPr="00FE3A4A" w:rsidRDefault="00D148D7" w:rsidP="00A61DB7">
      <w:pPr>
        <w:rPr>
          <w:rFonts w:asciiTheme="minorEastAsia" w:eastAsiaTheme="minorEastAsia" w:hAnsiTheme="minorEastAsia"/>
        </w:rPr>
      </w:pPr>
      <w:r w:rsidRPr="00FE3A4A">
        <w:rPr>
          <w:rFonts w:asciiTheme="minorEastAsia" w:eastAsiaTheme="minorEastAsia" w:hAnsiTheme="minorEastAsia" w:hint="eastAsia"/>
        </w:rPr>
        <w:lastRenderedPageBreak/>
        <w:t>５．基本施策５［</w:t>
      </w:r>
      <w:r w:rsidR="00542A14" w:rsidRPr="00FE3A4A">
        <w:rPr>
          <w:rFonts w:asciiTheme="minorEastAsia" w:eastAsiaTheme="minorEastAsia" w:hAnsiTheme="minorEastAsia" w:hint="eastAsia"/>
        </w:rPr>
        <w:t>高齢者福祉施策</w:t>
      </w:r>
      <w:r w:rsidRPr="00FE3A4A">
        <w:rPr>
          <w:rFonts w:asciiTheme="minorEastAsia" w:eastAsiaTheme="minorEastAsia" w:hAnsiTheme="minorEastAsia" w:hint="eastAsia"/>
        </w:rPr>
        <w:t>の推進］</w:t>
      </w:r>
    </w:p>
    <w:p w:rsidR="00D148D7" w:rsidRPr="00FE3A4A" w:rsidRDefault="00D148D7" w:rsidP="00A61DB7">
      <w:pPr>
        <w:rPr>
          <w:rFonts w:asciiTheme="minorEastAsia" w:eastAsiaTheme="minorEastAsia" w:hAnsiTheme="minorEastAsia"/>
        </w:rPr>
      </w:pPr>
    </w:p>
    <w:p w:rsidR="00256F86" w:rsidRPr="005D3BBF" w:rsidRDefault="00256F86" w:rsidP="00BD6480">
      <w:pPr>
        <w:spacing w:afterLines="20" w:after="72"/>
        <w:ind w:leftChars="100" w:left="220"/>
        <w:rPr>
          <w:rFonts w:asciiTheme="minorEastAsia" w:eastAsiaTheme="minorEastAsia" w:hAnsiTheme="minorEastAsia"/>
          <w:u w:val="single"/>
        </w:rPr>
      </w:pPr>
      <w:r w:rsidRPr="00FE3A4A">
        <w:rPr>
          <w:rFonts w:asciiTheme="minorEastAsia" w:eastAsiaTheme="minorEastAsia" w:hAnsiTheme="minorEastAsia" w:hint="eastAsia"/>
        </w:rPr>
        <w:t>◎高齢者相談センターの機能強化・関係機関との連携</w:t>
      </w:r>
      <w:r w:rsidR="005D3BBF">
        <w:rPr>
          <w:rFonts w:asciiTheme="minorEastAsia" w:eastAsiaTheme="minorEastAsia" w:hAnsiTheme="minorEastAsia" w:hint="eastAsia"/>
        </w:rPr>
        <w:t xml:space="preserve">→　</w:t>
      </w:r>
      <w:r w:rsidR="005D3BBF" w:rsidRPr="005D3BBF">
        <w:rPr>
          <w:rFonts w:asciiTheme="minorEastAsia" w:eastAsiaTheme="minorEastAsia" w:hAnsiTheme="minorEastAsia" w:hint="eastAsia"/>
          <w:u w:val="single"/>
        </w:rPr>
        <w:t>地域包括支援センターの運営</w:t>
      </w:r>
      <w:r w:rsidR="00535F66" w:rsidRPr="005D3BBF">
        <w:rPr>
          <w:rFonts w:asciiTheme="minorEastAsia" w:eastAsiaTheme="minorEastAsia" w:hAnsiTheme="minorEastAsia" w:hint="eastAsia"/>
          <w:u w:val="single"/>
        </w:rPr>
        <w:t>【地②】</w:t>
      </w:r>
    </w:p>
    <w:p w:rsidR="001E2A99" w:rsidRDefault="00C6051C"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7A062C" w:rsidRPr="00FE3A4A">
        <w:rPr>
          <w:rFonts w:asciiTheme="minorEastAsia" w:eastAsiaTheme="minorEastAsia" w:hAnsiTheme="minorEastAsia" w:hint="eastAsia"/>
        </w:rPr>
        <w:t>パンフレット「安心のてびき」の作成【介護高齢課】</w:t>
      </w:r>
    </w:p>
    <w:p w:rsidR="00E118E3" w:rsidRPr="00FE3A4A" w:rsidRDefault="0003222D"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◎高齢者虐待防止ネットワーク</w:t>
      </w:r>
      <w:r w:rsidR="00FE3A4A">
        <w:rPr>
          <w:rFonts w:asciiTheme="minorEastAsia" w:eastAsiaTheme="minorEastAsia" w:hAnsiTheme="minorEastAsia" w:hint="eastAsia"/>
        </w:rPr>
        <w:t>【</w:t>
      </w:r>
      <w:r w:rsidRPr="00FE3A4A">
        <w:rPr>
          <w:rFonts w:asciiTheme="minorEastAsia" w:eastAsiaTheme="minorEastAsia" w:hAnsiTheme="minorEastAsia" w:hint="eastAsia"/>
        </w:rPr>
        <w:t>介護高齢課</w:t>
      </w:r>
      <w:r w:rsidR="00FE3A4A">
        <w:rPr>
          <w:rFonts w:asciiTheme="minorEastAsia" w:eastAsiaTheme="minorEastAsia" w:hAnsiTheme="minorEastAsia" w:hint="eastAsia"/>
        </w:rPr>
        <w:t>】</w:t>
      </w:r>
    </w:p>
    <w:p w:rsidR="00796FD9" w:rsidRPr="00FE3A4A" w:rsidRDefault="00256F86" w:rsidP="005D3BBF">
      <w:pPr>
        <w:ind w:leftChars="100" w:left="220"/>
        <w:rPr>
          <w:rFonts w:asciiTheme="minorEastAsia" w:eastAsiaTheme="minorEastAsia" w:hAnsiTheme="minorEastAsia"/>
        </w:rPr>
      </w:pPr>
      <w:r w:rsidRPr="00FE3A4A">
        <w:rPr>
          <w:rFonts w:asciiTheme="minorEastAsia" w:eastAsiaTheme="minorEastAsia" w:hAnsiTheme="minorEastAsia" w:hint="eastAsia"/>
        </w:rPr>
        <w:t>◎</w:t>
      </w:r>
      <w:r w:rsidR="00EA673A" w:rsidRPr="00FE3A4A">
        <w:rPr>
          <w:rFonts w:asciiTheme="minorEastAsia" w:eastAsiaTheme="minorEastAsia" w:hAnsiTheme="minorEastAsia" w:hint="eastAsia"/>
        </w:rPr>
        <w:t>家族介護教室</w:t>
      </w:r>
      <w:r w:rsidR="00796FD9" w:rsidRPr="00FE3A4A">
        <w:rPr>
          <w:rFonts w:asciiTheme="minorEastAsia" w:eastAsiaTheme="minorEastAsia" w:hAnsiTheme="minorEastAsia" w:hint="eastAsia"/>
        </w:rPr>
        <w:t xml:space="preserve">→　</w:t>
      </w:r>
      <w:r w:rsidR="00796FD9" w:rsidRPr="00FE3A4A">
        <w:rPr>
          <w:rFonts w:asciiTheme="minorEastAsia" w:eastAsiaTheme="minorEastAsia" w:hAnsiTheme="minorEastAsia" w:hint="eastAsia"/>
          <w:u w:val="single"/>
        </w:rPr>
        <w:t>家族介護教室等の開催</w:t>
      </w:r>
      <w:r w:rsidR="00535F66" w:rsidRPr="00FE3A4A">
        <w:rPr>
          <w:rFonts w:asciiTheme="minorEastAsia" w:eastAsiaTheme="minorEastAsia" w:hAnsiTheme="minorEastAsia" w:hint="eastAsia"/>
          <w:u w:val="single"/>
        </w:rPr>
        <w:t>【地②】</w:t>
      </w:r>
    </w:p>
    <w:p w:rsidR="009A17E5" w:rsidRPr="00FE3A4A" w:rsidRDefault="00256F86" w:rsidP="005D3BBF">
      <w:pPr>
        <w:ind w:leftChars="100" w:left="220"/>
        <w:rPr>
          <w:rFonts w:asciiTheme="minorEastAsia" w:eastAsiaTheme="minorEastAsia" w:hAnsiTheme="minorEastAsia"/>
        </w:rPr>
      </w:pPr>
      <w:r w:rsidRPr="00FE3A4A">
        <w:rPr>
          <w:rFonts w:asciiTheme="minorEastAsia" w:eastAsiaTheme="minorEastAsia" w:hAnsiTheme="minorEastAsia" w:hint="eastAsia"/>
        </w:rPr>
        <w:t>◎</w:t>
      </w:r>
      <w:r w:rsidR="00EA673A" w:rsidRPr="00FE3A4A">
        <w:rPr>
          <w:rFonts w:asciiTheme="minorEastAsia" w:eastAsiaTheme="minorEastAsia" w:hAnsiTheme="minorEastAsia" w:hint="eastAsia"/>
        </w:rPr>
        <w:t>家族介護支援介護用品給付事業</w:t>
      </w:r>
      <w:r w:rsidR="009A17E5" w:rsidRPr="00FE3A4A">
        <w:rPr>
          <w:rFonts w:asciiTheme="minorEastAsia" w:eastAsiaTheme="minorEastAsia" w:hAnsiTheme="minorEastAsia" w:hint="eastAsia"/>
        </w:rPr>
        <w:t xml:space="preserve">→　</w:t>
      </w:r>
      <w:r w:rsidR="009A17E5" w:rsidRPr="00FE3A4A">
        <w:rPr>
          <w:rFonts w:asciiTheme="minorEastAsia" w:eastAsiaTheme="minorEastAsia" w:hAnsiTheme="minorEastAsia" w:hint="eastAsia"/>
          <w:u w:val="single"/>
        </w:rPr>
        <w:t>介護用品の購入支援</w:t>
      </w:r>
      <w:r w:rsidR="00535F66" w:rsidRPr="00FE3A4A">
        <w:rPr>
          <w:rFonts w:asciiTheme="minorEastAsia" w:eastAsiaTheme="minorEastAsia" w:hAnsiTheme="minorEastAsia" w:hint="eastAsia"/>
          <w:u w:val="single"/>
        </w:rPr>
        <w:t>【地①】</w:t>
      </w:r>
    </w:p>
    <w:p w:rsidR="009A17E5" w:rsidRDefault="009A17E5"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◎要介護高齢者介護用品支給事業【介護高齢課】</w:t>
      </w:r>
    </w:p>
    <w:p w:rsidR="006B0BD0" w:rsidRPr="00FE3A4A" w:rsidRDefault="006B0BD0" w:rsidP="00BD6480">
      <w:pPr>
        <w:spacing w:afterLines="20" w:after="72"/>
        <w:ind w:leftChars="100" w:left="220"/>
        <w:rPr>
          <w:rFonts w:asciiTheme="minorEastAsia" w:eastAsiaTheme="minorEastAsia" w:hAnsiTheme="minorEastAsia"/>
        </w:rPr>
      </w:pPr>
      <w:r w:rsidRPr="006B0BD0">
        <w:rPr>
          <w:rFonts w:asciiTheme="minorEastAsia" w:eastAsiaTheme="minorEastAsia" w:hAnsiTheme="minorEastAsia" w:hint="eastAsia"/>
        </w:rPr>
        <w:t>◎要介護高齢者・重度身体障害者訪問理美容サービス事業【介護高齢課】</w:t>
      </w:r>
    </w:p>
    <w:p w:rsidR="00EA673A" w:rsidRPr="00FE3A4A" w:rsidRDefault="00E07B83"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6852B7" w:rsidRPr="00FE3A4A">
        <w:rPr>
          <w:rFonts w:asciiTheme="minorEastAsia" w:eastAsiaTheme="minorEastAsia" w:hAnsiTheme="minorEastAsia" w:hint="eastAsia"/>
        </w:rPr>
        <w:t>災害時要援護者支援制度事業【介護高齢課</w:t>
      </w:r>
      <w:r w:rsidR="005D3BBF" w:rsidRPr="005D3BBF">
        <w:rPr>
          <w:rFonts w:asciiTheme="minorEastAsia" w:eastAsiaTheme="minorEastAsia" w:hAnsiTheme="minorEastAsia" w:hint="eastAsia"/>
        </w:rPr>
        <w:t>／福祉課／防災対策課</w:t>
      </w:r>
      <w:r w:rsidR="006852B7" w:rsidRPr="00FE3A4A">
        <w:rPr>
          <w:rFonts w:asciiTheme="minorEastAsia" w:eastAsiaTheme="minorEastAsia" w:hAnsiTheme="minorEastAsia" w:hint="eastAsia"/>
        </w:rPr>
        <w:t>】</w:t>
      </w:r>
    </w:p>
    <w:p w:rsidR="00935F6A" w:rsidRPr="00FE3A4A" w:rsidRDefault="00F3585E"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6852B7" w:rsidRPr="00FE3A4A">
        <w:rPr>
          <w:rFonts w:asciiTheme="minorEastAsia" w:eastAsiaTheme="minorEastAsia" w:hAnsiTheme="minorEastAsia" w:hint="eastAsia"/>
        </w:rPr>
        <w:t>ひとり暮らし老人ガス安全対策事業【介護高齢課】</w:t>
      </w:r>
      <w:bookmarkStart w:id="0" w:name="_GoBack"/>
      <w:bookmarkEnd w:id="0"/>
    </w:p>
    <w:p w:rsidR="00935F6A" w:rsidRPr="00FE3A4A" w:rsidRDefault="00F3585E"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6852B7" w:rsidRPr="00FE3A4A">
        <w:rPr>
          <w:rFonts w:asciiTheme="minorEastAsia" w:eastAsiaTheme="minorEastAsia" w:hAnsiTheme="minorEastAsia" w:hint="eastAsia"/>
        </w:rPr>
        <w:t>緊急通報システム設置事業【介護高齢課】</w:t>
      </w:r>
    </w:p>
    <w:p w:rsidR="00935F6A" w:rsidRPr="00FE3A4A" w:rsidRDefault="00F3585E"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6852B7" w:rsidRPr="00FE3A4A">
        <w:rPr>
          <w:rFonts w:asciiTheme="minorEastAsia" w:eastAsiaTheme="minorEastAsia" w:hAnsiTheme="minorEastAsia" w:hint="eastAsia"/>
        </w:rPr>
        <w:t>生活援助員派遣事業</w:t>
      </w:r>
      <w:r w:rsidR="005D3BBF">
        <w:rPr>
          <w:rFonts w:asciiTheme="minorEastAsia" w:eastAsiaTheme="minorEastAsia" w:hAnsiTheme="minorEastAsia" w:hint="eastAsia"/>
        </w:rPr>
        <w:t>→</w:t>
      </w:r>
      <w:r w:rsidR="005D3BBF" w:rsidRPr="005D3BBF">
        <w:rPr>
          <w:rFonts w:asciiTheme="minorEastAsia" w:eastAsiaTheme="minorEastAsia" w:hAnsiTheme="minorEastAsia" w:hint="eastAsia"/>
          <w:u w:val="single"/>
        </w:rPr>
        <w:t>高齢者世話付住宅への生活援助員の派遣</w:t>
      </w:r>
      <w:r w:rsidR="00080046" w:rsidRPr="005D3BBF">
        <w:rPr>
          <w:rFonts w:asciiTheme="minorEastAsia" w:eastAsiaTheme="minorEastAsia" w:hAnsiTheme="minorEastAsia" w:hint="eastAsia"/>
          <w:u w:val="single"/>
        </w:rPr>
        <w:t>【地④】</w:t>
      </w:r>
    </w:p>
    <w:p w:rsidR="00D63FDF" w:rsidRPr="00FE3A4A" w:rsidRDefault="00F3585E"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E379B5" w:rsidRPr="00FE3A4A">
        <w:rPr>
          <w:rFonts w:asciiTheme="minorEastAsia" w:eastAsiaTheme="minorEastAsia" w:hAnsiTheme="minorEastAsia" w:hint="eastAsia"/>
        </w:rPr>
        <w:t>養護老人ホームへの入所措置【介護高齢課】</w:t>
      </w:r>
    </w:p>
    <w:p w:rsidR="00E379B5" w:rsidRPr="00FE3A4A" w:rsidRDefault="00F3585E"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E379B5" w:rsidRPr="00FE3A4A">
        <w:rPr>
          <w:rFonts w:asciiTheme="minorEastAsia" w:eastAsiaTheme="minorEastAsia" w:hAnsiTheme="minorEastAsia" w:hint="eastAsia"/>
        </w:rPr>
        <w:t>在日外国人高齢者福祉手当支給事業【介護高齢課】</w:t>
      </w:r>
    </w:p>
    <w:p w:rsidR="00E379B5" w:rsidRPr="00FE3A4A" w:rsidRDefault="00F3585E" w:rsidP="00BD6480">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E379B5" w:rsidRPr="00FE3A4A">
        <w:rPr>
          <w:rFonts w:asciiTheme="minorEastAsia" w:eastAsiaTheme="minorEastAsia" w:hAnsiTheme="minorEastAsia" w:hint="eastAsia"/>
        </w:rPr>
        <w:t>敬老金等支給事業【介護高齢課】</w:t>
      </w:r>
    </w:p>
    <w:p w:rsidR="003B2FE1" w:rsidRPr="00FE3A4A" w:rsidRDefault="00F3585E" w:rsidP="005E4B9C">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高齢者の住まいの安定的な確保【介護高齢課／建築課】</w:t>
      </w:r>
    </w:p>
    <w:p w:rsidR="003B2FE1" w:rsidRPr="00FE3A4A" w:rsidRDefault="00FE3A4A" w:rsidP="005E4B9C">
      <w:pPr>
        <w:spacing w:afterLines="20" w:after="72"/>
        <w:ind w:leftChars="100" w:left="220"/>
        <w:rPr>
          <w:rFonts w:asciiTheme="minorEastAsia" w:eastAsiaTheme="minorEastAsia" w:hAnsiTheme="minorEastAsia"/>
        </w:rPr>
      </w:pPr>
      <w:r>
        <w:rPr>
          <w:rFonts w:asciiTheme="minorEastAsia" w:eastAsiaTheme="minorEastAsia" w:hAnsiTheme="minorEastAsia" w:hint="eastAsia"/>
        </w:rPr>
        <w:t>◎市営住宅の整備など【</w:t>
      </w:r>
      <w:r w:rsidR="003B2FE1" w:rsidRPr="00FE3A4A">
        <w:rPr>
          <w:rFonts w:asciiTheme="minorEastAsia" w:eastAsiaTheme="minorEastAsia" w:hAnsiTheme="minorEastAsia" w:hint="eastAsia"/>
        </w:rPr>
        <w:t>建築課</w:t>
      </w:r>
      <w:r>
        <w:rPr>
          <w:rFonts w:asciiTheme="minorEastAsia" w:eastAsiaTheme="minorEastAsia" w:hAnsiTheme="minorEastAsia" w:hint="eastAsia"/>
        </w:rPr>
        <w:t>】</w:t>
      </w:r>
    </w:p>
    <w:p w:rsidR="003B2FE1" w:rsidRPr="00FE3A4A" w:rsidRDefault="003B2FE1" w:rsidP="005E4B9C">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◎住まいに関する情報提供</w:t>
      </w:r>
      <w:r w:rsidR="00FE3A4A">
        <w:rPr>
          <w:rFonts w:asciiTheme="minorEastAsia" w:eastAsiaTheme="minorEastAsia" w:hAnsiTheme="minorEastAsia" w:hint="eastAsia"/>
        </w:rPr>
        <w:t>【</w:t>
      </w:r>
      <w:r w:rsidRPr="00FE3A4A">
        <w:rPr>
          <w:rFonts w:asciiTheme="minorEastAsia" w:eastAsiaTheme="minorEastAsia" w:hAnsiTheme="minorEastAsia" w:hint="eastAsia"/>
        </w:rPr>
        <w:t>介護高齢課</w:t>
      </w:r>
      <w:r w:rsidR="00FE3A4A">
        <w:rPr>
          <w:rFonts w:asciiTheme="minorEastAsia" w:eastAsiaTheme="minorEastAsia" w:hAnsiTheme="minorEastAsia" w:hint="eastAsia"/>
        </w:rPr>
        <w:t>／</w:t>
      </w:r>
      <w:r w:rsidRPr="00FE3A4A">
        <w:rPr>
          <w:rFonts w:asciiTheme="minorEastAsia" w:eastAsiaTheme="minorEastAsia" w:hAnsiTheme="minorEastAsia" w:hint="eastAsia"/>
        </w:rPr>
        <w:t>建築課</w:t>
      </w:r>
      <w:r w:rsidR="00FE3A4A">
        <w:rPr>
          <w:rFonts w:asciiTheme="minorEastAsia" w:eastAsiaTheme="minorEastAsia" w:hAnsiTheme="minorEastAsia" w:hint="eastAsia"/>
        </w:rPr>
        <w:t>】</w:t>
      </w:r>
    </w:p>
    <w:p w:rsidR="00BE585E" w:rsidRPr="00FE3A4A" w:rsidRDefault="00BE585E" w:rsidP="005E4B9C">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DD4AD6">
        <w:rPr>
          <w:rFonts w:asciiTheme="minorEastAsia" w:eastAsiaTheme="minorEastAsia" w:hAnsiTheme="minorEastAsia" w:hint="eastAsia"/>
        </w:rPr>
        <w:t xml:space="preserve">福祉用具・住宅改修支援事業→　</w:t>
      </w:r>
      <w:r w:rsidRPr="00DD4AD6">
        <w:rPr>
          <w:rFonts w:asciiTheme="minorEastAsia" w:eastAsiaTheme="minorEastAsia" w:hAnsiTheme="minorEastAsia" w:hint="eastAsia"/>
          <w:u w:val="single"/>
        </w:rPr>
        <w:t>住宅改修支援事業</w:t>
      </w:r>
      <w:r w:rsidR="00535F66" w:rsidRPr="00DD4AD6">
        <w:rPr>
          <w:rFonts w:asciiTheme="minorEastAsia" w:eastAsiaTheme="minorEastAsia" w:hAnsiTheme="minorEastAsia" w:hint="eastAsia"/>
          <w:u w:val="single"/>
        </w:rPr>
        <w:t>【地①】</w:t>
      </w:r>
    </w:p>
    <w:p w:rsidR="003B2FE1" w:rsidRPr="00FE3A4A" w:rsidRDefault="009724C9" w:rsidP="005E4B9C">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寝具洗濯サービス事業【介護高齢課】</w:t>
      </w:r>
    </w:p>
    <w:p w:rsidR="003B2FE1" w:rsidRPr="00FE3A4A" w:rsidRDefault="00487E48" w:rsidP="005E4B9C">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ホームヘルパー派遣事業【介護高齢課】</w:t>
      </w:r>
    </w:p>
    <w:p w:rsidR="003B2FE1" w:rsidRPr="00FE3A4A" w:rsidRDefault="00487E48" w:rsidP="005E4B9C">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日常生活用具給付事業【介護高齢課】</w:t>
      </w:r>
    </w:p>
    <w:p w:rsidR="003B2FE1" w:rsidRPr="00FE3A4A" w:rsidRDefault="00487E48" w:rsidP="005E4B9C">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生活管理指導員派遣事業【介護高齢課】</w:t>
      </w:r>
    </w:p>
    <w:p w:rsidR="003B2FE1" w:rsidRPr="00FE3A4A" w:rsidRDefault="00487E48" w:rsidP="005E4B9C">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高齢者生活支援ショートステイ事業【介護高齢課】</w:t>
      </w:r>
    </w:p>
    <w:p w:rsidR="003B2FE1" w:rsidRPr="00FE3A4A" w:rsidRDefault="00BE585E" w:rsidP="005E4B9C">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003B2FE1" w:rsidRPr="00FE3A4A">
        <w:rPr>
          <w:rFonts w:asciiTheme="minorEastAsia" w:eastAsiaTheme="minorEastAsia" w:hAnsiTheme="minorEastAsia" w:hint="eastAsia"/>
        </w:rPr>
        <w:t>高齢者交通料金（コミュニティバス）助成事業【介護高齢課】</w:t>
      </w:r>
    </w:p>
    <w:p w:rsidR="00BE585E" w:rsidRPr="00FE3A4A" w:rsidRDefault="00BE585E" w:rsidP="006B0BD0">
      <w:pPr>
        <w:ind w:leftChars="100" w:left="220"/>
        <w:rPr>
          <w:rFonts w:asciiTheme="minorEastAsia" w:eastAsiaTheme="minorEastAsia" w:hAnsiTheme="minorEastAsia"/>
        </w:rPr>
      </w:pPr>
      <w:r w:rsidRPr="00FE3A4A">
        <w:rPr>
          <w:rFonts w:asciiTheme="minorEastAsia" w:eastAsiaTheme="minorEastAsia" w:hAnsiTheme="minorEastAsia" w:hint="eastAsia"/>
        </w:rPr>
        <w:t>◎まごころ給食サービス事業→</w:t>
      </w:r>
      <w:r w:rsidR="005E4B9C" w:rsidRPr="00FE3A4A">
        <w:rPr>
          <w:rFonts w:asciiTheme="minorEastAsia" w:eastAsiaTheme="minorEastAsia" w:hAnsiTheme="minorEastAsia" w:hint="eastAsia"/>
        </w:rPr>
        <w:t xml:space="preserve">　</w:t>
      </w:r>
      <w:r w:rsidRPr="00FE3A4A">
        <w:rPr>
          <w:rFonts w:asciiTheme="minorEastAsia" w:eastAsiaTheme="minorEastAsia" w:hAnsiTheme="minorEastAsia" w:hint="eastAsia"/>
          <w:u w:val="single"/>
        </w:rPr>
        <w:t>配食サービスの実施</w:t>
      </w:r>
      <w:r w:rsidR="00535F66" w:rsidRPr="00FE3A4A">
        <w:rPr>
          <w:rFonts w:asciiTheme="minorEastAsia" w:eastAsiaTheme="minorEastAsia" w:hAnsiTheme="minorEastAsia" w:hint="eastAsia"/>
          <w:u w:val="single"/>
        </w:rPr>
        <w:t>【地②】</w:t>
      </w:r>
    </w:p>
    <w:p w:rsidR="003B2FE1" w:rsidRPr="00FE3A4A" w:rsidRDefault="006F4DA9" w:rsidP="005E4B9C">
      <w:pPr>
        <w:spacing w:afterLines="20" w:after="72"/>
        <w:ind w:leftChars="100" w:left="220"/>
        <w:rPr>
          <w:rFonts w:asciiTheme="minorEastAsia" w:eastAsiaTheme="minorEastAsia" w:hAnsiTheme="minorEastAsia"/>
        </w:rPr>
      </w:pPr>
      <w:r w:rsidRPr="00FE3A4A">
        <w:rPr>
          <w:rFonts w:asciiTheme="minorEastAsia" w:eastAsiaTheme="minorEastAsia" w:hAnsiTheme="minorEastAsia" w:hint="eastAsia"/>
        </w:rPr>
        <w:t>★</w:t>
      </w:r>
      <w:r w:rsidRPr="006B0BD0">
        <w:rPr>
          <w:rFonts w:asciiTheme="minorEastAsia" w:eastAsiaTheme="minorEastAsia" w:hAnsiTheme="minorEastAsia" w:hint="eastAsia"/>
          <w:u w:val="single"/>
        </w:rPr>
        <w:t>介護マークの普及</w:t>
      </w:r>
      <w:r w:rsidR="00535F66" w:rsidRPr="006B0BD0">
        <w:rPr>
          <w:rFonts w:asciiTheme="minorEastAsia" w:eastAsiaTheme="minorEastAsia" w:hAnsiTheme="minorEastAsia" w:hint="eastAsia"/>
          <w:u w:val="single"/>
        </w:rPr>
        <w:t>【地①】</w:t>
      </w:r>
      <w:r w:rsidR="006B0BD0">
        <w:rPr>
          <w:rFonts w:asciiTheme="minorEastAsia" w:eastAsiaTheme="minorEastAsia" w:hAnsiTheme="minorEastAsia" w:hint="eastAsia"/>
        </w:rPr>
        <w:t>実施中</w:t>
      </w:r>
    </w:p>
    <w:p w:rsidR="002A7F79" w:rsidRPr="00FE3A4A" w:rsidRDefault="002A7F79" w:rsidP="005E4B9C">
      <w:pPr>
        <w:ind w:leftChars="200" w:left="440" w:firstLineChars="100" w:firstLine="220"/>
        <w:rPr>
          <w:rFonts w:asciiTheme="minorEastAsia" w:eastAsiaTheme="minorEastAsia" w:hAnsiTheme="minorEastAsia"/>
          <w:color w:val="FF0000"/>
        </w:rPr>
      </w:pPr>
      <w:r w:rsidRPr="00FE3A4A">
        <w:rPr>
          <w:rFonts w:asciiTheme="minorEastAsia" w:eastAsiaTheme="minorEastAsia" w:hAnsiTheme="minorEastAsia"/>
          <w:color w:val="FF0000"/>
        </w:rPr>
        <w:br w:type="page"/>
      </w:r>
    </w:p>
    <w:p w:rsidR="00115C1E" w:rsidRPr="00FE3A4A" w:rsidRDefault="004C3253" w:rsidP="00115C1E">
      <w:pPr>
        <w:rPr>
          <w:rFonts w:asciiTheme="minorEastAsia" w:eastAsiaTheme="minorEastAsia" w:hAnsiTheme="minorEastAsia"/>
          <w:sz w:val="28"/>
          <w:szCs w:val="28"/>
        </w:rPr>
      </w:pPr>
      <w:r w:rsidRPr="00FE3A4A">
        <w:rPr>
          <w:rFonts w:asciiTheme="minorEastAsia" w:eastAsiaTheme="minorEastAsia" w:hAnsiTheme="minorEastAsia" w:hint="eastAsia"/>
          <w:sz w:val="28"/>
          <w:szCs w:val="28"/>
        </w:rPr>
        <w:lastRenderedPageBreak/>
        <w:t xml:space="preserve">第7章　</w:t>
      </w:r>
      <w:r w:rsidR="00115C1E" w:rsidRPr="00FE3A4A">
        <w:rPr>
          <w:rFonts w:asciiTheme="minorEastAsia" w:eastAsiaTheme="minorEastAsia" w:hAnsiTheme="minorEastAsia" w:hint="eastAsia"/>
          <w:sz w:val="28"/>
          <w:szCs w:val="28"/>
        </w:rPr>
        <w:t>介護保険</w:t>
      </w:r>
      <w:r w:rsidRPr="00FE3A4A">
        <w:rPr>
          <w:rFonts w:asciiTheme="minorEastAsia" w:eastAsiaTheme="minorEastAsia" w:hAnsiTheme="minorEastAsia" w:hint="eastAsia"/>
          <w:sz w:val="28"/>
          <w:szCs w:val="28"/>
        </w:rPr>
        <w:t>サービスの</w:t>
      </w:r>
      <w:r w:rsidR="00115C1E" w:rsidRPr="00FE3A4A">
        <w:rPr>
          <w:rFonts w:asciiTheme="minorEastAsia" w:eastAsiaTheme="minorEastAsia" w:hAnsiTheme="minorEastAsia" w:hint="eastAsia"/>
          <w:sz w:val="28"/>
          <w:szCs w:val="28"/>
        </w:rPr>
        <w:t>充実</w:t>
      </w:r>
    </w:p>
    <w:p w:rsidR="002A7F79" w:rsidRPr="00FE3A4A" w:rsidRDefault="002A7F79" w:rsidP="00115C1E">
      <w:pPr>
        <w:rPr>
          <w:rFonts w:asciiTheme="minorEastAsia" w:eastAsiaTheme="minorEastAsia" w:hAnsiTheme="minorEastAsia"/>
        </w:rPr>
      </w:pPr>
    </w:p>
    <w:p w:rsidR="004C3253" w:rsidRPr="00FE3A4A" w:rsidRDefault="004C3253" w:rsidP="00115C1E">
      <w:pPr>
        <w:rPr>
          <w:rFonts w:asciiTheme="minorEastAsia" w:eastAsiaTheme="minorEastAsia" w:hAnsiTheme="minorEastAsia"/>
        </w:rPr>
      </w:pPr>
      <w:r w:rsidRPr="00FE3A4A">
        <w:rPr>
          <w:rFonts w:asciiTheme="minorEastAsia" w:eastAsiaTheme="minorEastAsia" w:hAnsiTheme="minorEastAsia" w:hint="eastAsia"/>
        </w:rPr>
        <w:t xml:space="preserve">　・介護サービスの基盤整備</w:t>
      </w:r>
      <w:r w:rsidR="0087228D">
        <w:rPr>
          <w:rFonts w:asciiTheme="minorEastAsia" w:eastAsiaTheme="minorEastAsia" w:hAnsiTheme="minorEastAsia" w:hint="eastAsia"/>
        </w:rPr>
        <w:t>（介護保険関連サービスや施設</w:t>
      </w:r>
      <w:r w:rsidRPr="00FE3A4A">
        <w:rPr>
          <w:rFonts w:asciiTheme="minorEastAsia" w:eastAsiaTheme="minorEastAsia" w:hAnsiTheme="minorEastAsia" w:hint="eastAsia"/>
        </w:rPr>
        <w:t>について</w:t>
      </w:r>
      <w:r w:rsidR="0087228D">
        <w:rPr>
          <w:rFonts w:asciiTheme="minorEastAsia" w:eastAsiaTheme="minorEastAsia" w:hAnsiTheme="minorEastAsia" w:hint="eastAsia"/>
        </w:rPr>
        <w:t>）</w:t>
      </w:r>
    </w:p>
    <w:p w:rsidR="004C3253" w:rsidRPr="00FE3A4A" w:rsidRDefault="004C3253" w:rsidP="00115C1E">
      <w:pPr>
        <w:rPr>
          <w:rFonts w:asciiTheme="minorEastAsia" w:eastAsiaTheme="minorEastAsia" w:hAnsiTheme="minorEastAsia"/>
        </w:rPr>
      </w:pPr>
      <w:r w:rsidRPr="00FE3A4A">
        <w:rPr>
          <w:rFonts w:asciiTheme="minorEastAsia" w:eastAsiaTheme="minorEastAsia" w:hAnsiTheme="minorEastAsia" w:hint="eastAsia"/>
        </w:rPr>
        <w:t xml:space="preserve">　・介護保険の財源について</w:t>
      </w:r>
    </w:p>
    <w:p w:rsidR="00895BDE" w:rsidRPr="00FE3A4A" w:rsidRDefault="00895BDE" w:rsidP="00115C1E">
      <w:pPr>
        <w:rPr>
          <w:rFonts w:asciiTheme="minorEastAsia" w:eastAsiaTheme="minorEastAsia" w:hAnsiTheme="minorEastAsia"/>
        </w:rPr>
      </w:pPr>
      <w:r w:rsidRPr="00FE3A4A">
        <w:rPr>
          <w:rFonts w:asciiTheme="minorEastAsia" w:eastAsiaTheme="minorEastAsia" w:hAnsiTheme="minorEastAsia" w:hint="eastAsia"/>
        </w:rPr>
        <w:t xml:space="preserve">　・介護人材育成について</w:t>
      </w:r>
    </w:p>
    <w:p w:rsidR="004F2AF0" w:rsidRPr="00FE3A4A" w:rsidRDefault="004F2AF0" w:rsidP="00830B23">
      <w:pPr>
        <w:spacing w:afterLines="50" w:after="180"/>
        <w:rPr>
          <w:rFonts w:asciiTheme="minorEastAsia" w:eastAsiaTheme="minorEastAsia" w:hAnsiTheme="minorEastAsia"/>
        </w:rPr>
      </w:pPr>
      <w:r w:rsidRPr="00FE3A4A">
        <w:rPr>
          <w:rFonts w:asciiTheme="minorEastAsia" w:eastAsiaTheme="minorEastAsia" w:hAnsiTheme="minorEastAsia" w:hint="eastAsia"/>
        </w:rPr>
        <w:t xml:space="preserve">　　　　　等、</w:t>
      </w:r>
      <w:r w:rsidRPr="0087228D">
        <w:rPr>
          <w:rFonts w:asciiTheme="majorEastAsia" w:eastAsiaTheme="majorEastAsia" w:hAnsiTheme="majorEastAsia" w:hint="eastAsia"/>
          <w:b/>
          <w:u w:val="wave"/>
        </w:rPr>
        <w:t>広域</w:t>
      </w:r>
      <w:r w:rsidR="00000600">
        <w:rPr>
          <w:rFonts w:asciiTheme="majorEastAsia" w:eastAsiaTheme="majorEastAsia" w:hAnsiTheme="majorEastAsia" w:hint="eastAsia"/>
          <w:b/>
          <w:u w:val="wave"/>
        </w:rPr>
        <w:t>連合</w:t>
      </w:r>
      <w:r w:rsidRPr="0087228D">
        <w:rPr>
          <w:rFonts w:asciiTheme="majorEastAsia" w:eastAsiaTheme="majorEastAsia" w:hAnsiTheme="majorEastAsia" w:hint="eastAsia"/>
          <w:b/>
          <w:u w:val="wave"/>
        </w:rPr>
        <w:t>で実施していくものについて</w:t>
      </w:r>
      <w:r w:rsidR="00337D9D">
        <w:rPr>
          <w:rFonts w:asciiTheme="majorEastAsia" w:eastAsiaTheme="majorEastAsia" w:hAnsiTheme="majorEastAsia" w:hint="eastAsia"/>
          <w:b/>
          <w:u w:val="wave"/>
        </w:rPr>
        <w:t>（一部例外有）</w:t>
      </w:r>
      <w:r w:rsidRPr="00FE3A4A">
        <w:rPr>
          <w:rFonts w:asciiTheme="minorEastAsia" w:eastAsiaTheme="minorEastAsia" w:hAnsiTheme="minorEastAsia" w:hint="eastAsia"/>
        </w:rPr>
        <w:t>記述していきます。</w:t>
      </w:r>
    </w:p>
    <w:p w:rsidR="004C3253" w:rsidRPr="00FE3A4A" w:rsidRDefault="004C3253" w:rsidP="00115C1E">
      <w:pPr>
        <w:rPr>
          <w:rFonts w:asciiTheme="minorEastAsia" w:eastAsiaTheme="minorEastAsia" w:hAnsiTheme="minorEastAsia"/>
        </w:rPr>
      </w:pPr>
    </w:p>
    <w:p w:rsidR="00115C1E" w:rsidRPr="00FE3A4A" w:rsidRDefault="004C3253" w:rsidP="002A7F79">
      <w:pPr>
        <w:rPr>
          <w:rFonts w:asciiTheme="minorEastAsia" w:eastAsiaTheme="minorEastAsia" w:hAnsiTheme="minorEastAsia"/>
          <w:sz w:val="24"/>
          <w:szCs w:val="24"/>
        </w:rPr>
      </w:pPr>
      <w:r w:rsidRPr="00FE3A4A">
        <w:rPr>
          <w:rFonts w:asciiTheme="minorEastAsia" w:eastAsiaTheme="minorEastAsia" w:hAnsiTheme="minorEastAsia" w:hint="eastAsia"/>
          <w:sz w:val="24"/>
          <w:szCs w:val="24"/>
        </w:rPr>
        <w:t>１．</w:t>
      </w:r>
      <w:r w:rsidR="00375FD9" w:rsidRPr="00FE3A4A">
        <w:rPr>
          <w:rFonts w:asciiTheme="minorEastAsia" w:eastAsiaTheme="minorEastAsia" w:hAnsiTheme="minorEastAsia" w:hint="eastAsia"/>
          <w:sz w:val="24"/>
          <w:szCs w:val="24"/>
        </w:rPr>
        <w:t>介護サービス基盤の充実</w:t>
      </w:r>
    </w:p>
    <w:p w:rsidR="002A7F79" w:rsidRPr="00FE3A4A" w:rsidRDefault="002A7F79" w:rsidP="00D10DCE">
      <w:pPr>
        <w:ind w:firstLineChars="100" w:firstLine="220"/>
        <w:rPr>
          <w:rFonts w:asciiTheme="minorEastAsia" w:eastAsiaTheme="minorEastAsia" w:hAnsiTheme="minorEastAsia"/>
        </w:rPr>
      </w:pPr>
    </w:p>
    <w:p w:rsidR="002A7F79" w:rsidRPr="00FE3A4A" w:rsidRDefault="0087228D" w:rsidP="00830B23">
      <w:pPr>
        <w:spacing w:afterLines="50" w:after="180"/>
        <w:ind w:leftChars="50" w:left="110"/>
        <w:rPr>
          <w:rFonts w:asciiTheme="minorEastAsia" w:eastAsiaTheme="minorEastAsia" w:hAnsiTheme="minorEastAsia"/>
        </w:rPr>
      </w:pPr>
      <w:r>
        <w:rPr>
          <w:rFonts w:asciiTheme="minorEastAsia" w:eastAsiaTheme="minorEastAsia" w:hAnsiTheme="minorEastAsia" w:hint="eastAsia"/>
        </w:rPr>
        <w:t>〇</w:t>
      </w:r>
      <w:r w:rsidR="004957D8">
        <w:rPr>
          <w:rFonts w:asciiTheme="minorEastAsia" w:eastAsiaTheme="minorEastAsia" w:hAnsiTheme="minorEastAsia" w:hint="eastAsia"/>
        </w:rPr>
        <w:t>グループホームの整備【</w:t>
      </w:r>
      <w:r w:rsidR="00D10DCE" w:rsidRPr="00FE3A4A">
        <w:rPr>
          <w:rFonts w:asciiTheme="minorEastAsia" w:eastAsiaTheme="minorEastAsia" w:hAnsiTheme="minorEastAsia" w:hint="eastAsia"/>
        </w:rPr>
        <w:t>広域実施</w:t>
      </w:r>
      <w:r w:rsidR="004957D8">
        <w:rPr>
          <w:rFonts w:asciiTheme="minorEastAsia" w:eastAsiaTheme="minorEastAsia" w:hAnsiTheme="minorEastAsia" w:hint="eastAsia"/>
        </w:rPr>
        <w:t>】</w:t>
      </w:r>
    </w:p>
    <w:p w:rsidR="00A97860" w:rsidRPr="00FE3A4A" w:rsidRDefault="0087228D" w:rsidP="00830B23">
      <w:pPr>
        <w:spacing w:afterLines="50" w:after="180"/>
        <w:ind w:leftChars="50" w:left="110"/>
        <w:rPr>
          <w:rFonts w:asciiTheme="minorEastAsia" w:eastAsiaTheme="minorEastAsia" w:hAnsiTheme="minorEastAsia"/>
        </w:rPr>
      </w:pPr>
      <w:r>
        <w:rPr>
          <w:rFonts w:asciiTheme="minorEastAsia" w:eastAsiaTheme="minorEastAsia" w:hAnsiTheme="minorEastAsia" w:hint="eastAsia"/>
        </w:rPr>
        <w:t>〇</w:t>
      </w:r>
      <w:r w:rsidR="004957D8">
        <w:rPr>
          <w:rFonts w:asciiTheme="minorEastAsia" w:eastAsiaTheme="minorEastAsia" w:hAnsiTheme="minorEastAsia" w:hint="eastAsia"/>
        </w:rPr>
        <w:t>定期巡回・随時対応型訪問介護看護の整備【</w:t>
      </w:r>
      <w:r w:rsidR="002E5E88" w:rsidRPr="00FE3A4A">
        <w:rPr>
          <w:rFonts w:asciiTheme="minorEastAsia" w:eastAsiaTheme="minorEastAsia" w:hAnsiTheme="minorEastAsia" w:hint="eastAsia"/>
        </w:rPr>
        <w:t>広域実施</w:t>
      </w:r>
      <w:r w:rsidR="004957D8">
        <w:rPr>
          <w:rFonts w:asciiTheme="minorEastAsia" w:eastAsiaTheme="minorEastAsia" w:hAnsiTheme="minorEastAsia" w:hint="eastAsia"/>
        </w:rPr>
        <w:t>】</w:t>
      </w:r>
    </w:p>
    <w:p w:rsidR="00A97860" w:rsidRDefault="0087228D" w:rsidP="00830B23">
      <w:pPr>
        <w:spacing w:afterLines="50" w:after="180"/>
        <w:ind w:leftChars="50" w:left="110"/>
        <w:rPr>
          <w:rFonts w:asciiTheme="minorEastAsia" w:eastAsiaTheme="minorEastAsia" w:hAnsiTheme="minorEastAsia"/>
        </w:rPr>
      </w:pPr>
      <w:r>
        <w:rPr>
          <w:rFonts w:asciiTheme="minorEastAsia" w:eastAsiaTheme="minorEastAsia" w:hAnsiTheme="minorEastAsia" w:hint="eastAsia"/>
        </w:rPr>
        <w:t>〇</w:t>
      </w:r>
      <w:r w:rsidR="002E5E88" w:rsidRPr="00FE3A4A">
        <w:rPr>
          <w:rFonts w:asciiTheme="minorEastAsia" w:eastAsiaTheme="minorEastAsia" w:hAnsiTheme="minorEastAsia" w:hint="eastAsia"/>
        </w:rPr>
        <w:t>看護小規模多機能型居宅介護の整備</w:t>
      </w:r>
      <w:r w:rsidR="004957D8">
        <w:rPr>
          <w:rFonts w:asciiTheme="minorEastAsia" w:eastAsiaTheme="minorEastAsia" w:hAnsiTheme="minorEastAsia" w:hint="eastAsia"/>
        </w:rPr>
        <w:t>【</w:t>
      </w:r>
      <w:r w:rsidR="004957D8" w:rsidRPr="00FE3A4A">
        <w:rPr>
          <w:rFonts w:asciiTheme="minorEastAsia" w:eastAsiaTheme="minorEastAsia" w:hAnsiTheme="minorEastAsia" w:hint="eastAsia"/>
        </w:rPr>
        <w:t>広域実施</w:t>
      </w:r>
      <w:r w:rsidR="004957D8">
        <w:rPr>
          <w:rFonts w:asciiTheme="minorEastAsia" w:eastAsiaTheme="minorEastAsia" w:hAnsiTheme="minorEastAsia" w:hint="eastAsia"/>
        </w:rPr>
        <w:t>】</w:t>
      </w:r>
    </w:p>
    <w:p w:rsidR="006B0BD0" w:rsidRPr="006B0BD0" w:rsidRDefault="0087228D" w:rsidP="0087228D">
      <w:pPr>
        <w:spacing w:afterLines="50" w:after="180"/>
        <w:ind w:leftChars="50" w:left="110"/>
        <w:rPr>
          <w:rFonts w:asciiTheme="minorEastAsia" w:eastAsiaTheme="minorEastAsia" w:hAnsiTheme="minorEastAsia"/>
        </w:rPr>
      </w:pPr>
      <w:r>
        <w:rPr>
          <w:rFonts w:asciiTheme="minorEastAsia" w:eastAsiaTheme="minorEastAsia" w:hAnsiTheme="minorEastAsia" w:hint="eastAsia"/>
        </w:rPr>
        <w:t>〇</w:t>
      </w:r>
      <w:r w:rsidR="006B0BD0" w:rsidRPr="006B0BD0">
        <w:rPr>
          <w:rFonts w:asciiTheme="minorEastAsia" w:eastAsiaTheme="minorEastAsia" w:hAnsiTheme="minorEastAsia" w:hint="eastAsia"/>
        </w:rPr>
        <w:t>インフォーマルサービスの活用促進【広域実施】</w:t>
      </w:r>
    </w:p>
    <w:p w:rsidR="002A7F79" w:rsidRPr="00FE3A4A" w:rsidRDefault="006B0BD0" w:rsidP="006B0BD0">
      <w:pPr>
        <w:widowControl/>
        <w:jc w:val="left"/>
        <w:rPr>
          <w:rFonts w:asciiTheme="minorEastAsia" w:eastAsiaTheme="minorEastAsia" w:hAnsiTheme="minorEastAsia"/>
        </w:rPr>
      </w:pPr>
      <w:r w:rsidRPr="006B0BD0">
        <w:rPr>
          <w:rFonts w:asciiTheme="minorEastAsia" w:eastAsiaTheme="minorEastAsia" w:hAnsiTheme="minorEastAsia" w:hint="eastAsia"/>
        </w:rPr>
        <w:t xml:space="preserve">　　　　</w:t>
      </w:r>
    </w:p>
    <w:p w:rsidR="00375FD9" w:rsidRPr="00FE3A4A" w:rsidRDefault="00375FD9" w:rsidP="00F95A7F">
      <w:pPr>
        <w:pStyle w:val="a5"/>
        <w:numPr>
          <w:ilvl w:val="0"/>
          <w:numId w:val="3"/>
        </w:numPr>
        <w:ind w:leftChars="0"/>
        <w:rPr>
          <w:rFonts w:asciiTheme="minorEastAsia" w:eastAsiaTheme="minorEastAsia" w:hAnsiTheme="minorEastAsia"/>
          <w:sz w:val="24"/>
          <w:szCs w:val="24"/>
        </w:rPr>
      </w:pPr>
      <w:r w:rsidRPr="00FE3A4A">
        <w:rPr>
          <w:rFonts w:asciiTheme="minorEastAsia" w:eastAsiaTheme="minorEastAsia" w:hAnsiTheme="minorEastAsia" w:hint="eastAsia"/>
          <w:sz w:val="24"/>
          <w:szCs w:val="24"/>
        </w:rPr>
        <w:t>介護人材の確保と定着の支援</w:t>
      </w:r>
    </w:p>
    <w:p w:rsidR="002A7F79" w:rsidRPr="00FE3A4A" w:rsidRDefault="002A7F79" w:rsidP="00375FD9">
      <w:pPr>
        <w:ind w:firstLineChars="100" w:firstLine="220"/>
        <w:rPr>
          <w:rFonts w:asciiTheme="minorEastAsia" w:eastAsiaTheme="minorEastAsia" w:hAnsiTheme="minorEastAsia"/>
        </w:rPr>
      </w:pPr>
    </w:p>
    <w:p w:rsidR="002A7F79" w:rsidRPr="00FE3A4A" w:rsidRDefault="0087228D" w:rsidP="00F95A7F">
      <w:pPr>
        <w:spacing w:afterLines="50" w:after="180"/>
        <w:ind w:leftChars="50" w:left="110"/>
        <w:rPr>
          <w:rFonts w:asciiTheme="minorEastAsia" w:eastAsiaTheme="minorEastAsia" w:hAnsiTheme="minorEastAsia"/>
        </w:rPr>
      </w:pPr>
      <w:r>
        <w:rPr>
          <w:rFonts w:asciiTheme="minorEastAsia" w:eastAsiaTheme="minorEastAsia" w:hAnsiTheme="minorEastAsia" w:hint="eastAsia"/>
        </w:rPr>
        <w:t>〇</w:t>
      </w:r>
      <w:r w:rsidR="00375FD9" w:rsidRPr="00FE3A4A">
        <w:rPr>
          <w:rFonts w:asciiTheme="minorEastAsia" w:eastAsiaTheme="minorEastAsia" w:hAnsiTheme="minorEastAsia" w:hint="eastAsia"/>
        </w:rPr>
        <w:t>介護職員初任者研修の受講支援</w:t>
      </w:r>
      <w:r w:rsidR="004957D8">
        <w:rPr>
          <w:rFonts w:asciiTheme="minorEastAsia" w:eastAsiaTheme="minorEastAsia" w:hAnsiTheme="minorEastAsia" w:hint="eastAsia"/>
        </w:rPr>
        <w:t>【</w:t>
      </w:r>
      <w:r w:rsidR="004957D8" w:rsidRPr="00FE3A4A">
        <w:rPr>
          <w:rFonts w:asciiTheme="minorEastAsia" w:eastAsiaTheme="minorEastAsia" w:hAnsiTheme="minorEastAsia" w:hint="eastAsia"/>
        </w:rPr>
        <w:t>広域実施</w:t>
      </w:r>
      <w:r w:rsidR="004957D8">
        <w:rPr>
          <w:rFonts w:asciiTheme="minorEastAsia" w:eastAsiaTheme="minorEastAsia" w:hAnsiTheme="minorEastAsia" w:hint="eastAsia"/>
        </w:rPr>
        <w:t>】</w:t>
      </w:r>
    </w:p>
    <w:p w:rsidR="002A7F79" w:rsidRPr="00FE3A4A" w:rsidRDefault="0087228D" w:rsidP="00F95A7F">
      <w:pPr>
        <w:spacing w:afterLines="50" w:after="180"/>
        <w:ind w:leftChars="50" w:left="110"/>
        <w:rPr>
          <w:rFonts w:asciiTheme="minorEastAsia" w:eastAsiaTheme="minorEastAsia" w:hAnsiTheme="minorEastAsia"/>
        </w:rPr>
      </w:pPr>
      <w:r>
        <w:rPr>
          <w:rFonts w:asciiTheme="minorEastAsia" w:eastAsiaTheme="minorEastAsia" w:hAnsiTheme="minorEastAsia" w:hint="eastAsia"/>
        </w:rPr>
        <w:t>〇</w:t>
      </w:r>
      <w:r w:rsidR="00375FD9" w:rsidRPr="00FE3A4A">
        <w:rPr>
          <w:rFonts w:asciiTheme="minorEastAsia" w:eastAsiaTheme="minorEastAsia" w:hAnsiTheme="minorEastAsia" w:hint="eastAsia"/>
        </w:rPr>
        <w:t>介護福祉士の資格取得支援</w:t>
      </w:r>
      <w:r w:rsidR="004957D8">
        <w:rPr>
          <w:rFonts w:asciiTheme="minorEastAsia" w:eastAsiaTheme="minorEastAsia" w:hAnsiTheme="minorEastAsia" w:hint="eastAsia"/>
        </w:rPr>
        <w:t>【</w:t>
      </w:r>
      <w:r w:rsidR="004957D8" w:rsidRPr="00FE3A4A">
        <w:rPr>
          <w:rFonts w:asciiTheme="minorEastAsia" w:eastAsiaTheme="minorEastAsia" w:hAnsiTheme="minorEastAsia" w:hint="eastAsia"/>
        </w:rPr>
        <w:t>広域実施</w:t>
      </w:r>
      <w:r w:rsidR="004957D8">
        <w:rPr>
          <w:rFonts w:asciiTheme="minorEastAsia" w:eastAsiaTheme="minorEastAsia" w:hAnsiTheme="minorEastAsia" w:hint="eastAsia"/>
        </w:rPr>
        <w:t>】</w:t>
      </w:r>
    </w:p>
    <w:p w:rsidR="002A7F79" w:rsidRPr="00FE3A4A" w:rsidRDefault="0087228D" w:rsidP="00F95A7F">
      <w:pPr>
        <w:spacing w:afterLines="50" w:after="180"/>
        <w:ind w:leftChars="50" w:left="110"/>
        <w:rPr>
          <w:rFonts w:asciiTheme="minorEastAsia" w:eastAsiaTheme="minorEastAsia" w:hAnsiTheme="minorEastAsia"/>
        </w:rPr>
      </w:pPr>
      <w:r>
        <w:rPr>
          <w:rFonts w:asciiTheme="minorEastAsia" w:eastAsiaTheme="minorEastAsia" w:hAnsiTheme="minorEastAsia" w:hint="eastAsia"/>
        </w:rPr>
        <w:t>〇</w:t>
      </w:r>
      <w:r w:rsidR="00375FD9" w:rsidRPr="00FE3A4A">
        <w:rPr>
          <w:rFonts w:asciiTheme="minorEastAsia" w:eastAsiaTheme="minorEastAsia" w:hAnsiTheme="minorEastAsia" w:hint="eastAsia"/>
        </w:rPr>
        <w:t>認知症介護実践者研修の実施</w:t>
      </w:r>
      <w:r w:rsidR="004957D8">
        <w:rPr>
          <w:rFonts w:asciiTheme="minorEastAsia" w:eastAsiaTheme="minorEastAsia" w:hAnsiTheme="minorEastAsia" w:hint="eastAsia"/>
        </w:rPr>
        <w:t>【</w:t>
      </w:r>
      <w:r w:rsidR="004957D8" w:rsidRPr="00FE3A4A">
        <w:rPr>
          <w:rFonts w:asciiTheme="minorEastAsia" w:eastAsiaTheme="minorEastAsia" w:hAnsiTheme="minorEastAsia" w:hint="eastAsia"/>
        </w:rPr>
        <w:t>広域実施</w:t>
      </w:r>
      <w:r w:rsidR="004957D8">
        <w:rPr>
          <w:rFonts w:asciiTheme="minorEastAsia" w:eastAsiaTheme="minorEastAsia" w:hAnsiTheme="minorEastAsia" w:hint="eastAsia"/>
        </w:rPr>
        <w:t>】</w:t>
      </w:r>
    </w:p>
    <w:p w:rsidR="002A7F79" w:rsidRPr="00FE3A4A" w:rsidRDefault="0087228D" w:rsidP="00F95A7F">
      <w:pPr>
        <w:spacing w:afterLines="50" w:after="180"/>
        <w:ind w:leftChars="50" w:left="110"/>
        <w:rPr>
          <w:rFonts w:asciiTheme="minorEastAsia" w:eastAsiaTheme="minorEastAsia" w:hAnsiTheme="minorEastAsia"/>
        </w:rPr>
      </w:pPr>
      <w:r>
        <w:rPr>
          <w:rFonts w:asciiTheme="minorEastAsia" w:eastAsiaTheme="minorEastAsia" w:hAnsiTheme="minorEastAsia" w:hint="eastAsia"/>
        </w:rPr>
        <w:t>〇</w:t>
      </w:r>
      <w:r w:rsidR="00375FD9" w:rsidRPr="00FE3A4A">
        <w:rPr>
          <w:rFonts w:asciiTheme="minorEastAsia" w:eastAsiaTheme="minorEastAsia" w:hAnsiTheme="minorEastAsia" w:hint="eastAsia"/>
        </w:rPr>
        <w:t>介護事業所管理者向け人材育成支援講座の開催</w:t>
      </w:r>
      <w:r w:rsidR="004957D8">
        <w:rPr>
          <w:rFonts w:asciiTheme="minorEastAsia" w:eastAsiaTheme="minorEastAsia" w:hAnsiTheme="minorEastAsia" w:hint="eastAsia"/>
        </w:rPr>
        <w:t>【</w:t>
      </w:r>
      <w:r w:rsidR="004957D8" w:rsidRPr="00FE3A4A">
        <w:rPr>
          <w:rFonts w:asciiTheme="minorEastAsia" w:eastAsiaTheme="minorEastAsia" w:hAnsiTheme="minorEastAsia" w:hint="eastAsia"/>
        </w:rPr>
        <w:t>広域実施</w:t>
      </w:r>
      <w:r w:rsidR="004957D8">
        <w:rPr>
          <w:rFonts w:asciiTheme="minorEastAsia" w:eastAsiaTheme="minorEastAsia" w:hAnsiTheme="minorEastAsia" w:hint="eastAsia"/>
        </w:rPr>
        <w:t>】</w:t>
      </w:r>
    </w:p>
    <w:p w:rsidR="002A7F79" w:rsidRPr="00FE3A4A" w:rsidRDefault="0087228D" w:rsidP="00F95A7F">
      <w:pPr>
        <w:spacing w:afterLines="50" w:after="180"/>
        <w:ind w:leftChars="50" w:left="110"/>
        <w:rPr>
          <w:rFonts w:asciiTheme="minorEastAsia" w:eastAsiaTheme="minorEastAsia" w:hAnsiTheme="minorEastAsia"/>
        </w:rPr>
      </w:pPr>
      <w:r>
        <w:rPr>
          <w:rFonts w:asciiTheme="minorEastAsia" w:eastAsiaTheme="minorEastAsia" w:hAnsiTheme="minorEastAsia" w:hint="eastAsia"/>
        </w:rPr>
        <w:t>〇</w:t>
      </w:r>
      <w:r w:rsidR="00375FD9" w:rsidRPr="00FE3A4A">
        <w:rPr>
          <w:rFonts w:asciiTheme="minorEastAsia" w:eastAsiaTheme="minorEastAsia" w:hAnsiTheme="minorEastAsia" w:hint="eastAsia"/>
        </w:rPr>
        <w:t>小中学生向け介護職場体験活動の実施</w:t>
      </w:r>
      <w:r w:rsidR="004957D8">
        <w:rPr>
          <w:rFonts w:asciiTheme="minorEastAsia" w:eastAsiaTheme="minorEastAsia" w:hAnsiTheme="minorEastAsia" w:hint="eastAsia"/>
        </w:rPr>
        <w:t>【</w:t>
      </w:r>
      <w:r w:rsidR="004957D8" w:rsidRPr="00FE3A4A">
        <w:rPr>
          <w:rFonts w:asciiTheme="minorEastAsia" w:eastAsiaTheme="minorEastAsia" w:hAnsiTheme="minorEastAsia" w:hint="eastAsia"/>
        </w:rPr>
        <w:t>広域実施</w:t>
      </w:r>
      <w:r w:rsidR="004957D8">
        <w:rPr>
          <w:rFonts w:asciiTheme="minorEastAsia" w:eastAsiaTheme="minorEastAsia" w:hAnsiTheme="minorEastAsia" w:hint="eastAsia"/>
        </w:rPr>
        <w:t>】</w:t>
      </w:r>
    </w:p>
    <w:p w:rsidR="00AB0EF0" w:rsidRPr="00FE3A4A" w:rsidRDefault="0087228D" w:rsidP="00F95A7F">
      <w:pPr>
        <w:spacing w:afterLines="50" w:after="180"/>
        <w:ind w:leftChars="50" w:left="110"/>
        <w:rPr>
          <w:rFonts w:asciiTheme="minorEastAsia" w:eastAsiaTheme="minorEastAsia" w:hAnsiTheme="minorEastAsia"/>
        </w:rPr>
      </w:pPr>
      <w:r>
        <w:rPr>
          <w:rFonts w:asciiTheme="minorEastAsia" w:eastAsiaTheme="minorEastAsia" w:hAnsiTheme="minorEastAsia" w:hint="eastAsia"/>
        </w:rPr>
        <w:t>〇</w:t>
      </w:r>
      <w:r w:rsidR="00AB0EF0" w:rsidRPr="00FE3A4A">
        <w:rPr>
          <w:rFonts w:asciiTheme="minorEastAsia" w:eastAsiaTheme="minorEastAsia" w:hAnsiTheme="minorEastAsia" w:hint="eastAsia"/>
        </w:rPr>
        <w:t>介護人材の活用促進</w:t>
      </w:r>
      <w:r w:rsidR="004957D8">
        <w:rPr>
          <w:rFonts w:asciiTheme="minorEastAsia" w:eastAsiaTheme="minorEastAsia" w:hAnsiTheme="minorEastAsia" w:hint="eastAsia"/>
        </w:rPr>
        <w:t>【</w:t>
      </w:r>
      <w:r w:rsidR="004957D8" w:rsidRPr="00FE3A4A">
        <w:rPr>
          <w:rFonts w:asciiTheme="minorEastAsia" w:eastAsiaTheme="minorEastAsia" w:hAnsiTheme="minorEastAsia" w:hint="eastAsia"/>
        </w:rPr>
        <w:t>広域実施</w:t>
      </w:r>
      <w:r w:rsidR="004957D8">
        <w:rPr>
          <w:rFonts w:asciiTheme="minorEastAsia" w:eastAsiaTheme="minorEastAsia" w:hAnsiTheme="minorEastAsia" w:hint="eastAsia"/>
        </w:rPr>
        <w:t>】</w:t>
      </w:r>
    </w:p>
    <w:p w:rsidR="00BE585E" w:rsidRDefault="0087228D" w:rsidP="00F95A7F">
      <w:pPr>
        <w:ind w:leftChars="50" w:left="330" w:hangingChars="100" w:hanging="220"/>
        <w:rPr>
          <w:rFonts w:asciiTheme="minorEastAsia" w:eastAsiaTheme="minorEastAsia" w:hAnsiTheme="minorEastAsia"/>
        </w:rPr>
      </w:pPr>
      <w:r>
        <w:rPr>
          <w:rFonts w:asciiTheme="minorEastAsia" w:eastAsiaTheme="minorEastAsia" w:hAnsiTheme="minorEastAsia" w:hint="eastAsia"/>
        </w:rPr>
        <w:t>〇</w:t>
      </w:r>
      <w:r w:rsidR="00BE585E" w:rsidRPr="00FE3A4A">
        <w:rPr>
          <w:rFonts w:asciiTheme="minorEastAsia" w:eastAsiaTheme="minorEastAsia" w:hAnsiTheme="minorEastAsia" w:hint="eastAsia"/>
        </w:rPr>
        <w:t>シニア人材の活用促進</w:t>
      </w:r>
      <w:r>
        <w:rPr>
          <w:rFonts w:asciiTheme="minorEastAsia" w:eastAsiaTheme="minorEastAsia" w:hAnsiTheme="minorEastAsia" w:hint="eastAsia"/>
        </w:rPr>
        <w:t>【広域実施】</w:t>
      </w:r>
    </w:p>
    <w:p w:rsidR="0087228D" w:rsidRDefault="0087228D" w:rsidP="0087228D">
      <w:pPr>
        <w:ind w:leftChars="50" w:left="330" w:hangingChars="100" w:hanging="220"/>
        <w:rPr>
          <w:rFonts w:asciiTheme="minorEastAsia" w:eastAsiaTheme="minorEastAsia" w:hAnsiTheme="minorEastAsia"/>
        </w:rPr>
      </w:pPr>
    </w:p>
    <w:p w:rsidR="0087228D" w:rsidRPr="0087228D" w:rsidRDefault="0087228D" w:rsidP="0087228D">
      <w:pPr>
        <w:ind w:leftChars="50" w:left="330" w:hangingChars="100" w:hanging="220"/>
        <w:rPr>
          <w:rFonts w:asciiTheme="minorEastAsia" w:eastAsiaTheme="minorEastAsia" w:hAnsiTheme="minorEastAsia"/>
        </w:rPr>
      </w:pPr>
      <w:r>
        <w:rPr>
          <w:rFonts w:asciiTheme="minorEastAsia" w:eastAsiaTheme="minorEastAsia" w:hAnsiTheme="minorEastAsia" w:hint="eastAsia"/>
        </w:rPr>
        <w:t>〇</w:t>
      </w:r>
      <w:r w:rsidRPr="0087228D">
        <w:rPr>
          <w:rFonts w:asciiTheme="minorEastAsia" w:eastAsiaTheme="minorEastAsia" w:hAnsiTheme="minorEastAsia" w:hint="eastAsia"/>
        </w:rPr>
        <w:t>高齢者疑似体験による理解促進【広域実施】</w:t>
      </w:r>
    </w:p>
    <w:p w:rsidR="0087228D" w:rsidRDefault="0087228D" w:rsidP="00F95A7F">
      <w:pPr>
        <w:rPr>
          <w:rFonts w:asciiTheme="minorEastAsia" w:eastAsiaTheme="minorEastAsia" w:hAnsiTheme="minorEastAsia"/>
          <w:sz w:val="24"/>
          <w:szCs w:val="24"/>
        </w:rPr>
      </w:pPr>
    </w:p>
    <w:p w:rsidR="00337D9D" w:rsidRDefault="00337D9D" w:rsidP="00F95A7F">
      <w:pPr>
        <w:rPr>
          <w:rFonts w:asciiTheme="minorEastAsia" w:eastAsiaTheme="minorEastAsia" w:hAnsiTheme="minorEastAsia"/>
          <w:sz w:val="24"/>
          <w:szCs w:val="24"/>
        </w:rPr>
      </w:pPr>
    </w:p>
    <w:p w:rsidR="00AB0EF0" w:rsidRPr="00FE3A4A" w:rsidRDefault="004C3253" w:rsidP="00F95A7F">
      <w:pPr>
        <w:rPr>
          <w:rFonts w:asciiTheme="minorEastAsia" w:eastAsiaTheme="minorEastAsia" w:hAnsiTheme="minorEastAsia"/>
          <w:sz w:val="24"/>
          <w:szCs w:val="24"/>
        </w:rPr>
      </w:pPr>
      <w:r w:rsidRPr="00FE3A4A">
        <w:rPr>
          <w:rFonts w:asciiTheme="minorEastAsia" w:eastAsiaTheme="minorEastAsia" w:hAnsiTheme="minorEastAsia" w:hint="eastAsia"/>
          <w:sz w:val="24"/>
          <w:szCs w:val="24"/>
        </w:rPr>
        <w:t>３．</w:t>
      </w:r>
      <w:r w:rsidR="00AB0EF0" w:rsidRPr="00FE3A4A">
        <w:rPr>
          <w:rFonts w:asciiTheme="minorEastAsia" w:eastAsiaTheme="minorEastAsia" w:hAnsiTheme="minorEastAsia" w:hint="eastAsia"/>
          <w:sz w:val="24"/>
          <w:szCs w:val="24"/>
        </w:rPr>
        <w:t>介護保険制度の円滑な運営</w:t>
      </w:r>
    </w:p>
    <w:p w:rsidR="00337D9D" w:rsidRDefault="00337D9D" w:rsidP="00F95A7F">
      <w:pPr>
        <w:spacing w:afterLines="50" w:after="180"/>
        <w:ind w:leftChars="50" w:left="110"/>
        <w:rPr>
          <w:rFonts w:asciiTheme="minorEastAsia" w:eastAsiaTheme="minorEastAsia" w:hAnsiTheme="minorEastAsia"/>
        </w:rPr>
      </w:pPr>
    </w:p>
    <w:p w:rsidR="00A641D7" w:rsidRPr="00FE3A4A" w:rsidRDefault="00337D9D" w:rsidP="00F95A7F">
      <w:pPr>
        <w:spacing w:afterLines="50" w:after="180"/>
        <w:ind w:leftChars="50" w:left="110"/>
        <w:rPr>
          <w:rFonts w:asciiTheme="minorEastAsia" w:eastAsiaTheme="minorEastAsia" w:hAnsiTheme="minorEastAsia"/>
        </w:rPr>
      </w:pPr>
      <w:r>
        <w:rPr>
          <w:rFonts w:asciiTheme="minorEastAsia" w:eastAsiaTheme="minorEastAsia" w:hAnsiTheme="minorEastAsia" w:hint="eastAsia"/>
        </w:rPr>
        <w:t>〇</w:t>
      </w:r>
      <w:r w:rsidR="00A641D7" w:rsidRPr="00FE3A4A">
        <w:rPr>
          <w:rFonts w:asciiTheme="minorEastAsia" w:eastAsiaTheme="minorEastAsia" w:hAnsiTheme="minorEastAsia" w:hint="eastAsia"/>
        </w:rPr>
        <w:t>介護保険シンポジウムの開催</w:t>
      </w:r>
      <w:r w:rsidR="004957D8">
        <w:rPr>
          <w:rFonts w:asciiTheme="minorEastAsia" w:eastAsiaTheme="minorEastAsia" w:hAnsiTheme="minorEastAsia" w:hint="eastAsia"/>
        </w:rPr>
        <w:t>【</w:t>
      </w:r>
      <w:r w:rsidR="004957D8" w:rsidRPr="00FE3A4A">
        <w:rPr>
          <w:rFonts w:asciiTheme="minorEastAsia" w:eastAsiaTheme="minorEastAsia" w:hAnsiTheme="minorEastAsia" w:hint="eastAsia"/>
        </w:rPr>
        <w:t>広域実施</w:t>
      </w:r>
      <w:r w:rsidR="004957D8">
        <w:rPr>
          <w:rFonts w:asciiTheme="minorEastAsia" w:eastAsiaTheme="minorEastAsia" w:hAnsiTheme="minorEastAsia" w:hint="eastAsia"/>
        </w:rPr>
        <w:t>】</w:t>
      </w:r>
    </w:p>
    <w:p w:rsidR="00A641D7" w:rsidRDefault="00337D9D" w:rsidP="00F95A7F">
      <w:pPr>
        <w:spacing w:afterLines="50" w:after="180"/>
        <w:ind w:leftChars="50" w:left="110"/>
        <w:rPr>
          <w:rFonts w:asciiTheme="minorEastAsia" w:eastAsiaTheme="minorEastAsia" w:hAnsiTheme="minorEastAsia"/>
        </w:rPr>
      </w:pPr>
      <w:r>
        <w:rPr>
          <w:rFonts w:asciiTheme="minorEastAsia" w:eastAsiaTheme="minorEastAsia" w:hAnsiTheme="minorEastAsia" w:hint="eastAsia"/>
        </w:rPr>
        <w:t>〇</w:t>
      </w:r>
      <w:r w:rsidR="00A641D7" w:rsidRPr="00FE3A4A">
        <w:rPr>
          <w:rFonts w:asciiTheme="minorEastAsia" w:eastAsiaTheme="minorEastAsia" w:hAnsiTheme="minorEastAsia" w:hint="eastAsia"/>
        </w:rPr>
        <w:t>高齢者情報の一元化と情報共有システム構築の検討</w:t>
      </w:r>
      <w:r w:rsidR="004957D8">
        <w:rPr>
          <w:rFonts w:asciiTheme="minorEastAsia" w:eastAsiaTheme="minorEastAsia" w:hAnsiTheme="minorEastAsia" w:hint="eastAsia"/>
        </w:rPr>
        <w:t>【</w:t>
      </w:r>
      <w:r w:rsidR="004957D8" w:rsidRPr="00FE3A4A">
        <w:rPr>
          <w:rFonts w:asciiTheme="minorEastAsia" w:eastAsiaTheme="minorEastAsia" w:hAnsiTheme="minorEastAsia" w:hint="eastAsia"/>
        </w:rPr>
        <w:t>広域実施</w:t>
      </w:r>
      <w:r w:rsidR="004957D8">
        <w:rPr>
          <w:rFonts w:asciiTheme="minorEastAsia" w:eastAsiaTheme="minorEastAsia" w:hAnsiTheme="minorEastAsia" w:hint="eastAsia"/>
        </w:rPr>
        <w:t>】</w:t>
      </w:r>
    </w:p>
    <w:p w:rsidR="00337D9D" w:rsidRPr="00337D9D" w:rsidRDefault="00337D9D" w:rsidP="00337D9D">
      <w:pPr>
        <w:spacing w:afterLines="50" w:after="180"/>
        <w:ind w:leftChars="50" w:left="110" w:firstLineChars="100" w:firstLine="220"/>
        <w:rPr>
          <w:rFonts w:asciiTheme="minorEastAsia" w:eastAsiaTheme="minorEastAsia" w:hAnsiTheme="minorEastAsia"/>
        </w:rPr>
      </w:pPr>
      <w:r>
        <w:rPr>
          <w:rFonts w:asciiTheme="minorEastAsia" w:eastAsiaTheme="minorEastAsia" w:hAnsiTheme="minorEastAsia" w:hint="eastAsia"/>
        </w:rPr>
        <w:lastRenderedPageBreak/>
        <w:t>〇</w:t>
      </w:r>
      <w:r w:rsidRPr="00337D9D">
        <w:rPr>
          <w:rFonts w:asciiTheme="minorEastAsia" w:eastAsiaTheme="minorEastAsia" w:hAnsiTheme="minorEastAsia" w:hint="eastAsia"/>
        </w:rPr>
        <w:t>介護サービス事業者等の適正化の支援【地</w:t>
      </w:r>
      <w:r w:rsidR="002B654A">
        <w:rPr>
          <w:rFonts w:asciiTheme="minorEastAsia" w:eastAsiaTheme="minorEastAsia" w:hAnsiTheme="minorEastAsia" w:hint="eastAsia"/>
        </w:rPr>
        <w:t>①</w:t>
      </w:r>
      <w:r w:rsidRPr="00337D9D">
        <w:rPr>
          <w:rFonts w:asciiTheme="minorEastAsia" w:eastAsiaTheme="minorEastAsia" w:hAnsiTheme="minorEastAsia" w:hint="eastAsia"/>
        </w:rPr>
        <w:t>】</w:t>
      </w:r>
    </w:p>
    <w:p w:rsidR="00337D9D" w:rsidRPr="00337D9D" w:rsidRDefault="00337D9D" w:rsidP="00337D9D">
      <w:pPr>
        <w:spacing w:afterLines="50" w:after="180"/>
        <w:ind w:leftChars="50" w:left="110" w:firstLineChars="100" w:firstLine="220"/>
        <w:rPr>
          <w:rFonts w:asciiTheme="minorEastAsia" w:eastAsiaTheme="minorEastAsia" w:hAnsiTheme="minorEastAsia"/>
        </w:rPr>
      </w:pPr>
      <w:r>
        <w:rPr>
          <w:rFonts w:asciiTheme="minorEastAsia" w:eastAsiaTheme="minorEastAsia" w:hAnsiTheme="minorEastAsia" w:hint="eastAsia"/>
        </w:rPr>
        <w:t>〇</w:t>
      </w:r>
      <w:r w:rsidRPr="00337D9D">
        <w:rPr>
          <w:rFonts w:asciiTheme="minorEastAsia" w:eastAsiaTheme="minorEastAsia" w:hAnsiTheme="minorEastAsia" w:hint="eastAsia"/>
        </w:rPr>
        <w:t>ケアプラン作成能力向上の支援【地①】</w:t>
      </w:r>
    </w:p>
    <w:p w:rsidR="00337D9D" w:rsidRPr="00337D9D" w:rsidRDefault="00337D9D" w:rsidP="00F95A7F">
      <w:pPr>
        <w:spacing w:afterLines="50" w:after="180"/>
        <w:ind w:leftChars="50" w:left="110"/>
        <w:rPr>
          <w:rFonts w:asciiTheme="minorEastAsia" w:eastAsiaTheme="minorEastAsia" w:hAnsiTheme="minorEastAsia"/>
        </w:rPr>
      </w:pPr>
    </w:p>
    <w:p w:rsidR="00A97860" w:rsidRPr="00FE3A4A" w:rsidRDefault="00A97860" w:rsidP="00A61DB7">
      <w:pPr>
        <w:rPr>
          <w:rFonts w:asciiTheme="minorEastAsia" w:eastAsiaTheme="minorEastAsia" w:hAnsiTheme="minorEastAsia"/>
        </w:rPr>
      </w:pPr>
    </w:p>
    <w:p w:rsidR="00A97860" w:rsidRDefault="00A97860"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Default="00941A94" w:rsidP="00A61DB7">
      <w:pPr>
        <w:rPr>
          <w:rFonts w:asciiTheme="minorEastAsia" w:eastAsiaTheme="minorEastAsia" w:hAnsiTheme="minorEastAsia"/>
        </w:rPr>
      </w:pPr>
    </w:p>
    <w:p w:rsidR="00941A94" w:rsidRPr="00941A94" w:rsidRDefault="00941A94" w:rsidP="00941A94">
      <w:pPr>
        <w:spacing w:afterLines="50" w:after="180"/>
        <w:ind w:leftChars="100" w:left="220"/>
        <w:rPr>
          <w:sz w:val="24"/>
          <w:szCs w:val="24"/>
        </w:rPr>
      </w:pPr>
      <w:r w:rsidRPr="00941A94">
        <w:rPr>
          <w:rFonts w:hint="eastAsia"/>
          <w:sz w:val="24"/>
          <w:szCs w:val="24"/>
        </w:rPr>
        <w:lastRenderedPageBreak/>
        <w:t>資料編</w:t>
      </w:r>
    </w:p>
    <w:p w:rsidR="00941A94" w:rsidRPr="00941A94" w:rsidRDefault="00941A94" w:rsidP="00941A94">
      <w:pPr>
        <w:ind w:leftChars="200" w:left="440"/>
        <w:rPr>
          <w:sz w:val="24"/>
          <w:szCs w:val="24"/>
        </w:rPr>
      </w:pPr>
      <w:r w:rsidRPr="00941A94">
        <w:rPr>
          <w:rFonts w:hint="eastAsia"/>
          <w:sz w:val="24"/>
          <w:szCs w:val="24"/>
        </w:rPr>
        <w:t>１．計画策定の経緯</w:t>
      </w:r>
    </w:p>
    <w:p w:rsidR="00941A94" w:rsidRPr="00941A94" w:rsidRDefault="00941A94" w:rsidP="00941A94">
      <w:pPr>
        <w:ind w:leftChars="200" w:left="440"/>
        <w:rPr>
          <w:sz w:val="24"/>
          <w:szCs w:val="24"/>
        </w:rPr>
      </w:pPr>
      <w:r w:rsidRPr="00941A94">
        <w:rPr>
          <w:rFonts w:hint="eastAsia"/>
          <w:sz w:val="24"/>
          <w:szCs w:val="24"/>
        </w:rPr>
        <w:t>２．豊川市高齢者福祉計画策定委員会設置要綱</w:t>
      </w:r>
    </w:p>
    <w:p w:rsidR="00941A94" w:rsidRPr="00941A94" w:rsidRDefault="00941A94" w:rsidP="00941A94">
      <w:pPr>
        <w:ind w:leftChars="200" w:left="440"/>
        <w:rPr>
          <w:sz w:val="24"/>
          <w:szCs w:val="24"/>
        </w:rPr>
      </w:pPr>
      <w:r w:rsidRPr="00941A94">
        <w:rPr>
          <w:rFonts w:hint="eastAsia"/>
          <w:sz w:val="24"/>
          <w:szCs w:val="24"/>
        </w:rPr>
        <w:t>３．豊川市高齢者福祉計画策定委員会委員名簿</w:t>
      </w:r>
    </w:p>
    <w:p w:rsidR="00941A94" w:rsidRPr="00941A94" w:rsidRDefault="00941A94" w:rsidP="00A61DB7">
      <w:pPr>
        <w:rPr>
          <w:rFonts w:asciiTheme="minorEastAsia" w:eastAsiaTheme="minorEastAsia" w:hAnsiTheme="minorEastAsia"/>
        </w:rPr>
      </w:pPr>
    </w:p>
    <w:sectPr w:rsidR="00941A94" w:rsidRPr="00941A94" w:rsidSect="007E763A">
      <w:footerReference w:type="default" r:id="rId53"/>
      <w:pgSz w:w="11906" w:h="16838" w:code="9"/>
      <w:pgMar w:top="1418" w:right="1134" w:bottom="1134" w:left="1134" w:header="851" w:footer="567"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0B1" w:rsidRDefault="009F50B1" w:rsidP="007E763A">
      <w:r>
        <w:separator/>
      </w:r>
    </w:p>
  </w:endnote>
  <w:endnote w:type="continuationSeparator" w:id="0">
    <w:p w:rsidR="009F50B1" w:rsidRDefault="009F50B1" w:rsidP="007E7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Osaka">
    <w:altName w:val="ＭＳ Ｐ明朝"/>
    <w:charset w:val="80"/>
    <w:family w:val="auto"/>
    <w:pitch w:val="variable"/>
    <w:sig w:usb0="00000000" w:usb1="00000000" w:usb2="07040001" w:usb3="00000000" w:csb0="00020000" w:csb1="00000000"/>
  </w:font>
  <w:font w:name="ＭＳ Ｐゴシック">
    <w:altName w:val="‡l‡r‡o… S… V…b… N"/>
    <w:panose1 w:val="020B0600070205080204"/>
    <w:charset w:val="80"/>
    <w:family w:val="modern"/>
    <w:pitch w:val="variable"/>
    <w:sig w:usb0="E00002FF" w:usb1="6AC7FDFB" w:usb2="00000012" w:usb3="00000000" w:csb0="0002009F" w:csb1="00000000"/>
  </w:font>
  <w:font w:name="HeiseiMin-W3">
    <w:altName w:val="Times New Roman"/>
    <w:panose1 w:val="00000000000000000000"/>
    <w:charset w:val="00"/>
    <w:family w:val="roman"/>
    <w:notTrueType/>
    <w:pitch w:val="default"/>
    <w:sig w:usb0="00000003" w:usb1="00000000" w:usb2="00000000" w:usb3="00000000" w:csb0="00000001" w:csb1="00000000"/>
  </w:font>
  <w:font w:name="HGｺﾞｼｯｸM">
    <w:panose1 w:val="020B0609000000000000"/>
    <w:charset w:val="80"/>
    <w:family w:val="modern"/>
    <w:pitch w:val="fixed"/>
    <w:sig w:usb0="80000281" w:usb1="28C76CF8" w:usb2="00000010" w:usb3="00000000" w:csb0="00020000" w:csb1="00000000"/>
  </w:font>
  <w:font w:name="ＭＳ Ｐ明朝">
    <w:altName w:val="‡l‡r‡o...c"/>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0B1" w:rsidRDefault="009F50B1" w:rsidP="007E763A">
    <w:pPr>
      <w:pStyle w:val="af0"/>
      <w:jc w:val="center"/>
    </w:pPr>
  </w:p>
  <w:p w:rsidR="009F50B1" w:rsidRDefault="009F50B1">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62810"/>
      <w:docPartObj>
        <w:docPartGallery w:val="Page Numbers (Bottom of Page)"/>
        <w:docPartUnique/>
      </w:docPartObj>
    </w:sdtPr>
    <w:sdtEndPr/>
    <w:sdtContent>
      <w:p w:rsidR="009F50B1" w:rsidRDefault="009F50B1">
        <w:pPr>
          <w:pStyle w:val="af0"/>
          <w:jc w:val="center"/>
        </w:pPr>
        <w:r>
          <w:fldChar w:fldCharType="begin"/>
        </w:r>
        <w:r>
          <w:instrText>PAGE   \* MERGEFORMAT</w:instrText>
        </w:r>
        <w:r>
          <w:fldChar w:fldCharType="separate"/>
        </w:r>
        <w:r w:rsidR="00C85A9C" w:rsidRPr="00C85A9C">
          <w:rPr>
            <w:noProof/>
            <w:lang w:val="ja-JP"/>
          </w:rPr>
          <w:t>38</w:t>
        </w:r>
        <w:r>
          <w:fldChar w:fldCharType="end"/>
        </w:r>
      </w:p>
    </w:sdtContent>
  </w:sdt>
  <w:p w:rsidR="009F50B1" w:rsidRDefault="009F50B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0B1" w:rsidRDefault="009F50B1" w:rsidP="007E763A">
      <w:r>
        <w:separator/>
      </w:r>
    </w:p>
  </w:footnote>
  <w:footnote w:type="continuationSeparator" w:id="0">
    <w:p w:rsidR="009F50B1" w:rsidRDefault="009F50B1" w:rsidP="007E76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E3110"/>
    <w:multiLevelType w:val="hybridMultilevel"/>
    <w:tmpl w:val="6CBE0F78"/>
    <w:lvl w:ilvl="0" w:tplc="96B04E8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A033E4"/>
    <w:multiLevelType w:val="hybridMultilevel"/>
    <w:tmpl w:val="E5FC976C"/>
    <w:lvl w:ilvl="0" w:tplc="ADD41196">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A27FDB"/>
    <w:multiLevelType w:val="hybridMultilevel"/>
    <w:tmpl w:val="4B8215F6"/>
    <w:lvl w:ilvl="0" w:tplc="E1BED998">
      <w:start w:val="49"/>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3" w15:restartNumberingAfterBreak="0">
    <w:nsid w:val="422C5EB8"/>
    <w:multiLevelType w:val="hybridMultilevel"/>
    <w:tmpl w:val="AF969C02"/>
    <w:lvl w:ilvl="0" w:tplc="0DC8166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CD31068"/>
    <w:multiLevelType w:val="hybridMultilevel"/>
    <w:tmpl w:val="24AE7488"/>
    <w:lvl w:ilvl="0" w:tplc="65EED1EE">
      <w:start w:val="1"/>
      <w:numFmt w:val="decimalFullWidth"/>
      <w:lvlText w:val="第%1章"/>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11E0CB6"/>
    <w:multiLevelType w:val="hybridMultilevel"/>
    <w:tmpl w:val="9C7A6440"/>
    <w:lvl w:ilvl="0" w:tplc="B0C61E10">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B2B2E0E"/>
    <w:multiLevelType w:val="hybridMultilevel"/>
    <w:tmpl w:val="81F6433E"/>
    <w:lvl w:ilvl="0" w:tplc="C846C1EA">
      <w:start w:val="1"/>
      <w:numFmt w:val="decimalFullWidth"/>
      <w:lvlText w:val="（%1）"/>
      <w:lvlJc w:val="left"/>
      <w:pPr>
        <w:ind w:left="720" w:hanging="720"/>
      </w:pPr>
      <w:rPr>
        <w:rFonts w:hint="default"/>
      </w:rPr>
    </w:lvl>
    <w:lvl w:ilvl="1" w:tplc="086C5E3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2DB0E25"/>
    <w:multiLevelType w:val="hybridMultilevel"/>
    <w:tmpl w:val="5058AE9C"/>
    <w:lvl w:ilvl="0" w:tplc="866E8AD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DAA3580"/>
    <w:multiLevelType w:val="hybridMultilevel"/>
    <w:tmpl w:val="7C0A0170"/>
    <w:lvl w:ilvl="0" w:tplc="923C71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
  </w:num>
  <w:num w:numId="3">
    <w:abstractNumId w:val="0"/>
  </w:num>
  <w:num w:numId="4">
    <w:abstractNumId w:val="6"/>
  </w:num>
  <w:num w:numId="5">
    <w:abstractNumId w:val="8"/>
  </w:num>
  <w:num w:numId="6">
    <w:abstractNumId w:val="2"/>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10"/>
  <w:displayHorizontalDrawingGridEvery w:val="2"/>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DB7"/>
    <w:rsid w:val="00000600"/>
    <w:rsid w:val="00007E2A"/>
    <w:rsid w:val="000241BE"/>
    <w:rsid w:val="00030451"/>
    <w:rsid w:val="0003222D"/>
    <w:rsid w:val="00033783"/>
    <w:rsid w:val="00035FD9"/>
    <w:rsid w:val="00042609"/>
    <w:rsid w:val="0005173B"/>
    <w:rsid w:val="00061014"/>
    <w:rsid w:val="00063C23"/>
    <w:rsid w:val="00067987"/>
    <w:rsid w:val="00074406"/>
    <w:rsid w:val="00075F95"/>
    <w:rsid w:val="00080046"/>
    <w:rsid w:val="000855E5"/>
    <w:rsid w:val="00090B6A"/>
    <w:rsid w:val="000A704A"/>
    <w:rsid w:val="000B193A"/>
    <w:rsid w:val="000C06B2"/>
    <w:rsid w:val="000C6869"/>
    <w:rsid w:val="000C7023"/>
    <w:rsid w:val="000E608B"/>
    <w:rsid w:val="000F1C4C"/>
    <w:rsid w:val="000F5FDE"/>
    <w:rsid w:val="00101A5A"/>
    <w:rsid w:val="00115C1E"/>
    <w:rsid w:val="00134441"/>
    <w:rsid w:val="0013491E"/>
    <w:rsid w:val="00145ABF"/>
    <w:rsid w:val="00163465"/>
    <w:rsid w:val="00165745"/>
    <w:rsid w:val="00165FA4"/>
    <w:rsid w:val="00173958"/>
    <w:rsid w:val="00180842"/>
    <w:rsid w:val="0018402E"/>
    <w:rsid w:val="00187948"/>
    <w:rsid w:val="00191AAC"/>
    <w:rsid w:val="001C340F"/>
    <w:rsid w:val="001E2A99"/>
    <w:rsid w:val="00203F5D"/>
    <w:rsid w:val="002079C3"/>
    <w:rsid w:val="00212FA4"/>
    <w:rsid w:val="002221CB"/>
    <w:rsid w:val="002500B4"/>
    <w:rsid w:val="00256F86"/>
    <w:rsid w:val="002748D1"/>
    <w:rsid w:val="0028692D"/>
    <w:rsid w:val="002A10B0"/>
    <w:rsid w:val="002A1587"/>
    <w:rsid w:val="002A2FF8"/>
    <w:rsid w:val="002A35C0"/>
    <w:rsid w:val="002A7F79"/>
    <w:rsid w:val="002B654A"/>
    <w:rsid w:val="002D3D0B"/>
    <w:rsid w:val="002D40C2"/>
    <w:rsid w:val="002E4A88"/>
    <w:rsid w:val="002E5E88"/>
    <w:rsid w:val="002F66E5"/>
    <w:rsid w:val="003009B8"/>
    <w:rsid w:val="00320534"/>
    <w:rsid w:val="00331F36"/>
    <w:rsid w:val="003350DE"/>
    <w:rsid w:val="00337D9D"/>
    <w:rsid w:val="00352241"/>
    <w:rsid w:val="00375FD9"/>
    <w:rsid w:val="00377BF4"/>
    <w:rsid w:val="00390A40"/>
    <w:rsid w:val="003A097A"/>
    <w:rsid w:val="003A0FA0"/>
    <w:rsid w:val="003B2FE1"/>
    <w:rsid w:val="003B52F8"/>
    <w:rsid w:val="003C17A1"/>
    <w:rsid w:val="00404EA9"/>
    <w:rsid w:val="004178DE"/>
    <w:rsid w:val="00425ABA"/>
    <w:rsid w:val="0044749D"/>
    <w:rsid w:val="004729C8"/>
    <w:rsid w:val="00487E48"/>
    <w:rsid w:val="004957D8"/>
    <w:rsid w:val="004A0982"/>
    <w:rsid w:val="004C3253"/>
    <w:rsid w:val="004F16C4"/>
    <w:rsid w:val="004F2AF0"/>
    <w:rsid w:val="004F683C"/>
    <w:rsid w:val="00516AA4"/>
    <w:rsid w:val="00524936"/>
    <w:rsid w:val="00535F66"/>
    <w:rsid w:val="00541D41"/>
    <w:rsid w:val="0054292D"/>
    <w:rsid w:val="00542A14"/>
    <w:rsid w:val="005431B2"/>
    <w:rsid w:val="005543D9"/>
    <w:rsid w:val="00560ADD"/>
    <w:rsid w:val="005614DF"/>
    <w:rsid w:val="005637A6"/>
    <w:rsid w:val="0058596B"/>
    <w:rsid w:val="00597173"/>
    <w:rsid w:val="005A448F"/>
    <w:rsid w:val="005C2AB0"/>
    <w:rsid w:val="005C46A3"/>
    <w:rsid w:val="005D221D"/>
    <w:rsid w:val="005D3BBF"/>
    <w:rsid w:val="005D74D3"/>
    <w:rsid w:val="005E21E5"/>
    <w:rsid w:val="005E4B9C"/>
    <w:rsid w:val="00607E07"/>
    <w:rsid w:val="00632F0D"/>
    <w:rsid w:val="006353D6"/>
    <w:rsid w:val="00656CEE"/>
    <w:rsid w:val="006852B7"/>
    <w:rsid w:val="006A006A"/>
    <w:rsid w:val="006A5411"/>
    <w:rsid w:val="006B0BD0"/>
    <w:rsid w:val="006B6A1E"/>
    <w:rsid w:val="006D5DCC"/>
    <w:rsid w:val="006E6413"/>
    <w:rsid w:val="006F4DA9"/>
    <w:rsid w:val="007005BD"/>
    <w:rsid w:val="00705264"/>
    <w:rsid w:val="00715DBC"/>
    <w:rsid w:val="0076386C"/>
    <w:rsid w:val="0076415B"/>
    <w:rsid w:val="0076638B"/>
    <w:rsid w:val="0077049F"/>
    <w:rsid w:val="0077148E"/>
    <w:rsid w:val="00772A3D"/>
    <w:rsid w:val="007740C0"/>
    <w:rsid w:val="00784368"/>
    <w:rsid w:val="00796FD9"/>
    <w:rsid w:val="007A062C"/>
    <w:rsid w:val="007A5BFB"/>
    <w:rsid w:val="007E763A"/>
    <w:rsid w:val="00825197"/>
    <w:rsid w:val="0082588B"/>
    <w:rsid w:val="00830B23"/>
    <w:rsid w:val="0083248B"/>
    <w:rsid w:val="00845860"/>
    <w:rsid w:val="0086056E"/>
    <w:rsid w:val="0087228D"/>
    <w:rsid w:val="0088708F"/>
    <w:rsid w:val="008942B1"/>
    <w:rsid w:val="00895BDE"/>
    <w:rsid w:val="008B0C7A"/>
    <w:rsid w:val="008D58AF"/>
    <w:rsid w:val="008E0A83"/>
    <w:rsid w:val="008E291F"/>
    <w:rsid w:val="008E4BA7"/>
    <w:rsid w:val="008E4EAF"/>
    <w:rsid w:val="008E69E3"/>
    <w:rsid w:val="00902FFA"/>
    <w:rsid w:val="00914DF1"/>
    <w:rsid w:val="00914EF1"/>
    <w:rsid w:val="009327DB"/>
    <w:rsid w:val="00935F6A"/>
    <w:rsid w:val="00941A94"/>
    <w:rsid w:val="00961291"/>
    <w:rsid w:val="0096362F"/>
    <w:rsid w:val="0096592F"/>
    <w:rsid w:val="009724C9"/>
    <w:rsid w:val="00975FD6"/>
    <w:rsid w:val="0099305D"/>
    <w:rsid w:val="009A17E5"/>
    <w:rsid w:val="009A3F99"/>
    <w:rsid w:val="009A57E9"/>
    <w:rsid w:val="009D01E3"/>
    <w:rsid w:val="009D124D"/>
    <w:rsid w:val="009D5DD5"/>
    <w:rsid w:val="009F50B1"/>
    <w:rsid w:val="00A072D7"/>
    <w:rsid w:val="00A25EA9"/>
    <w:rsid w:val="00A37470"/>
    <w:rsid w:val="00A533F1"/>
    <w:rsid w:val="00A61DB7"/>
    <w:rsid w:val="00A641D7"/>
    <w:rsid w:val="00A7120B"/>
    <w:rsid w:val="00A822F0"/>
    <w:rsid w:val="00A85BE7"/>
    <w:rsid w:val="00A91F50"/>
    <w:rsid w:val="00A97860"/>
    <w:rsid w:val="00AB0EF0"/>
    <w:rsid w:val="00AB5617"/>
    <w:rsid w:val="00AD2921"/>
    <w:rsid w:val="00AE2B6A"/>
    <w:rsid w:val="00AE3F26"/>
    <w:rsid w:val="00AE50ED"/>
    <w:rsid w:val="00AF3DB5"/>
    <w:rsid w:val="00AF6C39"/>
    <w:rsid w:val="00B0213C"/>
    <w:rsid w:val="00B313C6"/>
    <w:rsid w:val="00B400F0"/>
    <w:rsid w:val="00B412B6"/>
    <w:rsid w:val="00B47368"/>
    <w:rsid w:val="00B966C6"/>
    <w:rsid w:val="00B97436"/>
    <w:rsid w:val="00BA28E9"/>
    <w:rsid w:val="00BC2235"/>
    <w:rsid w:val="00BD6480"/>
    <w:rsid w:val="00BE585E"/>
    <w:rsid w:val="00C22C40"/>
    <w:rsid w:val="00C4622D"/>
    <w:rsid w:val="00C602DA"/>
    <w:rsid w:val="00C6051C"/>
    <w:rsid w:val="00C60B5A"/>
    <w:rsid w:val="00C81B80"/>
    <w:rsid w:val="00C83BDA"/>
    <w:rsid w:val="00C85A9C"/>
    <w:rsid w:val="00C934DE"/>
    <w:rsid w:val="00C97B74"/>
    <w:rsid w:val="00CA0B25"/>
    <w:rsid w:val="00CC3428"/>
    <w:rsid w:val="00D055DD"/>
    <w:rsid w:val="00D10DCE"/>
    <w:rsid w:val="00D148D7"/>
    <w:rsid w:val="00D268C2"/>
    <w:rsid w:val="00D26CFA"/>
    <w:rsid w:val="00D34675"/>
    <w:rsid w:val="00D37E19"/>
    <w:rsid w:val="00D41E21"/>
    <w:rsid w:val="00D5236E"/>
    <w:rsid w:val="00D63FDF"/>
    <w:rsid w:val="00D65E48"/>
    <w:rsid w:val="00DB1278"/>
    <w:rsid w:val="00DB71F0"/>
    <w:rsid w:val="00DD0DB2"/>
    <w:rsid w:val="00DD4AD6"/>
    <w:rsid w:val="00DE40A7"/>
    <w:rsid w:val="00DE5A01"/>
    <w:rsid w:val="00DF4E3B"/>
    <w:rsid w:val="00E07B83"/>
    <w:rsid w:val="00E118E3"/>
    <w:rsid w:val="00E21EEC"/>
    <w:rsid w:val="00E34A81"/>
    <w:rsid w:val="00E379B5"/>
    <w:rsid w:val="00E37AFD"/>
    <w:rsid w:val="00E4496F"/>
    <w:rsid w:val="00E471DE"/>
    <w:rsid w:val="00E54078"/>
    <w:rsid w:val="00E72F25"/>
    <w:rsid w:val="00E81B89"/>
    <w:rsid w:val="00E84D29"/>
    <w:rsid w:val="00EA4FFE"/>
    <w:rsid w:val="00EA673A"/>
    <w:rsid w:val="00EC0228"/>
    <w:rsid w:val="00EC635D"/>
    <w:rsid w:val="00ED6C3B"/>
    <w:rsid w:val="00EF1389"/>
    <w:rsid w:val="00EF50EC"/>
    <w:rsid w:val="00F33DF3"/>
    <w:rsid w:val="00F3585E"/>
    <w:rsid w:val="00F375F3"/>
    <w:rsid w:val="00F46C02"/>
    <w:rsid w:val="00F46D58"/>
    <w:rsid w:val="00F57579"/>
    <w:rsid w:val="00F66842"/>
    <w:rsid w:val="00F9550C"/>
    <w:rsid w:val="00F95A7F"/>
    <w:rsid w:val="00FA40F1"/>
    <w:rsid w:val="00FA5137"/>
    <w:rsid w:val="00FB6E09"/>
    <w:rsid w:val="00FD643B"/>
    <w:rsid w:val="00FE3A4A"/>
    <w:rsid w:val="00FF5F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docId w15:val="{76F5FB94-10B8-4ACB-BA78-BF17D904E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1A94"/>
    <w:pPr>
      <w:widowControl w:val="0"/>
      <w:jc w:val="both"/>
    </w:pPr>
    <w:rPr>
      <w:rFonts w:ascii="ＭＳ 明朝" w:eastAsia="ＭＳ 明朝"/>
      <w:sz w:val="22"/>
    </w:rPr>
  </w:style>
  <w:style w:type="paragraph" w:styleId="1">
    <w:name w:val="heading 1"/>
    <w:basedOn w:val="a"/>
    <w:next w:val="a"/>
    <w:link w:val="10"/>
    <w:uiPriority w:val="9"/>
    <w:qFormat/>
    <w:rsid w:val="00AE2B6A"/>
    <w:pPr>
      <w:keepNext/>
      <w:outlineLvl w:val="0"/>
    </w:pPr>
    <w:rPr>
      <w:rFonts w:asciiTheme="majorHAnsi" w:eastAsiaTheme="majorEastAsia" w:hAnsiTheme="majorHAnsi" w:cstheme="majorBidi"/>
      <w:sz w:val="24"/>
      <w:szCs w:val="24"/>
    </w:rPr>
  </w:style>
  <w:style w:type="paragraph" w:styleId="2">
    <w:name w:val="heading 2"/>
    <w:basedOn w:val="a0"/>
    <w:next w:val="a"/>
    <w:link w:val="20"/>
    <w:uiPriority w:val="9"/>
    <w:unhideWhenUsed/>
    <w:qFormat/>
    <w:rsid w:val="00AE2B6A"/>
    <w:pPr>
      <w:jc w:val="left"/>
      <w:outlineLvl w:val="1"/>
    </w:pPr>
    <w:rPr>
      <w:rFonts w:ascii="HG丸ｺﾞｼｯｸM-PRO" w:eastAsia="HG丸ｺﾞｼｯｸM-PRO" w:hAnsi="HG丸ｺﾞｼｯｸM-PRO"/>
      <w:b w:val="0"/>
      <w:sz w:val="21"/>
      <w:szCs w:val="21"/>
    </w:rPr>
  </w:style>
  <w:style w:type="paragraph" w:styleId="3">
    <w:name w:val="heading 3"/>
    <w:basedOn w:val="a1"/>
    <w:next w:val="a"/>
    <w:link w:val="30"/>
    <w:uiPriority w:val="9"/>
    <w:unhideWhenUsed/>
    <w:qFormat/>
    <w:rsid w:val="00AE2B6A"/>
    <w:pPr>
      <w:ind w:leftChars="0" w:left="142" w:firstLineChars="0" w:firstLine="0"/>
      <w:outlineLvl w:val="2"/>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
    <w:uiPriority w:val="34"/>
    <w:qFormat/>
    <w:rsid w:val="00A61DB7"/>
    <w:pPr>
      <w:ind w:leftChars="400" w:left="840"/>
    </w:pPr>
  </w:style>
  <w:style w:type="table" w:styleId="a6">
    <w:name w:val="Table Grid"/>
    <w:basedOn w:val="a3"/>
    <w:uiPriority w:val="59"/>
    <w:rsid w:val="00F375F3"/>
    <w:rPr>
      <w:rFonts w:ascii="Century" w:eastAsia="Osaka"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3"/>
    <w:next w:val="a6"/>
    <w:rsid w:val="00E54078"/>
    <w:rPr>
      <w:rFonts w:ascii="Century" w:eastAsia="Osaka"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2"/>
    <w:uiPriority w:val="99"/>
    <w:semiHidden/>
    <w:unhideWhenUsed/>
    <w:rsid w:val="002E4A88"/>
    <w:rPr>
      <w:sz w:val="18"/>
      <w:szCs w:val="18"/>
    </w:rPr>
  </w:style>
  <w:style w:type="paragraph" w:styleId="a8">
    <w:name w:val="annotation text"/>
    <w:basedOn w:val="a"/>
    <w:link w:val="a9"/>
    <w:uiPriority w:val="99"/>
    <w:semiHidden/>
    <w:unhideWhenUsed/>
    <w:rsid w:val="002E4A88"/>
    <w:pPr>
      <w:jc w:val="left"/>
    </w:pPr>
  </w:style>
  <w:style w:type="character" w:customStyle="1" w:styleId="a9">
    <w:name w:val="コメント文字列 (文字)"/>
    <w:basedOn w:val="a2"/>
    <w:link w:val="a8"/>
    <w:uiPriority w:val="99"/>
    <w:semiHidden/>
    <w:rsid w:val="002E4A88"/>
    <w:rPr>
      <w:rFonts w:ascii="ＭＳ 明朝" w:eastAsia="ＭＳ 明朝"/>
      <w:sz w:val="22"/>
    </w:rPr>
  </w:style>
  <w:style w:type="paragraph" w:styleId="aa">
    <w:name w:val="annotation subject"/>
    <w:basedOn w:val="a8"/>
    <w:next w:val="a8"/>
    <w:link w:val="ab"/>
    <w:uiPriority w:val="99"/>
    <w:semiHidden/>
    <w:unhideWhenUsed/>
    <w:rsid w:val="002E4A88"/>
    <w:rPr>
      <w:b/>
      <w:bCs/>
    </w:rPr>
  </w:style>
  <w:style w:type="character" w:customStyle="1" w:styleId="ab">
    <w:name w:val="コメント内容 (文字)"/>
    <w:basedOn w:val="a9"/>
    <w:link w:val="aa"/>
    <w:uiPriority w:val="99"/>
    <w:semiHidden/>
    <w:rsid w:val="002E4A88"/>
    <w:rPr>
      <w:rFonts w:ascii="ＭＳ 明朝" w:eastAsia="ＭＳ 明朝"/>
      <w:b/>
      <w:bCs/>
      <w:sz w:val="22"/>
    </w:rPr>
  </w:style>
  <w:style w:type="paragraph" w:styleId="ac">
    <w:name w:val="Balloon Text"/>
    <w:basedOn w:val="a"/>
    <w:link w:val="ad"/>
    <w:uiPriority w:val="99"/>
    <w:semiHidden/>
    <w:unhideWhenUsed/>
    <w:rsid w:val="002E4A88"/>
    <w:rPr>
      <w:rFonts w:asciiTheme="majorHAnsi" w:eastAsiaTheme="majorEastAsia" w:hAnsiTheme="majorHAnsi" w:cstheme="majorBidi"/>
      <w:sz w:val="18"/>
      <w:szCs w:val="18"/>
    </w:rPr>
  </w:style>
  <w:style w:type="character" w:customStyle="1" w:styleId="ad">
    <w:name w:val="吹き出し (文字)"/>
    <w:basedOn w:val="a2"/>
    <w:link w:val="ac"/>
    <w:uiPriority w:val="99"/>
    <w:semiHidden/>
    <w:rsid w:val="002E4A88"/>
    <w:rPr>
      <w:rFonts w:asciiTheme="majorHAnsi" w:eastAsiaTheme="majorEastAsia" w:hAnsiTheme="majorHAnsi" w:cstheme="majorBidi"/>
      <w:sz w:val="18"/>
      <w:szCs w:val="18"/>
    </w:rPr>
  </w:style>
  <w:style w:type="paragraph" w:styleId="ae">
    <w:name w:val="header"/>
    <w:basedOn w:val="a"/>
    <w:link w:val="af"/>
    <w:uiPriority w:val="99"/>
    <w:unhideWhenUsed/>
    <w:rsid w:val="007E763A"/>
    <w:pPr>
      <w:tabs>
        <w:tab w:val="center" w:pos="4252"/>
        <w:tab w:val="right" w:pos="8504"/>
      </w:tabs>
      <w:snapToGrid w:val="0"/>
    </w:pPr>
  </w:style>
  <w:style w:type="character" w:customStyle="1" w:styleId="af">
    <w:name w:val="ヘッダー (文字)"/>
    <w:basedOn w:val="a2"/>
    <w:link w:val="ae"/>
    <w:uiPriority w:val="99"/>
    <w:rsid w:val="007E763A"/>
    <w:rPr>
      <w:rFonts w:ascii="ＭＳ 明朝" w:eastAsia="ＭＳ 明朝"/>
      <w:sz w:val="22"/>
    </w:rPr>
  </w:style>
  <w:style w:type="paragraph" w:styleId="af0">
    <w:name w:val="footer"/>
    <w:basedOn w:val="a"/>
    <w:link w:val="af1"/>
    <w:uiPriority w:val="99"/>
    <w:unhideWhenUsed/>
    <w:rsid w:val="007E763A"/>
    <w:pPr>
      <w:tabs>
        <w:tab w:val="center" w:pos="4252"/>
        <w:tab w:val="right" w:pos="8504"/>
      </w:tabs>
      <w:snapToGrid w:val="0"/>
    </w:pPr>
  </w:style>
  <w:style w:type="character" w:customStyle="1" w:styleId="af1">
    <w:name w:val="フッター (文字)"/>
    <w:basedOn w:val="a2"/>
    <w:link w:val="af0"/>
    <w:uiPriority w:val="99"/>
    <w:rsid w:val="007E763A"/>
    <w:rPr>
      <w:rFonts w:ascii="ＭＳ 明朝" w:eastAsia="ＭＳ 明朝"/>
      <w:sz w:val="22"/>
    </w:rPr>
  </w:style>
  <w:style w:type="character" w:customStyle="1" w:styleId="20">
    <w:name w:val="見出し 2 (文字)"/>
    <w:basedOn w:val="a2"/>
    <w:link w:val="2"/>
    <w:uiPriority w:val="9"/>
    <w:rsid w:val="00AE2B6A"/>
    <w:rPr>
      <w:rFonts w:ascii="HG丸ｺﾞｼｯｸM-PRO" w:eastAsia="HG丸ｺﾞｼｯｸM-PRO" w:hAnsi="HG丸ｺﾞｼｯｸM-PRO"/>
      <w:bCs/>
      <w:szCs w:val="21"/>
    </w:rPr>
  </w:style>
  <w:style w:type="character" w:customStyle="1" w:styleId="30">
    <w:name w:val="見出し 3 (文字)"/>
    <w:basedOn w:val="a2"/>
    <w:link w:val="3"/>
    <w:uiPriority w:val="9"/>
    <w:rsid w:val="00AE2B6A"/>
    <w:rPr>
      <w:rFonts w:ascii="HG丸ｺﾞｼｯｸM-PRO" w:eastAsia="HG丸ｺﾞｼｯｸM-PRO" w:hAnsi="Century" w:cs="Times New Roman"/>
      <w:szCs w:val="24"/>
    </w:rPr>
  </w:style>
  <w:style w:type="paragraph" w:customStyle="1" w:styleId="a0">
    <w:name w:val="章見出し"/>
    <w:basedOn w:val="1"/>
    <w:qFormat/>
    <w:rsid w:val="00AE2B6A"/>
    <w:pPr>
      <w:spacing w:line="360" w:lineRule="auto"/>
      <w:jc w:val="center"/>
    </w:pPr>
    <w:rPr>
      <w:rFonts w:ascii="ＭＳ ゴシック" w:eastAsia="ＭＳ ゴシック" w:hAnsi="ＭＳ ゴシック" w:cstheme="minorBidi"/>
      <w:b/>
      <w:bCs/>
      <w:sz w:val="32"/>
      <w:szCs w:val="28"/>
    </w:rPr>
  </w:style>
  <w:style w:type="paragraph" w:customStyle="1" w:styleId="a1">
    <w:name w:val="本文　２"/>
    <w:basedOn w:val="a"/>
    <w:qFormat/>
    <w:rsid w:val="00AE2B6A"/>
    <w:pPr>
      <w:autoSpaceDE w:val="0"/>
      <w:autoSpaceDN w:val="0"/>
      <w:ind w:leftChars="165" w:left="165" w:firstLineChars="100" w:firstLine="100"/>
    </w:pPr>
    <w:rPr>
      <w:rFonts w:ascii="HG丸ｺﾞｼｯｸM-PRO" w:eastAsia="HG丸ｺﾞｼｯｸM-PRO" w:hAnsi="Century" w:cs="Times New Roman"/>
      <w:sz w:val="21"/>
      <w:szCs w:val="24"/>
    </w:rPr>
  </w:style>
  <w:style w:type="paragraph" w:customStyle="1" w:styleId="af2">
    <w:name w:val="箇条書本文"/>
    <w:basedOn w:val="a"/>
    <w:qFormat/>
    <w:rsid w:val="00AE2B6A"/>
    <w:pPr>
      <w:spacing w:afterLines="30" w:after="108" w:line="320" w:lineRule="exact"/>
      <w:ind w:leftChars="170" w:left="567" w:hangingChars="100" w:hanging="210"/>
    </w:pPr>
    <w:rPr>
      <w:rFonts w:ascii="HG丸ｺﾞｼｯｸM-PRO" w:eastAsia="HG丸ｺﾞｼｯｸM-PRO"/>
      <w:sz w:val="21"/>
    </w:rPr>
  </w:style>
  <w:style w:type="paragraph" w:styleId="af3">
    <w:name w:val="No Spacing"/>
    <w:uiPriority w:val="1"/>
    <w:qFormat/>
    <w:rsid w:val="00AE2B6A"/>
    <w:pPr>
      <w:widowControl w:val="0"/>
      <w:jc w:val="both"/>
    </w:pPr>
  </w:style>
  <w:style w:type="character" w:customStyle="1" w:styleId="10">
    <w:name w:val="見出し 1 (文字)"/>
    <w:basedOn w:val="a2"/>
    <w:link w:val="1"/>
    <w:uiPriority w:val="9"/>
    <w:rsid w:val="00AE2B6A"/>
    <w:rPr>
      <w:rFonts w:asciiTheme="majorHAnsi" w:eastAsiaTheme="majorEastAsia" w:hAnsiTheme="majorHAnsi" w:cstheme="majorBidi"/>
      <w:sz w:val="24"/>
      <w:szCs w:val="24"/>
    </w:rPr>
  </w:style>
  <w:style w:type="paragraph" w:customStyle="1" w:styleId="Default">
    <w:name w:val="Default"/>
    <w:rsid w:val="0099305D"/>
    <w:pPr>
      <w:widowControl w:val="0"/>
      <w:autoSpaceDE w:val="0"/>
      <w:autoSpaceDN w:val="0"/>
      <w:adjustRightInd w:val="0"/>
    </w:pPr>
    <w:rPr>
      <w:rFonts w:ascii="ＭＳ Ｐゴシック" w:eastAsia="ＭＳ Ｐゴシック" w:cs="ＭＳ Ｐ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footer" Target="footer1.xml"/><Relationship Id="rId51" Type="http://schemas.openxmlformats.org/officeDocument/2006/relationships/image" Target="media/image43.e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A0D18-2392-4B35-ACC2-E5E3FB631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DB78FA17</Template>
  <TotalTime>316</TotalTime>
  <Pages>44</Pages>
  <Words>3144</Words>
  <Characters>17923</Characters>
  <Application>Microsoft Office Word</Application>
  <DocSecurity>0</DocSecurity>
  <Lines>149</Lines>
  <Paragraphs>42</Paragraphs>
  <ScaleCrop>false</ScaleCrop>
  <HeadingPairs>
    <vt:vector size="2" baseType="variant">
      <vt:variant>
        <vt:lpstr>タイトル</vt:lpstr>
      </vt:variant>
      <vt:variant>
        <vt:i4>1</vt:i4>
      </vt:variant>
    </vt:vector>
  </HeadingPairs>
  <TitlesOfParts>
    <vt:vector size="1" baseType="lpstr">
      <vt:lpstr/>
    </vt:vector>
  </TitlesOfParts>
  <Company>豊川市役所</Company>
  <LinksUpToDate>false</LinksUpToDate>
  <CharactersWithSpaces>21025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近藤　真理子</dc:creator>
  <cp:lastModifiedBy>近藤　真理子</cp:lastModifiedBy>
  <cp:revision>29</cp:revision>
  <cp:lastPrinted>2017-08-13T05:05:00Z</cp:lastPrinted>
  <dcterms:created xsi:type="dcterms:W3CDTF">2017-08-12T23:33:00Z</dcterms:created>
  <dcterms:modified xsi:type="dcterms:W3CDTF">2017-08-16T03:34:00Z</dcterms:modified>
</cp:coreProperties>
</file>