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A3E" w:rsidRDefault="00C2087A" w:rsidP="00522BAE">
      <w:pPr>
        <w:pStyle w:val="a0"/>
      </w:pPr>
      <w:r>
        <w:rPr>
          <w:rFonts w:hint="eastAsia"/>
          <w:noProof/>
        </w:rPr>
        <mc:AlternateContent>
          <mc:Choice Requires="wps">
            <w:drawing>
              <wp:anchor distT="0" distB="0" distL="114300" distR="114300" simplePos="0" relativeHeight="251659264" behindDoc="0" locked="0" layoutInCell="1" allowOverlap="1" wp14:anchorId="225FE85D" wp14:editId="54620D47">
                <wp:simplePos x="0" y="0"/>
                <wp:positionH relativeFrom="column">
                  <wp:posOffset>4558665</wp:posOffset>
                </wp:positionH>
                <wp:positionV relativeFrom="paragraph">
                  <wp:posOffset>-803275</wp:posOffset>
                </wp:positionV>
                <wp:extent cx="1343025" cy="5429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1343025" cy="5429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D1D" w:rsidRPr="0024181A" w:rsidRDefault="00EB4D1D" w:rsidP="00C2087A">
                            <w:pPr>
                              <w:jc w:val="center"/>
                              <w:rPr>
                                <w:rFonts w:ascii="HG丸ｺﾞｼｯｸM-PRO" w:eastAsia="HG丸ｺﾞｼｯｸM-PRO" w:hAnsi="HG丸ｺﾞｼｯｸM-PRO"/>
                                <w:sz w:val="36"/>
                                <w:szCs w:val="36"/>
                              </w:rPr>
                            </w:pPr>
                            <w:r w:rsidRPr="0024181A">
                              <w:rPr>
                                <w:rFonts w:ascii="HG丸ｺﾞｼｯｸM-PRO" w:eastAsia="HG丸ｺﾞｼｯｸM-PRO" w:hAnsi="HG丸ｺﾞｼｯｸM-PRO" w:hint="eastAsia"/>
                                <w:sz w:val="36"/>
                                <w:szCs w:val="36"/>
                              </w:rPr>
                              <w:t xml:space="preserve">資料　</w:t>
                            </w:r>
                            <w:r>
                              <w:rPr>
                                <w:rFonts w:ascii="HG丸ｺﾞｼｯｸM-PRO" w:eastAsia="HG丸ｺﾞｼｯｸM-PRO" w:hAnsi="HG丸ｺﾞｼｯｸM-PRO" w:hint="eastAsia"/>
                                <w:sz w:val="36"/>
                                <w:szCs w:val="36"/>
                              </w:rPr>
                              <w:t>4</w:t>
                            </w:r>
                            <w:r w:rsidRPr="0024181A">
                              <w:rPr>
                                <w:rFonts w:ascii="HG丸ｺﾞｼｯｸM-PRO" w:eastAsia="HG丸ｺﾞｼｯｸM-PRO" w:hAnsi="HG丸ｺﾞｼｯｸM-PRO"/>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5FE85D" id="正方形/長方形 1" o:spid="_x0000_s1026" style="position:absolute;left:0;text-align:left;margin-left:358.95pt;margin-top:-63.25pt;width:105.75pt;height:4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" fillcolor="white [3201]" strokecolor="black [3213]" strokeweight="1pt">
                <v:textbox>
                  <w:txbxContent>
                    <w:p w:rsidR="00EB4D1D" w:rsidRPr="0024181A" w:rsidRDefault="00EB4D1D" w:rsidP="00C2087A">
                      <w:pPr>
                        <w:jc w:val="center"/>
                        <w:rPr>
                          <w:rFonts w:ascii="HG丸ｺﾞｼｯｸM-PRO" w:eastAsia="HG丸ｺﾞｼｯｸM-PRO" w:hAnsi="HG丸ｺﾞｼｯｸM-PRO"/>
                          <w:sz w:val="36"/>
                          <w:szCs w:val="36"/>
                        </w:rPr>
                      </w:pPr>
                      <w:r w:rsidRPr="0024181A">
                        <w:rPr>
                          <w:rFonts w:ascii="HG丸ｺﾞｼｯｸM-PRO" w:eastAsia="HG丸ｺﾞｼｯｸM-PRO" w:hAnsi="HG丸ｺﾞｼｯｸM-PRO" w:hint="eastAsia"/>
                          <w:sz w:val="36"/>
                          <w:szCs w:val="36"/>
                        </w:rPr>
                        <w:t xml:space="preserve">資料　</w:t>
                      </w:r>
                      <w:r>
                        <w:rPr>
                          <w:rFonts w:ascii="HG丸ｺﾞｼｯｸM-PRO" w:eastAsia="HG丸ｺﾞｼｯｸM-PRO" w:hAnsi="HG丸ｺﾞｼｯｸM-PRO" w:hint="eastAsia"/>
                          <w:sz w:val="36"/>
                          <w:szCs w:val="36"/>
                        </w:rPr>
                        <w:t>4</w:t>
                      </w:r>
                      <w:r w:rsidRPr="0024181A">
                        <w:rPr>
                          <w:rFonts w:ascii="HG丸ｺﾞｼｯｸM-PRO" w:eastAsia="HG丸ｺﾞｼｯｸM-PRO" w:hAnsi="HG丸ｺﾞｼｯｸM-PRO"/>
                          <w:sz w:val="36"/>
                          <w:szCs w:val="36"/>
                        </w:rPr>
                        <w:t xml:space="preserve">　</w:t>
                      </w:r>
                    </w:p>
                  </w:txbxContent>
                </v:textbox>
              </v:rect>
            </w:pict>
          </mc:Fallback>
        </mc:AlternateContent>
      </w:r>
      <w:r w:rsidR="00736A3E">
        <w:rPr>
          <w:rFonts w:hint="eastAsia"/>
        </w:rPr>
        <w:t>高齢者</w:t>
      </w:r>
      <w:r w:rsidR="00290255">
        <w:rPr>
          <w:rFonts w:hint="eastAsia"/>
        </w:rPr>
        <w:t>福祉に関するアンケート調査結果について</w:t>
      </w:r>
    </w:p>
    <w:p w:rsidR="00F152E5" w:rsidRPr="00975678" w:rsidRDefault="00F152E5" w:rsidP="00F152E5">
      <w:pPr>
        <w:pStyle w:val="a0"/>
        <w:jc w:val="left"/>
        <w:rPr>
          <w:shd w:val="pct15" w:color="auto" w:fill="FFFFFF"/>
        </w:rPr>
      </w:pPr>
      <w:r w:rsidRPr="00975678">
        <w:rPr>
          <w:rFonts w:hint="eastAsia"/>
          <w:sz w:val="28"/>
          <w:shd w:val="pct15" w:color="auto" w:fill="FFFFFF"/>
        </w:rPr>
        <w:t>１　アンケートの実施概要</w:t>
      </w:r>
    </w:p>
    <w:p w:rsidR="00F152E5" w:rsidRDefault="00F152E5" w:rsidP="00F152E5">
      <w:pPr>
        <w:pStyle w:val="a1"/>
        <w:ind w:leftChars="0" w:left="2" w:firstLine="210"/>
      </w:pPr>
      <w:r>
        <w:rPr>
          <w:rFonts w:hint="eastAsia"/>
        </w:rPr>
        <w:t>平成29</w:t>
      </w:r>
      <w:r w:rsidR="00A45C12">
        <w:rPr>
          <w:rFonts w:hint="eastAsia"/>
        </w:rPr>
        <w:t>年度において</w:t>
      </w:r>
      <w:r>
        <w:rPr>
          <w:rFonts w:hint="eastAsia"/>
        </w:rPr>
        <w:t>本市の高齢者福祉計画を策定するにあたり、４０歳以上の市民の方の生活実態や福祉ニーズの把握のため、アンケート調査を実施しました。</w:t>
      </w:r>
    </w:p>
    <w:p w:rsidR="00F152E5" w:rsidRDefault="00F152E5" w:rsidP="00F152E5">
      <w:pPr>
        <w:pStyle w:val="a1"/>
        <w:ind w:leftChars="0" w:left="0" w:firstLineChars="0" w:firstLine="0"/>
      </w:pPr>
    </w:p>
    <w:p w:rsidR="00F152E5" w:rsidRDefault="00F152E5" w:rsidP="00F152E5">
      <w:pPr>
        <w:pStyle w:val="a1"/>
        <w:numPr>
          <w:ilvl w:val="0"/>
          <w:numId w:val="1"/>
        </w:numPr>
        <w:ind w:leftChars="0" w:firstLineChars="0"/>
      </w:pPr>
      <w:r>
        <w:rPr>
          <w:rFonts w:hint="eastAsia"/>
        </w:rPr>
        <w:t>調査対象者及び抽出方法</w:t>
      </w:r>
    </w:p>
    <w:tbl>
      <w:tblPr>
        <w:tblStyle w:val="a5"/>
        <w:tblW w:w="0" w:type="auto"/>
        <w:tblInd w:w="817" w:type="dxa"/>
        <w:tblLook w:val="04A0" w:firstRow="1" w:lastRow="0" w:firstColumn="1" w:lastColumn="0" w:noHBand="0" w:noVBand="1"/>
      </w:tblPr>
      <w:tblGrid>
        <w:gridCol w:w="2410"/>
        <w:gridCol w:w="4252"/>
        <w:gridCol w:w="1223"/>
      </w:tblGrid>
      <w:tr w:rsidR="00F152E5" w:rsidTr="009906F6">
        <w:tc>
          <w:tcPr>
            <w:tcW w:w="2410" w:type="dxa"/>
            <w:shd w:val="clear" w:color="auto" w:fill="D9D9D9" w:themeFill="background1" w:themeFillShade="D9"/>
          </w:tcPr>
          <w:p w:rsidR="00F152E5" w:rsidRDefault="00F152E5" w:rsidP="00E73221">
            <w:pPr>
              <w:pStyle w:val="a1"/>
              <w:ind w:leftChars="0" w:left="0" w:firstLineChars="0" w:firstLine="0"/>
              <w:jc w:val="center"/>
            </w:pPr>
            <w:r>
              <w:rPr>
                <w:rFonts w:hint="eastAsia"/>
              </w:rPr>
              <w:t>調査区分</w:t>
            </w:r>
          </w:p>
        </w:tc>
        <w:tc>
          <w:tcPr>
            <w:tcW w:w="4252" w:type="dxa"/>
            <w:shd w:val="clear" w:color="auto" w:fill="D9D9D9" w:themeFill="background1" w:themeFillShade="D9"/>
          </w:tcPr>
          <w:p w:rsidR="00F152E5" w:rsidRDefault="00F152E5" w:rsidP="00E73221">
            <w:pPr>
              <w:pStyle w:val="a1"/>
              <w:ind w:leftChars="0" w:left="0" w:firstLineChars="0" w:firstLine="0"/>
              <w:jc w:val="center"/>
            </w:pPr>
            <w:r>
              <w:rPr>
                <w:rFonts w:hint="eastAsia"/>
              </w:rPr>
              <w:t>調査対象者</w:t>
            </w:r>
          </w:p>
        </w:tc>
        <w:tc>
          <w:tcPr>
            <w:tcW w:w="1223" w:type="dxa"/>
            <w:shd w:val="clear" w:color="auto" w:fill="D9D9D9" w:themeFill="background1" w:themeFillShade="D9"/>
          </w:tcPr>
          <w:p w:rsidR="00F152E5" w:rsidRDefault="00F152E5" w:rsidP="00E73221">
            <w:pPr>
              <w:pStyle w:val="a1"/>
              <w:ind w:leftChars="0" w:left="0" w:firstLineChars="0" w:firstLine="0"/>
              <w:jc w:val="center"/>
            </w:pPr>
            <w:r>
              <w:rPr>
                <w:rFonts w:hint="eastAsia"/>
              </w:rPr>
              <w:t>送付人数</w:t>
            </w:r>
          </w:p>
        </w:tc>
      </w:tr>
      <w:tr w:rsidR="00F152E5" w:rsidTr="00E73221">
        <w:tc>
          <w:tcPr>
            <w:tcW w:w="2410" w:type="dxa"/>
          </w:tcPr>
          <w:p w:rsidR="00F152E5" w:rsidRDefault="00F152E5" w:rsidP="00E73221">
            <w:pPr>
              <w:pStyle w:val="a1"/>
              <w:numPr>
                <w:ilvl w:val="0"/>
                <w:numId w:val="2"/>
              </w:numPr>
              <w:ind w:leftChars="0" w:firstLineChars="0"/>
            </w:pPr>
            <w:r w:rsidRPr="00F152E5">
              <w:rPr>
                <w:rFonts w:hint="eastAsia"/>
              </w:rPr>
              <w:t>65歳以上の方</w:t>
            </w:r>
          </w:p>
        </w:tc>
        <w:tc>
          <w:tcPr>
            <w:tcW w:w="4252" w:type="dxa"/>
          </w:tcPr>
          <w:p w:rsidR="00F152E5" w:rsidRDefault="00F152E5" w:rsidP="00F152E5">
            <w:pPr>
              <w:pStyle w:val="a1"/>
              <w:ind w:leftChars="0" w:left="0" w:firstLineChars="0" w:firstLine="0"/>
            </w:pPr>
            <w:r w:rsidRPr="00002F5A">
              <w:rPr>
                <w:rFonts w:hint="eastAsia"/>
              </w:rPr>
              <w:t>平成28年</w:t>
            </w:r>
            <w:r>
              <w:rPr>
                <w:rFonts w:hint="eastAsia"/>
              </w:rPr>
              <w:t>12</w:t>
            </w:r>
            <w:r w:rsidRPr="00002F5A">
              <w:rPr>
                <w:rFonts w:hint="eastAsia"/>
              </w:rPr>
              <w:t>月１日現在、豊川市に居住する65歳以上の</w:t>
            </w:r>
            <w:r>
              <w:rPr>
                <w:rFonts w:hint="eastAsia"/>
              </w:rPr>
              <w:t>要支援認定者または</w:t>
            </w:r>
            <w:r w:rsidRPr="00002F5A">
              <w:rPr>
                <w:rFonts w:hint="eastAsia"/>
              </w:rPr>
              <w:t>要介護認定を受けていない方</w:t>
            </w:r>
          </w:p>
        </w:tc>
        <w:tc>
          <w:tcPr>
            <w:tcW w:w="1223" w:type="dxa"/>
          </w:tcPr>
          <w:p w:rsidR="00F152E5" w:rsidRDefault="00F152E5" w:rsidP="00F152E5">
            <w:pPr>
              <w:pStyle w:val="a1"/>
              <w:ind w:leftChars="0" w:left="0" w:firstLineChars="0" w:firstLine="0"/>
              <w:jc w:val="center"/>
            </w:pPr>
            <w:r>
              <w:rPr>
                <w:rFonts w:hint="eastAsia"/>
              </w:rPr>
              <w:t>８００人</w:t>
            </w:r>
          </w:p>
        </w:tc>
      </w:tr>
      <w:tr w:rsidR="00F152E5" w:rsidTr="00E73221">
        <w:tc>
          <w:tcPr>
            <w:tcW w:w="2410" w:type="dxa"/>
          </w:tcPr>
          <w:p w:rsidR="00F152E5" w:rsidRDefault="00F152E5" w:rsidP="00E73221">
            <w:pPr>
              <w:pStyle w:val="a1"/>
              <w:numPr>
                <w:ilvl w:val="0"/>
                <w:numId w:val="2"/>
              </w:numPr>
              <w:ind w:leftChars="0" w:firstLineChars="0"/>
            </w:pPr>
            <w:r w:rsidRPr="00F152E5">
              <w:rPr>
                <w:rFonts w:hint="eastAsia"/>
              </w:rPr>
              <w:t>要介護認定者の方</w:t>
            </w:r>
          </w:p>
        </w:tc>
        <w:tc>
          <w:tcPr>
            <w:tcW w:w="4252" w:type="dxa"/>
          </w:tcPr>
          <w:p w:rsidR="00F152E5" w:rsidRDefault="00F152E5" w:rsidP="00F152E5">
            <w:pPr>
              <w:pStyle w:val="a1"/>
              <w:ind w:leftChars="0" w:left="0" w:firstLineChars="0" w:firstLine="0"/>
            </w:pPr>
            <w:r w:rsidRPr="00F152E5">
              <w:rPr>
                <w:rFonts w:hint="eastAsia"/>
              </w:rPr>
              <w:t>平成28年12月１日現在、豊川市に居住する65歳以上で要介護認定を受けている方</w:t>
            </w:r>
          </w:p>
        </w:tc>
        <w:tc>
          <w:tcPr>
            <w:tcW w:w="1223" w:type="dxa"/>
          </w:tcPr>
          <w:p w:rsidR="00F152E5" w:rsidRDefault="00F152E5" w:rsidP="00F152E5">
            <w:pPr>
              <w:pStyle w:val="a1"/>
              <w:ind w:leftChars="0" w:left="0" w:firstLineChars="0" w:firstLine="0"/>
              <w:jc w:val="center"/>
            </w:pPr>
            <w:r>
              <w:rPr>
                <w:rFonts w:hint="eastAsia"/>
              </w:rPr>
              <w:t>８００人</w:t>
            </w:r>
          </w:p>
        </w:tc>
      </w:tr>
      <w:tr w:rsidR="00F152E5" w:rsidTr="00E73221">
        <w:tc>
          <w:tcPr>
            <w:tcW w:w="2410" w:type="dxa"/>
          </w:tcPr>
          <w:p w:rsidR="00F152E5" w:rsidRDefault="00F152E5" w:rsidP="00E73221">
            <w:pPr>
              <w:pStyle w:val="a1"/>
              <w:numPr>
                <w:ilvl w:val="0"/>
                <w:numId w:val="2"/>
              </w:numPr>
              <w:ind w:leftChars="0" w:firstLineChars="0"/>
            </w:pPr>
            <w:r w:rsidRPr="00F152E5">
              <w:rPr>
                <w:rFonts w:hint="eastAsia"/>
              </w:rPr>
              <w:t>64歳までの方</w:t>
            </w:r>
          </w:p>
        </w:tc>
        <w:tc>
          <w:tcPr>
            <w:tcW w:w="4252" w:type="dxa"/>
          </w:tcPr>
          <w:p w:rsidR="00F152E5" w:rsidRDefault="00F152E5" w:rsidP="00F152E5">
            <w:pPr>
              <w:pStyle w:val="a1"/>
              <w:ind w:leftChars="0" w:left="0" w:firstLineChars="0" w:firstLine="0"/>
            </w:pPr>
            <w:r w:rsidRPr="00F152E5">
              <w:rPr>
                <w:rFonts w:hint="eastAsia"/>
              </w:rPr>
              <w:t>平成28年12月１日現在、豊川市に居住する40歳～64歳までの方</w:t>
            </w:r>
          </w:p>
        </w:tc>
        <w:tc>
          <w:tcPr>
            <w:tcW w:w="1223" w:type="dxa"/>
          </w:tcPr>
          <w:p w:rsidR="00F152E5" w:rsidRDefault="00F152E5" w:rsidP="00F152E5">
            <w:pPr>
              <w:pStyle w:val="a1"/>
              <w:ind w:leftChars="0" w:left="0" w:firstLineChars="0" w:firstLine="0"/>
              <w:jc w:val="center"/>
            </w:pPr>
            <w:r>
              <w:rPr>
                <w:rFonts w:hint="eastAsia"/>
              </w:rPr>
              <w:t>９００人</w:t>
            </w:r>
          </w:p>
        </w:tc>
      </w:tr>
    </w:tbl>
    <w:p w:rsidR="00F152E5" w:rsidRDefault="00F152E5" w:rsidP="00F152E5">
      <w:pPr>
        <w:pStyle w:val="a1"/>
        <w:numPr>
          <w:ilvl w:val="0"/>
          <w:numId w:val="1"/>
        </w:numPr>
        <w:ind w:leftChars="0" w:firstLineChars="0"/>
      </w:pPr>
      <w:r>
        <w:rPr>
          <w:rFonts w:hint="eastAsia"/>
        </w:rPr>
        <w:t>調査方法</w:t>
      </w:r>
    </w:p>
    <w:p w:rsidR="00F152E5" w:rsidRDefault="00F152E5" w:rsidP="00E73221">
      <w:pPr>
        <w:pStyle w:val="a1"/>
        <w:ind w:leftChars="0" w:left="720" w:firstLine="210"/>
      </w:pPr>
      <w:r w:rsidRPr="00002F5A">
        <w:rPr>
          <w:rFonts w:hint="eastAsia"/>
        </w:rPr>
        <w:t>無作為抽出</w:t>
      </w:r>
      <w:r>
        <w:rPr>
          <w:rFonts w:hint="eastAsia"/>
        </w:rPr>
        <w:t>し、</w:t>
      </w:r>
      <w:r w:rsidRPr="00002F5A">
        <w:rPr>
          <w:rFonts w:hint="eastAsia"/>
        </w:rPr>
        <w:t>郵送</w:t>
      </w:r>
      <w:r w:rsidR="009906F6">
        <w:rPr>
          <w:rFonts w:hint="eastAsia"/>
        </w:rPr>
        <w:t>配布・郵送回収</w:t>
      </w:r>
      <w:r w:rsidRPr="00002F5A">
        <w:rPr>
          <w:rFonts w:hint="eastAsia"/>
        </w:rPr>
        <w:t>にて調査</w:t>
      </w:r>
    </w:p>
    <w:p w:rsidR="00F152E5" w:rsidRDefault="00F152E5" w:rsidP="00F152E5">
      <w:pPr>
        <w:pStyle w:val="a1"/>
        <w:numPr>
          <w:ilvl w:val="0"/>
          <w:numId w:val="1"/>
        </w:numPr>
        <w:ind w:leftChars="0" w:firstLineChars="0"/>
      </w:pPr>
      <w:r>
        <w:rPr>
          <w:rFonts w:hint="eastAsia"/>
        </w:rPr>
        <w:t>調査期間</w:t>
      </w:r>
    </w:p>
    <w:p w:rsidR="00F152E5" w:rsidRDefault="00F152E5" w:rsidP="00E73221">
      <w:pPr>
        <w:pStyle w:val="a1"/>
        <w:ind w:leftChars="0" w:left="720" w:firstLine="210"/>
      </w:pPr>
      <w:r w:rsidRPr="002D5754">
        <w:rPr>
          <w:rFonts w:hint="eastAsia"/>
        </w:rPr>
        <w:t>平成29年１月27日～２月８日</w:t>
      </w:r>
    </w:p>
    <w:p w:rsidR="00F152E5" w:rsidRDefault="00F152E5" w:rsidP="00F152E5">
      <w:pPr>
        <w:pStyle w:val="a1"/>
        <w:numPr>
          <w:ilvl w:val="0"/>
          <w:numId w:val="1"/>
        </w:numPr>
        <w:ind w:leftChars="0" w:firstLineChars="0"/>
      </w:pPr>
      <w:r>
        <w:rPr>
          <w:rFonts w:hint="eastAsia"/>
        </w:rPr>
        <w:t>回収状況</w:t>
      </w:r>
    </w:p>
    <w:p w:rsidR="00E73221" w:rsidRDefault="00E73221" w:rsidP="00E73221">
      <w:pPr>
        <w:pStyle w:val="a1"/>
        <w:numPr>
          <w:ilvl w:val="1"/>
          <w:numId w:val="1"/>
        </w:numPr>
        <w:ind w:leftChars="0" w:firstLineChars="0"/>
      </w:pPr>
      <w:r>
        <w:rPr>
          <w:rFonts w:hint="eastAsia"/>
        </w:rPr>
        <w:t>６５歳以上の方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E73221" w:rsidRPr="00E73221" w:rsidTr="00E73221">
        <w:trPr>
          <w:trHeight w:val="454"/>
        </w:trPr>
        <w:tc>
          <w:tcPr>
            <w:tcW w:w="1864"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調査票の配布数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2"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3"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有効回答率</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w:t>
            </w:r>
          </w:p>
        </w:tc>
      </w:tr>
      <w:tr w:rsidR="00E73221" w:rsidRPr="00E73221" w:rsidTr="00E73221">
        <w:trPr>
          <w:trHeight w:val="454"/>
        </w:trPr>
        <w:tc>
          <w:tcPr>
            <w:tcW w:w="1864"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800</w:t>
            </w:r>
          </w:p>
        </w:tc>
        <w:tc>
          <w:tcPr>
            <w:tcW w:w="2152"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517</w:t>
            </w:r>
          </w:p>
        </w:tc>
        <w:tc>
          <w:tcPr>
            <w:tcW w:w="2153"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64.6</w:t>
            </w:r>
          </w:p>
        </w:tc>
      </w:tr>
    </w:tbl>
    <w:p w:rsidR="00E73221" w:rsidRDefault="00E73221" w:rsidP="00E73221">
      <w:pPr>
        <w:pStyle w:val="a1"/>
        <w:numPr>
          <w:ilvl w:val="1"/>
          <w:numId w:val="1"/>
        </w:numPr>
        <w:ind w:leftChars="0" w:firstLineChars="0"/>
      </w:pPr>
      <w:r>
        <w:rPr>
          <w:rFonts w:hint="eastAsia"/>
        </w:rPr>
        <w:t>要介護認定者の方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E73221" w:rsidRPr="00E73221" w:rsidTr="00E73221">
        <w:trPr>
          <w:trHeight w:val="454"/>
        </w:trPr>
        <w:tc>
          <w:tcPr>
            <w:tcW w:w="1864"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調査票の配布数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2"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3"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有効回答率</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w:t>
            </w:r>
          </w:p>
        </w:tc>
      </w:tr>
      <w:tr w:rsidR="00E73221" w:rsidRPr="00E73221" w:rsidTr="00E73221">
        <w:trPr>
          <w:trHeight w:val="454"/>
        </w:trPr>
        <w:tc>
          <w:tcPr>
            <w:tcW w:w="1864"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800</w:t>
            </w:r>
          </w:p>
        </w:tc>
        <w:tc>
          <w:tcPr>
            <w:tcW w:w="2152"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392</w:t>
            </w:r>
          </w:p>
        </w:tc>
        <w:tc>
          <w:tcPr>
            <w:tcW w:w="2153"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49.0</w:t>
            </w:r>
          </w:p>
        </w:tc>
      </w:tr>
    </w:tbl>
    <w:p w:rsidR="00E73221" w:rsidRDefault="00E73221" w:rsidP="00E73221">
      <w:pPr>
        <w:pStyle w:val="a1"/>
        <w:numPr>
          <w:ilvl w:val="1"/>
          <w:numId w:val="1"/>
        </w:numPr>
        <w:ind w:leftChars="0" w:firstLineChars="0"/>
      </w:pPr>
      <w:r>
        <w:rPr>
          <w:rFonts w:hint="eastAsia"/>
        </w:rPr>
        <w:t>６４歳までの方</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4"/>
        <w:gridCol w:w="2152"/>
        <w:gridCol w:w="2153"/>
      </w:tblGrid>
      <w:tr w:rsidR="00E73221" w:rsidRPr="00E73221" w:rsidTr="00E73221">
        <w:trPr>
          <w:trHeight w:val="454"/>
        </w:trPr>
        <w:tc>
          <w:tcPr>
            <w:tcW w:w="1864"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調査票の配布数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2"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有効回答数</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(人)</w:t>
            </w:r>
          </w:p>
        </w:tc>
        <w:tc>
          <w:tcPr>
            <w:tcW w:w="2153" w:type="dxa"/>
            <w:shd w:val="clear" w:color="auto" w:fill="BFBFBF" w:themeFill="background1" w:themeFillShade="BF"/>
            <w:vAlign w:val="center"/>
          </w:tcPr>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有効回答率</w:t>
            </w:r>
          </w:p>
          <w:p w:rsidR="00E73221" w:rsidRPr="00E73221" w:rsidRDefault="00E73221" w:rsidP="00E73221">
            <w:pPr>
              <w:spacing w:line="240" w:lineRule="exact"/>
              <w:jc w:val="center"/>
              <w:rPr>
                <w:rFonts w:ascii="ＭＳ ゴシック" w:eastAsia="ＭＳ ゴシック" w:hAnsi="ＭＳ ゴシック"/>
                <w:sz w:val="18"/>
                <w:szCs w:val="18"/>
              </w:rPr>
            </w:pPr>
            <w:r w:rsidRPr="00E73221">
              <w:rPr>
                <w:rFonts w:ascii="ＭＳ ゴシック" w:eastAsia="ＭＳ ゴシック" w:hAnsi="ＭＳ ゴシック" w:hint="eastAsia"/>
                <w:sz w:val="18"/>
                <w:szCs w:val="18"/>
              </w:rPr>
              <w:t>(％)</w:t>
            </w:r>
          </w:p>
        </w:tc>
      </w:tr>
      <w:tr w:rsidR="00E73221" w:rsidRPr="00E73221" w:rsidTr="00E73221">
        <w:trPr>
          <w:trHeight w:val="454"/>
        </w:trPr>
        <w:tc>
          <w:tcPr>
            <w:tcW w:w="1864"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900</w:t>
            </w:r>
          </w:p>
        </w:tc>
        <w:tc>
          <w:tcPr>
            <w:tcW w:w="2152"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441</w:t>
            </w:r>
          </w:p>
        </w:tc>
        <w:tc>
          <w:tcPr>
            <w:tcW w:w="2153" w:type="dxa"/>
            <w:vAlign w:val="center"/>
          </w:tcPr>
          <w:p w:rsidR="00E73221" w:rsidRPr="00E73221" w:rsidRDefault="00E73221" w:rsidP="00E73221">
            <w:pPr>
              <w:ind w:rightChars="50" w:right="105"/>
              <w:jc w:val="right"/>
              <w:rPr>
                <w:rFonts w:ascii="HGｺﾞｼｯｸM" w:eastAsia="HGｺﾞｼｯｸM"/>
                <w:sz w:val="20"/>
                <w:szCs w:val="20"/>
              </w:rPr>
            </w:pPr>
            <w:r w:rsidRPr="00E73221">
              <w:rPr>
                <w:rFonts w:ascii="HGｺﾞｼｯｸM" w:eastAsia="HGｺﾞｼｯｸM" w:hint="eastAsia"/>
                <w:sz w:val="20"/>
                <w:szCs w:val="20"/>
              </w:rPr>
              <w:t>49.0</w:t>
            </w:r>
          </w:p>
        </w:tc>
      </w:tr>
    </w:tbl>
    <w:p w:rsidR="00E73221" w:rsidRPr="00F152E5" w:rsidRDefault="00E73221" w:rsidP="00E73221">
      <w:pPr>
        <w:pStyle w:val="a1"/>
        <w:ind w:leftChars="0" w:left="780" w:firstLineChars="0" w:firstLine="0"/>
      </w:pPr>
    </w:p>
    <w:p w:rsidR="00736A3E" w:rsidRPr="00975678" w:rsidRDefault="006146AA" w:rsidP="006146AA">
      <w:pPr>
        <w:pStyle w:val="a0"/>
        <w:jc w:val="left"/>
        <w:rPr>
          <w:sz w:val="28"/>
          <w:shd w:val="pct15" w:color="auto" w:fill="FFFFFF"/>
        </w:rPr>
      </w:pPr>
      <w:r w:rsidRPr="00975678">
        <w:rPr>
          <w:rFonts w:hint="eastAsia"/>
          <w:sz w:val="28"/>
          <w:shd w:val="pct15" w:color="auto" w:fill="FFFFFF"/>
        </w:rPr>
        <w:lastRenderedPageBreak/>
        <w:t>２　アンケート結果</w:t>
      </w:r>
    </w:p>
    <w:p w:rsidR="00975678" w:rsidRDefault="00975678" w:rsidP="006146AA">
      <w:pPr>
        <w:pStyle w:val="a0"/>
        <w:jc w:val="left"/>
        <w:rPr>
          <w:sz w:val="28"/>
        </w:rPr>
      </w:pPr>
      <w:r>
        <w:rPr>
          <w:rFonts w:hint="eastAsia"/>
          <w:sz w:val="28"/>
        </w:rPr>
        <w:t>１　介護予防</w:t>
      </w:r>
      <w:r w:rsidR="00115C56">
        <w:rPr>
          <w:rFonts w:hint="eastAsia"/>
          <w:sz w:val="28"/>
        </w:rPr>
        <w:t>活動の推進</w:t>
      </w:r>
    </w:p>
    <w:p w:rsidR="000C0386" w:rsidRPr="002A375F" w:rsidRDefault="000C0386" w:rsidP="002A375F">
      <w:pPr>
        <w:pStyle w:val="2"/>
      </w:pPr>
      <w:r w:rsidRPr="002A375F">
        <w:rPr>
          <w:rFonts w:hint="eastAsia"/>
        </w:rPr>
        <w:t>（１）６５歳以上の方のアンケート結果より</w:t>
      </w:r>
    </w:p>
    <w:p w:rsidR="00BE2B6C" w:rsidRDefault="00BE2B6C" w:rsidP="00BE2B6C">
      <w:pPr>
        <w:pStyle w:val="a1"/>
        <w:ind w:leftChars="0" w:left="420" w:firstLineChars="0" w:firstLine="0"/>
      </w:pPr>
      <w:r>
        <w:rPr>
          <w:rFonts w:hint="eastAsia"/>
        </w:rPr>
        <w:t>一般高齢者の心身の健康状態について</w:t>
      </w:r>
      <w:r w:rsidR="00B5416E">
        <w:rPr>
          <w:rFonts w:hint="eastAsia"/>
        </w:rPr>
        <w:t>聞きました。</w:t>
      </w:r>
    </w:p>
    <w:p w:rsidR="006146AA" w:rsidRPr="002A375F" w:rsidRDefault="006146AA" w:rsidP="00A62044">
      <w:pPr>
        <w:pStyle w:val="3"/>
      </w:pPr>
      <w:r w:rsidRPr="002A375F">
        <w:rPr>
          <w:rFonts w:hint="eastAsia"/>
        </w:rPr>
        <w:t>Ⅰ　運動機能の状況</w:t>
      </w:r>
    </w:p>
    <w:p w:rsidR="00B5416E" w:rsidRPr="00B5416E" w:rsidRDefault="00B5416E" w:rsidP="00A62044">
      <w:pPr>
        <w:pStyle w:val="a6"/>
      </w:pPr>
      <w:r w:rsidRPr="00B5416E">
        <w:rPr>
          <w:rFonts w:hint="eastAsia"/>
        </w:rPr>
        <w:t>○過去１年間に転んだ経験の有無をみると、一般高齢者では「何度もある」（5.5％）と「１度ある」（19.4％）を合わせると24.9％おり、要支援認定者では「何度もある」（7.1％）と「１度ある」（50.0％）を合わせると57.1％となり、一般高齢者より32.2ポイント高くなっています。</w:t>
      </w:r>
    </w:p>
    <w:p w:rsidR="00B5416E" w:rsidRDefault="00B5416E" w:rsidP="00A62044">
      <w:pPr>
        <w:pStyle w:val="a6"/>
      </w:pPr>
      <w:r w:rsidRPr="00B5416E">
        <w:rPr>
          <w:rFonts w:hint="eastAsia"/>
        </w:rPr>
        <w:t>○転倒に対する不安の有無をみると、一般高齢者では「とても不安である」（10.9％）と「やや不安である」（35.2％）を合わると46.1％となり、年齢階級別にみると80歳以上で割合が50％を超えています。また、要支援認定者では「とても不安である」（28.6％）と「やや不安である」（35.7％）を合わせると64.3％となり、一般高齢者より18.2ポイント高くなっています。</w:t>
      </w:r>
    </w:p>
    <w:p w:rsidR="007308FA" w:rsidRPr="002E71D6" w:rsidRDefault="007308FA" w:rsidP="00A62044">
      <w:pPr>
        <w:pStyle w:val="a6"/>
        <w:ind w:left="568" w:hanging="211"/>
        <w:rPr>
          <w:rFonts w:asciiTheme="majorEastAsia" w:eastAsiaTheme="majorEastAsia" w:hAnsiTheme="majorEastAsia"/>
          <w:b/>
          <w:u w:val="single"/>
        </w:rPr>
      </w:pPr>
      <w:r w:rsidRPr="002E71D6">
        <w:rPr>
          <w:rFonts w:asciiTheme="majorEastAsia" w:eastAsiaTheme="majorEastAsia" w:hAnsiTheme="majorEastAsia" w:hint="eastAsia"/>
          <w:b/>
          <w:u w:val="single"/>
        </w:rPr>
        <w:t xml:space="preserve">　以上のことから、運動器機能向上教室を始め、介護予防教室での運動機能の維持・向上を図る必要があります。</w:t>
      </w:r>
    </w:p>
    <w:p w:rsidR="00DD714B" w:rsidRDefault="00DD714B" w:rsidP="00DD714B">
      <w:pPr>
        <w:pStyle w:val="a1"/>
        <w:ind w:leftChars="0" w:left="420" w:firstLineChars="0" w:firstLine="0"/>
        <w:rPr>
          <w:noProof/>
        </w:rPr>
      </w:pPr>
      <w:r w:rsidRPr="00456789">
        <w:rPr>
          <w:rFonts w:hint="eastAsia"/>
          <w:color w:val="FF0000"/>
        </w:rPr>
        <w:t xml:space="preserve">P16　問２－（４）　</w:t>
      </w:r>
      <w:r w:rsidR="006B6153" w:rsidRPr="00456789">
        <w:rPr>
          <w:rFonts w:hint="eastAsia"/>
          <w:noProof/>
          <w:color w:val="FF0000"/>
        </w:rPr>
        <w:t xml:space="preserve">過去１年間に転んだ経験の有無　</w:t>
      </w:r>
    </w:p>
    <w:p w:rsidR="007B5C2F" w:rsidRDefault="002A375F" w:rsidP="00DD714B">
      <w:pPr>
        <w:pStyle w:val="a1"/>
        <w:ind w:leftChars="0" w:left="420" w:firstLineChars="0" w:firstLine="0"/>
        <w:rPr>
          <w:noProof/>
        </w:rPr>
      </w:pPr>
      <w:r>
        <w:rPr>
          <w:noProof/>
        </w:rPr>
        <mc:AlternateContent>
          <mc:Choice Requires="wpg">
            <w:drawing>
              <wp:anchor distT="0" distB="0" distL="114300" distR="114300" simplePos="0" relativeHeight="251689984" behindDoc="0" locked="0" layoutInCell="1" allowOverlap="1" wp14:anchorId="27C2592C" wp14:editId="65E3AE3F">
                <wp:simplePos x="0" y="0"/>
                <wp:positionH relativeFrom="column">
                  <wp:posOffset>-251460</wp:posOffset>
                </wp:positionH>
                <wp:positionV relativeFrom="paragraph">
                  <wp:posOffset>60960</wp:posOffset>
                </wp:positionV>
                <wp:extent cx="6124575" cy="1819275"/>
                <wp:effectExtent l="0" t="0" r="9525" b="9525"/>
                <wp:wrapNone/>
                <wp:docPr id="9" name="グループ化 9"/>
                <wp:cNvGraphicFramePr/>
                <a:graphic xmlns:a="http://schemas.openxmlformats.org/drawingml/2006/main">
                  <a:graphicData uri="http://schemas.microsoft.com/office/word/2010/wordprocessingGroup">
                    <wpg:wgp>
                      <wpg:cNvGrpSpPr/>
                      <wpg:grpSpPr>
                        <a:xfrm>
                          <a:off x="0" y="0"/>
                          <a:ext cx="6124575" cy="1819275"/>
                          <a:chOff x="0" y="0"/>
                          <a:chExt cx="6124575" cy="1819275"/>
                        </a:xfrm>
                      </wpg:grpSpPr>
                      <wpg:grpSp>
                        <wpg:cNvPr id="14" name="グループ化 14"/>
                        <wpg:cNvGrpSpPr>
                          <a:grpSpLocks noChangeAspect="1"/>
                        </wpg:cNvGrpSpPr>
                        <wpg:grpSpPr>
                          <a:xfrm>
                            <a:off x="0" y="0"/>
                            <a:ext cx="3234055" cy="1784350"/>
                            <a:chOff x="0" y="115044"/>
                            <a:chExt cx="5390985" cy="2975546"/>
                          </a:xfrm>
                        </wpg:grpSpPr>
                        <pic:pic xmlns:pic="http://schemas.openxmlformats.org/drawingml/2006/picture">
                          <pic:nvPicPr>
                            <pic:cNvPr id="11" name="図 11"/>
                            <pic:cNvPicPr>
                              <a:picLocks noChangeAspect="1"/>
                            </pic:cNvPicPr>
                          </pic:nvPicPr>
                          <pic:blipFill rotWithShape="1">
                            <a:blip r:embed="rId7" cstate="print">
                              <a:extLst>
                                <a:ext uri="{28A0092B-C50C-407E-A947-70E740481C1C}">
                                  <a14:useLocalDpi xmlns:a14="http://schemas.microsoft.com/office/drawing/2010/main" val="0"/>
                                </a:ext>
                              </a:extLst>
                            </a:blip>
                            <a:srcRect l="1600" t="2843" b="44007"/>
                            <a:stretch/>
                          </pic:blipFill>
                          <pic:spPr bwMode="auto">
                            <a:xfrm>
                              <a:off x="86278" y="115044"/>
                              <a:ext cx="5304707" cy="215107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7" cstate="print">
                              <a:extLst>
                                <a:ext uri="{28A0092B-C50C-407E-A947-70E740481C1C}">
                                  <a14:useLocalDpi xmlns:a14="http://schemas.microsoft.com/office/drawing/2010/main" val="0"/>
                                </a:ext>
                              </a:extLst>
                            </a:blip>
                            <a:srcRect t="43613" b="2026"/>
                            <a:stretch/>
                          </pic:blipFill>
                          <pic:spPr bwMode="auto">
                            <a:xfrm>
                              <a:off x="0" y="890459"/>
                              <a:ext cx="5390985" cy="2200131"/>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 name="図 2"/>
                          <pic:cNvPicPr>
                            <a:picLocks noChangeAspect="1"/>
                          </pic:cNvPicPr>
                        </pic:nvPicPr>
                        <pic:blipFill rotWithShape="1">
                          <a:blip r:embed="rId8" cstate="print">
                            <a:extLst>
                              <a:ext uri="{28A0092B-C50C-407E-A947-70E740481C1C}">
                                <a14:useLocalDpi xmlns:a14="http://schemas.microsoft.com/office/drawing/2010/main" val="0"/>
                              </a:ext>
                            </a:extLst>
                          </a:blip>
                          <a:srcRect t="6098"/>
                          <a:stretch/>
                        </pic:blipFill>
                        <pic:spPr bwMode="auto">
                          <a:xfrm>
                            <a:off x="3267075" y="28575"/>
                            <a:ext cx="2857500" cy="1790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1CD6C0" id="グループ化 9" o:spid="_x0000_s1026" style="position:absolute;left:0;text-align:left;margin-left:-19.8pt;margin-top:4.8pt;width:482.25pt;height:143.25pt;z-index:251689984" coordsize="61245,181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">
                <v:group id="グループ化 14" o:spid="_x0000_s1027" style="position:absolute;width:32340;height:17843" coordorigin=",1150" coordsize="53909,29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8" type="#_x0000_t75" style="position:absolute;left:862;top:1150;width:53047;height:21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8fwfCAAAA2wAAAA8AAABkcnMvZG93bnJldi54bWxET01Lw0AQvQv9D8sUvEi7qYJI7LaEguBB&#10;EWsQj9PsmA3NzobdsYn99a4geJvH+5z1dvK9OlFMXWADq2UBirgJtuPWQP32sLgDlQTZYh+YDHxT&#10;gu1mdrHG0oaRX+m0l1blEE4lGnAiQ6l1ahx5TMswEGfuM0SPkmFstY045nDf6+uiuNUeO84NDgfa&#10;OWqO+y9v4OzqIFdyOD89x75+qYbq/eZjNOZyPlX3oIQm+Rf/uR9tnr+C31/yAXr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8HwgAAANsAAAAPAAAAAAAAAAAAAAAAAJ8C&#10;AABkcnMvZG93bnJldi54bWxQSwUGAAAAAAQABAD3AAAAjgMAAAAA&#10;">
                    <v:imagedata r:id="rId9" o:title="" croptop="1863f" cropbottom="28840f" cropleft="1049f"/>
                    <v:path arrowok="t"/>
                  </v:shape>
                  <v:shape id="図 13" o:spid="_x0000_s1029" type="#_x0000_t75" style="position:absolute;top:8904;width:53909;height:2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0jqfCAAAA2wAAAA8AAABkcnMvZG93bnJldi54bWxET9tqwkAQfRf8h2WEvunGWkqMriJCQUop&#10;9QL6OGTHJJqdDbtbTfP13ULBtzmc68yXranFjZyvLCsYjxIQxLnVFRcKDvu3YQrCB2SNtWVS8EMe&#10;lot+b46Ztnfe0m0XChFD2GeooAyhyaT0eUkG/cg2xJE7W2cwROgKqR3eY7ip5XOSvEqDFceGEhta&#10;l5Rfd99Gwekz7dz04/0y/vJtxy+mk8e0U+pp0K5mIAK14SH+d290nD+Bv1/i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9I6nwgAAANsAAAAPAAAAAAAAAAAAAAAAAJ8C&#10;AABkcnMvZG93bnJldi54bWxQSwUGAAAAAAQABAD3AAAAjgMAAAAA&#10;">
                    <v:imagedata r:id="rId9" o:title="" croptop="28582f" cropbottom="1328f"/>
                    <v:path arrowok="t"/>
                  </v:shape>
                </v:group>
                <v:shape id="図 2" o:spid="_x0000_s1030" type="#_x0000_t75" style="position:absolute;left:32670;top:285;width:28575;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93JjFAAAA2gAAAA8AAABkcnMvZG93bnJldi54bWxEj09rAjEUxO+FfofwCl5Ek3poy2qUUqio&#10;PdUK4u2xee5uu3lZk7h/vn1TKHgcZuY3zGLV21q05EPlWMPjVIEgzp2puNBw+HqfvIAIEdlg7Zg0&#10;DBRgtby/W2BmXMef1O5jIRKEQ4YayhibTMqQl2QxTF1DnLyz8xZjkr6QxmOX4LaWM6WepMWK00KJ&#10;Db2VlP/sr1aDV8ft+vlSn3Yf3+1wGbrxRq3HWo8e+tc5iEh9vIX/2xujYQZ/V9IN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dyYxQAAANoAAAAPAAAAAAAAAAAAAAAA&#10;AJ8CAABkcnMvZG93bnJldi54bWxQSwUGAAAAAAQABAD3AAAAkQMAAAAA&#10;">
                  <v:imagedata r:id="rId10" o:title="" croptop="3996f"/>
                  <v:path arrowok="t"/>
                </v:shape>
              </v:group>
            </w:pict>
          </mc:Fallback>
        </mc:AlternateContent>
      </w:r>
    </w:p>
    <w:p w:rsidR="007B5C2F" w:rsidRDefault="007B5C2F" w:rsidP="00DD714B">
      <w:pPr>
        <w:pStyle w:val="a1"/>
        <w:ind w:leftChars="0" w:left="420" w:firstLineChars="0" w:firstLine="0"/>
        <w:rPr>
          <w:noProof/>
        </w:rPr>
      </w:pPr>
    </w:p>
    <w:p w:rsidR="007B5C2F" w:rsidRDefault="007B5C2F" w:rsidP="00DD714B">
      <w:pPr>
        <w:pStyle w:val="a1"/>
        <w:ind w:leftChars="0" w:left="420" w:firstLineChars="0" w:firstLine="0"/>
        <w:rPr>
          <w:noProof/>
        </w:rPr>
      </w:pPr>
    </w:p>
    <w:p w:rsidR="007B5C2F" w:rsidRDefault="007B5C2F" w:rsidP="00DD714B">
      <w:pPr>
        <w:pStyle w:val="a1"/>
        <w:ind w:leftChars="0" w:left="420" w:firstLineChars="0" w:firstLine="0"/>
        <w:rPr>
          <w:noProof/>
        </w:rPr>
      </w:pPr>
    </w:p>
    <w:p w:rsidR="007B5C2F" w:rsidRDefault="007B5C2F" w:rsidP="00DD714B">
      <w:pPr>
        <w:pStyle w:val="a1"/>
        <w:ind w:leftChars="0" w:left="420" w:firstLineChars="0" w:firstLine="0"/>
        <w:rPr>
          <w:noProof/>
        </w:rPr>
      </w:pPr>
    </w:p>
    <w:p w:rsidR="007B5C2F" w:rsidRDefault="007B5C2F" w:rsidP="00DD714B">
      <w:pPr>
        <w:pStyle w:val="a1"/>
        <w:ind w:leftChars="0" w:left="420" w:firstLineChars="0" w:firstLine="0"/>
        <w:rPr>
          <w:noProof/>
        </w:rPr>
      </w:pPr>
    </w:p>
    <w:p w:rsidR="009F4752" w:rsidRDefault="009F4752" w:rsidP="00DD714B">
      <w:pPr>
        <w:pStyle w:val="a1"/>
        <w:ind w:leftChars="0" w:left="420" w:firstLineChars="0" w:firstLine="0"/>
        <w:rPr>
          <w:noProof/>
        </w:rPr>
      </w:pPr>
    </w:p>
    <w:p w:rsidR="009F4752" w:rsidRDefault="009F4752" w:rsidP="00DD714B">
      <w:pPr>
        <w:pStyle w:val="a1"/>
        <w:ind w:leftChars="0" w:left="420" w:firstLineChars="0" w:firstLine="0"/>
        <w:rPr>
          <w:noProof/>
        </w:rPr>
      </w:pPr>
    </w:p>
    <w:p w:rsidR="009F4752" w:rsidRDefault="009F4752" w:rsidP="00DD714B">
      <w:pPr>
        <w:pStyle w:val="a1"/>
        <w:ind w:leftChars="0" w:left="420" w:firstLineChars="0" w:firstLine="0"/>
        <w:rPr>
          <w:noProof/>
        </w:rPr>
      </w:pPr>
    </w:p>
    <w:p w:rsidR="006B6153" w:rsidRDefault="00DD714B" w:rsidP="00DD714B">
      <w:pPr>
        <w:pStyle w:val="a1"/>
        <w:ind w:leftChars="0" w:firstLineChars="147" w:firstLine="309"/>
        <w:rPr>
          <w:noProof/>
        </w:rPr>
      </w:pPr>
      <w:r w:rsidRPr="00456789">
        <w:rPr>
          <w:rFonts w:hint="eastAsia"/>
          <w:noProof/>
          <w:color w:val="FF0000"/>
        </w:rPr>
        <w:t xml:space="preserve">P17　問２－（５）　</w:t>
      </w:r>
      <w:r w:rsidR="006B6153" w:rsidRPr="00456789">
        <w:rPr>
          <w:rFonts w:hint="eastAsia"/>
          <w:noProof/>
          <w:color w:val="FF0000"/>
        </w:rPr>
        <w:t>転倒に対する不安の有無</w:t>
      </w:r>
    </w:p>
    <w:p w:rsidR="009F4752" w:rsidRDefault="002A375F" w:rsidP="00B54E8B">
      <w:pPr>
        <w:pStyle w:val="a1"/>
        <w:tabs>
          <w:tab w:val="left" w:pos="4820"/>
        </w:tabs>
        <w:ind w:leftChars="0" w:firstLineChars="147" w:firstLine="309"/>
        <w:rPr>
          <w:noProof/>
        </w:rPr>
      </w:pPr>
      <w:r>
        <w:rPr>
          <w:noProof/>
        </w:rPr>
        <mc:AlternateContent>
          <mc:Choice Requires="wpg">
            <w:drawing>
              <wp:anchor distT="0" distB="0" distL="114300" distR="114300" simplePos="0" relativeHeight="251691008" behindDoc="0" locked="0" layoutInCell="1" allowOverlap="1" wp14:anchorId="6AA088BE" wp14:editId="2BAAC368">
                <wp:simplePos x="0" y="0"/>
                <wp:positionH relativeFrom="column">
                  <wp:posOffset>-241935</wp:posOffset>
                </wp:positionH>
                <wp:positionV relativeFrom="paragraph">
                  <wp:posOffset>51435</wp:posOffset>
                </wp:positionV>
                <wp:extent cx="6172200" cy="1924050"/>
                <wp:effectExtent l="0" t="0" r="0" b="0"/>
                <wp:wrapNone/>
                <wp:docPr id="19" name="グループ化 19"/>
                <wp:cNvGraphicFramePr/>
                <a:graphic xmlns:a="http://schemas.openxmlformats.org/drawingml/2006/main">
                  <a:graphicData uri="http://schemas.microsoft.com/office/word/2010/wordprocessingGroup">
                    <wpg:wgp>
                      <wpg:cNvGrpSpPr/>
                      <wpg:grpSpPr>
                        <a:xfrm>
                          <a:off x="0" y="0"/>
                          <a:ext cx="6172200" cy="1924050"/>
                          <a:chOff x="0" y="0"/>
                          <a:chExt cx="6172200" cy="1924050"/>
                        </a:xfrm>
                      </wpg:grpSpPr>
                      <wpg:grpSp>
                        <wpg:cNvPr id="135" name="グループ化 135"/>
                        <wpg:cNvGrpSpPr/>
                        <wpg:grpSpPr>
                          <a:xfrm>
                            <a:off x="0" y="0"/>
                            <a:ext cx="3200400" cy="1818229"/>
                            <a:chOff x="0" y="47573"/>
                            <a:chExt cx="3200400" cy="1818341"/>
                          </a:xfrm>
                        </wpg:grpSpPr>
                        <pic:pic xmlns:pic="http://schemas.openxmlformats.org/drawingml/2006/picture">
                          <pic:nvPicPr>
                            <pic:cNvPr id="12" name="図 12"/>
                            <pic:cNvPicPr>
                              <a:picLocks noChangeAspect="1"/>
                            </pic:cNvPicPr>
                          </pic:nvPicPr>
                          <pic:blipFill rotWithShape="1">
                            <a:blip r:embed="rId11" cstate="print">
                              <a:extLst>
                                <a:ext uri="{28A0092B-C50C-407E-A947-70E740481C1C}">
                                  <a14:useLocalDpi xmlns:a14="http://schemas.microsoft.com/office/drawing/2010/main" val="0"/>
                                </a:ext>
                              </a:extLst>
                            </a:blip>
                            <a:srcRect t="1922" b="41115"/>
                            <a:stretch/>
                          </pic:blipFill>
                          <pic:spPr bwMode="auto">
                            <a:xfrm>
                              <a:off x="0" y="47573"/>
                              <a:ext cx="3200400" cy="141029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4" name="図 134"/>
                            <pic:cNvPicPr>
                              <a:picLocks noChangeAspect="1"/>
                            </pic:cNvPicPr>
                          </pic:nvPicPr>
                          <pic:blipFill rotWithShape="1">
                            <a:blip r:embed="rId11" cstate="print">
                              <a:extLst>
                                <a:ext uri="{28A0092B-C50C-407E-A947-70E740481C1C}">
                                  <a14:useLocalDpi xmlns:a14="http://schemas.microsoft.com/office/drawing/2010/main" val="0"/>
                                </a:ext>
                              </a:extLst>
                            </a:blip>
                            <a:srcRect t="42159" b="3379"/>
                            <a:stretch/>
                          </pic:blipFill>
                          <pic:spPr bwMode="auto">
                            <a:xfrm>
                              <a:off x="0" y="517571"/>
                              <a:ext cx="3200400" cy="1348343"/>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 name="図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86125" y="85725"/>
                            <a:ext cx="2886075" cy="1838325"/>
                          </a:xfrm>
                          <a:prstGeom prst="rect">
                            <a:avLst/>
                          </a:prstGeom>
                          <a:noFill/>
                          <a:ln>
                            <a:noFill/>
                          </a:ln>
                        </pic:spPr>
                      </pic:pic>
                    </wpg:wgp>
                  </a:graphicData>
                </a:graphic>
              </wp:anchor>
            </w:drawing>
          </mc:Choice>
          <mc:Fallback>
            <w:pict>
              <v:group w14:anchorId="1BAAEF04" id="グループ化 19" o:spid="_x0000_s1026" style="position:absolute;left:0;text-align:left;margin-left:-19.05pt;margin-top:4.05pt;width:486pt;height:151.5pt;z-index:251691008" coordsize="61722,192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">
                <v:group id="グループ化 135" o:spid="_x0000_s1027" style="position:absolute;width:32004;height:18182" coordorigin=",475" coordsize="32004,18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図 12" o:spid="_x0000_s1028" type="#_x0000_t75" style="position:absolute;top:475;width:32004;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Et2HCAAAA2wAAAA8AAABkcnMvZG93bnJldi54bWxET01rwkAQvRf6H5Yp9FJ0o6CV6CqlWvDg&#10;xbTidciOSUh2NuyuJvrrXUHobR7vcxar3jTiQs5XlhWMhgkI4tzqigsFf78/gxkIH5A1NpZJwZU8&#10;rJavLwtMte14T5csFCKGsE9RQRlCm0rp85IM+qFtiSN3ss5giNAVUjvsYrhp5DhJptJgxbGhxJa+&#10;S8rr7GwUuHy3yTrtDrf19mbq46T++Ay1Uu9v/dccRKA+/Iuf7q2O88fw+CUe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RLdhwgAAANsAAAAPAAAAAAAAAAAAAAAAAJ8C&#10;AABkcnMvZG93bnJldi54bWxQSwUGAAAAAAQABAD3AAAAjgMAAAAA&#10;">
                    <v:imagedata r:id="rId13" o:title="" croptop="1260f" cropbottom="26945f"/>
                    <v:path arrowok="t"/>
                  </v:shape>
                  <v:shape id="図 134" o:spid="_x0000_s1029" type="#_x0000_t75" style="position:absolute;top:5175;width:32004;height:1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qGDDAAAA3AAAAA8AAABkcnMvZG93bnJldi54bWxET0trwkAQvgv+h2WE3nSjrUVSV1FBsCcf&#10;rdLjkB2TYHY2ZteY/HtXEHqbj+8503ljClFT5XLLCoaDCARxYnXOqYLfn3V/AsJ5ZI2FZVLQkoP5&#10;rNuZYqztnfdUH3wqQgi7GBVk3pexlC7JyKAb2JI4cGdbGfQBVqnUFd5DuCnkKIo+pcGcQ0OGJa0y&#10;Si6Hm1FwXS4m3+f6b7zlYx7txm1xardrpd56zeILhKfG/4tf7o0O898/4PlMu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SoYMMAAADcAAAADwAAAAAAAAAAAAAAAACf&#10;AgAAZHJzL2Rvd25yZXYueG1sUEsFBgAAAAAEAAQA9wAAAI8DAAAAAA==&#10;">
                    <v:imagedata r:id="rId13" o:title="" croptop="27629f" cropbottom="2214f"/>
                    <v:path arrowok="t"/>
                  </v:shape>
                </v:group>
                <v:shape id="図 3" o:spid="_x0000_s1030" type="#_x0000_t75" style="position:absolute;left:32861;top:857;width:28861;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aXHEAAAA2gAAAA8AAABkcnMvZG93bnJldi54bWxEj0FrwkAUhO+F/oflFXopumkDItE1BEuh&#10;9KZGxdsj+0xCd9+G3a2m/75bEDwOM/MNsyxHa8SFfOgdK3idZiCIG6d7bhXUu4/JHESIyBqNY1Lw&#10;SwHK1ePDEgvtrryhyza2IkE4FKigi3EopAxNRxbD1A3EyTs7bzEm6VupPV4T3Br5lmUzabHntNDh&#10;QOuOmu/tj1WA+5n/WtfV0R3MxpyO9e4lz9+Ven4aqwWISGO8h2/tT60gh/8r6Qb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haXHEAAAA2gAAAA8AAAAAAAAAAAAAAAAA&#10;nwIAAGRycy9kb3ducmV2LnhtbFBLBQYAAAAABAAEAPcAAACQAwAAAAA=&#10;">
                  <v:imagedata r:id="rId14" o:title=""/>
                  <v:path arrowok="t"/>
                </v:shape>
              </v:group>
            </w:pict>
          </mc:Fallback>
        </mc:AlternateContent>
      </w:r>
    </w:p>
    <w:p w:rsidR="009F4752" w:rsidRDefault="009F4752" w:rsidP="00DD714B">
      <w:pPr>
        <w:pStyle w:val="a1"/>
        <w:ind w:leftChars="0" w:firstLineChars="147" w:firstLine="309"/>
        <w:rPr>
          <w:noProof/>
        </w:rPr>
      </w:pPr>
    </w:p>
    <w:p w:rsidR="009F4752" w:rsidRDefault="009F4752" w:rsidP="00DD714B">
      <w:pPr>
        <w:pStyle w:val="a1"/>
        <w:ind w:leftChars="0" w:firstLineChars="147" w:firstLine="309"/>
        <w:rPr>
          <w:noProof/>
        </w:rPr>
      </w:pPr>
    </w:p>
    <w:p w:rsidR="003F051C" w:rsidRPr="001C6D3F" w:rsidRDefault="003F051C" w:rsidP="00DD714B">
      <w:pPr>
        <w:pStyle w:val="a1"/>
        <w:ind w:leftChars="0" w:firstLineChars="147" w:firstLine="309"/>
        <w:rPr>
          <w:noProof/>
        </w:rPr>
      </w:pPr>
    </w:p>
    <w:p w:rsidR="003F051C" w:rsidRDefault="003F051C" w:rsidP="00DD714B">
      <w:pPr>
        <w:pStyle w:val="a1"/>
        <w:ind w:leftChars="0" w:firstLineChars="147" w:firstLine="309"/>
        <w:rPr>
          <w:noProof/>
        </w:rPr>
      </w:pPr>
    </w:p>
    <w:p w:rsidR="003F051C" w:rsidRPr="003F051C" w:rsidRDefault="003F051C" w:rsidP="00DD714B">
      <w:pPr>
        <w:pStyle w:val="a1"/>
        <w:ind w:leftChars="0" w:firstLineChars="147" w:firstLine="309"/>
        <w:rPr>
          <w:noProof/>
        </w:rPr>
      </w:pPr>
    </w:p>
    <w:p w:rsidR="000C0386" w:rsidRDefault="000C0386" w:rsidP="00E85C21">
      <w:pPr>
        <w:pStyle w:val="a1"/>
        <w:ind w:leftChars="0" w:left="420" w:firstLineChars="0" w:firstLine="0"/>
      </w:pPr>
    </w:p>
    <w:p w:rsidR="000C0386" w:rsidRDefault="000C0386" w:rsidP="00A62044">
      <w:pPr>
        <w:pStyle w:val="3"/>
      </w:pPr>
      <w:r>
        <w:rPr>
          <w:rFonts w:hint="eastAsia"/>
        </w:rPr>
        <w:lastRenderedPageBreak/>
        <w:t>Ⅱ　栄養・口腔の状況</w:t>
      </w:r>
    </w:p>
    <w:p w:rsidR="002A375F" w:rsidRDefault="00DD714B" w:rsidP="00A62044">
      <w:pPr>
        <w:pStyle w:val="a6"/>
      </w:pPr>
      <w:r w:rsidRPr="002A375F">
        <w:rPr>
          <w:rFonts w:hint="eastAsia"/>
        </w:rPr>
        <w:t>○６か月間で２～３kg以上の体重減少の有無をみると、一般高齢者では10.7％があると回答して</w:t>
      </w:r>
      <w:r w:rsidR="00C03DF3" w:rsidRPr="002A375F">
        <w:rPr>
          <w:rFonts w:hint="eastAsia"/>
        </w:rPr>
        <w:t>います。</w:t>
      </w:r>
    </w:p>
    <w:p w:rsidR="00DD714B" w:rsidRPr="002A375F" w:rsidRDefault="00DD714B" w:rsidP="00A62044">
      <w:pPr>
        <w:pStyle w:val="a6"/>
      </w:pPr>
      <w:r w:rsidRPr="002A375F">
        <w:rPr>
          <w:rFonts w:hint="eastAsia"/>
        </w:rPr>
        <w:t>○半年前に比べて固いものが食べにくくなったかをみると、一般高齢者では26.5％が食べにくくなったと回答して</w:t>
      </w:r>
      <w:r w:rsidR="00C03DF3" w:rsidRPr="002A375F">
        <w:rPr>
          <w:rFonts w:hint="eastAsia"/>
        </w:rPr>
        <w:t>おり、</w:t>
      </w:r>
      <w:r w:rsidRPr="002A375F">
        <w:rPr>
          <w:rFonts w:hint="eastAsia"/>
        </w:rPr>
        <w:t>年齢階級別にみると加齢とともに割合が高くなっています。</w:t>
      </w:r>
    </w:p>
    <w:p w:rsidR="00C03DF3" w:rsidRPr="002A375F" w:rsidRDefault="00C03DF3" w:rsidP="00A62044">
      <w:pPr>
        <w:pStyle w:val="a6"/>
      </w:pPr>
      <w:r w:rsidRPr="002A375F">
        <w:rPr>
          <w:rFonts w:hint="eastAsia"/>
        </w:rPr>
        <w:t>○また、お茶や汁等でむせることの有無や、口の渇きが気になるかを聞いたところ、約２０％があると答えています。</w:t>
      </w:r>
    </w:p>
    <w:p w:rsidR="00C03DF3" w:rsidRPr="002E71D6" w:rsidRDefault="00C03DF3"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 xml:space="preserve">以上のことから、介護予防教室での栄養・口腔に関する啓発が必要です。　　　</w:t>
      </w:r>
    </w:p>
    <w:p w:rsidR="00DD714B" w:rsidRDefault="002A375F" w:rsidP="003D5B59">
      <w:pPr>
        <w:pStyle w:val="a1"/>
        <w:tabs>
          <w:tab w:val="left" w:pos="2024"/>
        </w:tabs>
        <w:ind w:leftChars="0" w:left="0" w:firstLineChars="300" w:firstLine="630"/>
      </w:pPr>
      <w:r>
        <w:rPr>
          <w:rFonts w:hint="eastAsia"/>
          <w:noProof/>
          <w:color w:val="FF0000"/>
        </w:rPr>
        <mc:AlternateContent>
          <mc:Choice Requires="wpg">
            <w:drawing>
              <wp:anchor distT="0" distB="0" distL="114300" distR="114300" simplePos="0" relativeHeight="251692032" behindDoc="0" locked="0" layoutInCell="1" allowOverlap="1" wp14:anchorId="51173337" wp14:editId="021494EF">
                <wp:simplePos x="0" y="0"/>
                <wp:positionH relativeFrom="column">
                  <wp:posOffset>-251460</wp:posOffset>
                </wp:positionH>
                <wp:positionV relativeFrom="paragraph">
                  <wp:posOffset>196850</wp:posOffset>
                </wp:positionV>
                <wp:extent cx="6181725" cy="1876425"/>
                <wp:effectExtent l="0" t="0" r="9525" b="9525"/>
                <wp:wrapNone/>
                <wp:docPr id="20" name="グループ化 20"/>
                <wp:cNvGraphicFramePr/>
                <a:graphic xmlns:a="http://schemas.openxmlformats.org/drawingml/2006/main">
                  <a:graphicData uri="http://schemas.microsoft.com/office/word/2010/wordprocessingGroup">
                    <wpg:wgp>
                      <wpg:cNvGrpSpPr/>
                      <wpg:grpSpPr>
                        <a:xfrm>
                          <a:off x="0" y="0"/>
                          <a:ext cx="6181725" cy="1876425"/>
                          <a:chOff x="0" y="0"/>
                          <a:chExt cx="6181725" cy="1876425"/>
                        </a:xfrm>
                      </wpg:grpSpPr>
                      <wpg:grpSp>
                        <wpg:cNvPr id="137" name="グループ化 137"/>
                        <wpg:cNvGrpSpPr/>
                        <wpg:grpSpPr>
                          <a:xfrm>
                            <a:off x="0" y="0"/>
                            <a:ext cx="3257550" cy="1377950"/>
                            <a:chOff x="0" y="0"/>
                            <a:chExt cx="3257550" cy="1377950"/>
                          </a:xfrm>
                        </wpg:grpSpPr>
                        <pic:pic xmlns:pic="http://schemas.openxmlformats.org/drawingml/2006/picture">
                          <pic:nvPicPr>
                            <pic:cNvPr id="15" name="図 15"/>
                            <pic:cNvPicPr>
                              <a:picLocks noChangeAspect="1"/>
                            </pic:cNvPicPr>
                          </pic:nvPicPr>
                          <pic:blipFill rotWithShape="1">
                            <a:blip r:embed="rId15" cstate="print">
                              <a:extLst>
                                <a:ext uri="{28A0092B-C50C-407E-A947-70E740481C1C}">
                                  <a14:useLocalDpi xmlns:a14="http://schemas.microsoft.com/office/drawing/2010/main" val="0"/>
                                </a:ext>
                              </a:extLst>
                            </a:blip>
                            <a:srcRect b="36453"/>
                            <a:stretch/>
                          </pic:blipFill>
                          <pic:spPr bwMode="auto">
                            <a:xfrm>
                              <a:off x="0" y="0"/>
                              <a:ext cx="3257550" cy="1238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 name="図 136"/>
                            <pic:cNvPicPr>
                              <a:picLocks noChangeAspect="1"/>
                            </pic:cNvPicPr>
                          </pic:nvPicPr>
                          <pic:blipFill rotWithShape="1">
                            <a:blip r:embed="rId15" cstate="print">
                              <a:extLst>
                                <a:ext uri="{28A0092B-C50C-407E-A947-70E740481C1C}">
                                  <a14:useLocalDpi xmlns:a14="http://schemas.microsoft.com/office/drawing/2010/main" val="0"/>
                                </a:ext>
                              </a:extLst>
                            </a:blip>
                            <a:srcRect t="55401" b="2542"/>
                            <a:stretch/>
                          </pic:blipFill>
                          <pic:spPr bwMode="auto">
                            <a:xfrm>
                              <a:off x="0" y="558800"/>
                              <a:ext cx="3257550" cy="8191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 name="図 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95650" y="76200"/>
                            <a:ext cx="2886075" cy="1800225"/>
                          </a:xfrm>
                          <a:prstGeom prst="rect">
                            <a:avLst/>
                          </a:prstGeom>
                          <a:noFill/>
                          <a:ln>
                            <a:noFill/>
                          </a:ln>
                        </pic:spPr>
                      </pic:pic>
                    </wpg:wgp>
                  </a:graphicData>
                </a:graphic>
              </wp:anchor>
            </w:drawing>
          </mc:Choice>
          <mc:Fallback>
            <w:pict>
              <v:group w14:anchorId="645A7FE5" id="グループ化 20" o:spid="_x0000_s1026" style="position:absolute;left:0;text-align:left;margin-left:-19.8pt;margin-top:15.5pt;width:486.75pt;height:147.75pt;z-index:251692032" coordsize="61817,18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">
                <v:group id="グループ化 137" o:spid="_x0000_s1027" style="position:absolute;width:32575;height:13779" coordsize="32575,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図 15" o:spid="_x0000_s1028" type="#_x0000_t75" style="position:absolute;width:32575;height:1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rkDAAAAA2wAAAA8AAABkcnMvZG93bnJldi54bWxET99rwjAQfh/4P4Qb+DbTlVWkGkUEoXuY&#10;MN18PpqzLSaXkkSt//0iCHu7j+/nLVaDNeJKPnSOFbxPMhDEtdMdNwp+Dtu3GYgQkTUax6TgTgFW&#10;y9HLAkvtbvxN131sRArhUKKCNsa+lDLULVkME9cTJ+7kvMWYoG+k9nhL4dbIPMum0mLHqaHFnjYt&#10;1ef9xSqovT1/7nT+ceRpVcyK353hL1Jq/Dqs5yAiDfFf/HRXOs0v4PFLOk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12uQMAAAADbAAAADwAAAAAAAAAAAAAAAACfAgAA&#10;ZHJzL2Rvd25yZXYueG1sUEsFBgAAAAAEAAQA9wAAAIwDAAAAAA==&#10;">
                    <v:imagedata r:id="rId17" o:title="" cropbottom="23890f"/>
                    <v:path arrowok="t"/>
                  </v:shape>
                  <v:shape id="図 136" o:spid="_x0000_s1029" type="#_x0000_t75" style="position:absolute;top:5588;width:32575;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TLPCAAAA3AAAAA8AAABkcnMvZG93bnJldi54bWxET0uLwjAQvgv+hzCCN01XWSnVKEVQFBbB&#10;x8Xb0My21WZSmlTrv98sCN7m43vOYtWZSjyocaVlBV/jCARxZnXJuYLLeTOKQTiPrLGyTApe5GC1&#10;7PcWmGj75CM9Tj4XIYRdggoK7+tESpcVZNCNbU0cuF/bGPQBNrnUDT5DuKnkJIpm0mDJoaHAmtYF&#10;ZfdTaxT8tN+3603v432Zxq+2mt4P2/Si1HDQpXMQnjr/Eb/dOx3mT2fw/0y4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pkyzwgAAANwAAAAPAAAAAAAAAAAAAAAAAJ8C&#10;AABkcnMvZG93bnJldi54bWxQSwUGAAAAAAQABAD3AAAAjgMAAAAA&#10;">
                    <v:imagedata r:id="rId17" o:title="" croptop="36308f" cropbottom="1666f"/>
                    <v:path arrowok="t"/>
                  </v:shape>
                </v:group>
                <v:shape id="図 5" o:spid="_x0000_s1030" type="#_x0000_t75" style="position:absolute;left:32956;top:762;width:28861;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nwTEAAAA2gAAAA8AAABkcnMvZG93bnJldi54bWxEj9FqwkAURN+F/sNyC30zm1YMkrpKaZX6&#10;YkOjH3DNXpPQ7N00uybx712h0MdhZs4wy/VoGtFT52rLCp6jGARxYXXNpYLjYTtdgHAeWWNjmRRc&#10;ycF69TBZYqrtwN/U574UAcIuRQWV920qpSsqMugi2xIH72w7gz7IrpS6wyHATSNf4jiRBmsOCxW2&#10;9F5R8ZNfjIIyq782l4/D/rNPZr/bE2fDKT4r9fQ4vr2C8DT6//Bfe6cVzOF+Jd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AnwTEAAAA2gAAAA8AAAAAAAAAAAAAAAAA&#10;nwIAAGRycy9kb3ducmV2LnhtbFBLBQYAAAAABAAEAPcAAACQAwAAAAA=&#10;">
                  <v:imagedata r:id="rId18" o:title=""/>
                  <v:path arrowok="t"/>
                </v:shape>
              </v:group>
            </w:pict>
          </mc:Fallback>
        </mc:AlternateContent>
      </w:r>
      <w:r w:rsidR="00DD714B" w:rsidRPr="00456789">
        <w:rPr>
          <w:rFonts w:hint="eastAsia"/>
          <w:color w:val="FF0000"/>
        </w:rPr>
        <w:t>P22</w:t>
      </w:r>
      <w:r w:rsidR="00D876C5">
        <w:rPr>
          <w:rFonts w:hint="eastAsia"/>
          <w:color w:val="FF0000"/>
        </w:rPr>
        <w:t xml:space="preserve">　問３－（</w:t>
      </w:r>
      <w:r w:rsidR="00DD714B" w:rsidRPr="00456789">
        <w:rPr>
          <w:rFonts w:hint="eastAsia"/>
          <w:color w:val="FF0000"/>
        </w:rPr>
        <w:t>８</w:t>
      </w:r>
      <w:r w:rsidR="00D876C5">
        <w:rPr>
          <w:rFonts w:hint="eastAsia"/>
          <w:color w:val="FF0000"/>
        </w:rPr>
        <w:t>）</w:t>
      </w:r>
      <w:r w:rsidR="00DD714B" w:rsidRPr="00456789">
        <w:rPr>
          <w:rFonts w:hint="eastAsia"/>
          <w:color w:val="FF0000"/>
        </w:rPr>
        <w:t xml:space="preserve">　６か月間で２～３kg以上の体重減少の有無</w:t>
      </w:r>
    </w:p>
    <w:p w:rsidR="001C6D3F" w:rsidRDefault="001C6D3F" w:rsidP="003D5B59">
      <w:pPr>
        <w:pStyle w:val="a1"/>
        <w:tabs>
          <w:tab w:val="left" w:pos="2024"/>
        </w:tabs>
        <w:ind w:leftChars="0" w:left="0" w:firstLineChars="300" w:firstLine="630"/>
      </w:pPr>
    </w:p>
    <w:p w:rsidR="001C6D3F" w:rsidRDefault="001C6D3F" w:rsidP="003D5B59">
      <w:pPr>
        <w:pStyle w:val="a1"/>
        <w:tabs>
          <w:tab w:val="left" w:pos="2024"/>
        </w:tabs>
        <w:ind w:leftChars="0" w:left="0" w:firstLineChars="300" w:firstLine="630"/>
      </w:pPr>
    </w:p>
    <w:p w:rsidR="001C6D3F" w:rsidRDefault="001C6D3F" w:rsidP="003D5B59">
      <w:pPr>
        <w:pStyle w:val="a1"/>
        <w:tabs>
          <w:tab w:val="left" w:pos="2024"/>
        </w:tabs>
        <w:ind w:leftChars="0" w:left="0" w:firstLineChars="300" w:firstLine="630"/>
      </w:pPr>
    </w:p>
    <w:p w:rsidR="001C6D3F" w:rsidRDefault="001C6D3F" w:rsidP="003D5B59">
      <w:pPr>
        <w:pStyle w:val="a1"/>
        <w:tabs>
          <w:tab w:val="left" w:pos="2024"/>
        </w:tabs>
        <w:ind w:leftChars="0" w:left="0" w:firstLineChars="300" w:firstLine="630"/>
      </w:pPr>
    </w:p>
    <w:p w:rsidR="001C6D3F" w:rsidRDefault="001C6D3F" w:rsidP="003D5B59">
      <w:pPr>
        <w:pStyle w:val="a1"/>
        <w:tabs>
          <w:tab w:val="left" w:pos="2024"/>
        </w:tabs>
        <w:ind w:leftChars="0" w:left="0" w:firstLineChars="300" w:firstLine="630"/>
      </w:pPr>
    </w:p>
    <w:p w:rsidR="001C6D3F" w:rsidRDefault="001C6D3F" w:rsidP="003D5B59">
      <w:pPr>
        <w:pStyle w:val="a1"/>
        <w:tabs>
          <w:tab w:val="left" w:pos="2024"/>
        </w:tabs>
        <w:ind w:leftChars="0" w:left="0" w:firstLineChars="300" w:firstLine="630"/>
      </w:pPr>
    </w:p>
    <w:p w:rsidR="007B5C2F" w:rsidRDefault="007B5C2F" w:rsidP="00F6242C">
      <w:pPr>
        <w:pStyle w:val="a1"/>
        <w:tabs>
          <w:tab w:val="left" w:pos="2024"/>
        </w:tabs>
        <w:spacing w:line="240" w:lineRule="exact"/>
        <w:ind w:leftChars="0" w:left="0" w:firstLineChars="300" w:firstLine="630"/>
      </w:pPr>
    </w:p>
    <w:p w:rsidR="00F6242C" w:rsidRDefault="00F6242C" w:rsidP="003D5B59">
      <w:pPr>
        <w:pStyle w:val="a1"/>
        <w:tabs>
          <w:tab w:val="left" w:pos="2024"/>
        </w:tabs>
        <w:ind w:leftChars="0" w:left="0" w:firstLineChars="300" w:firstLine="630"/>
      </w:pPr>
    </w:p>
    <w:p w:rsidR="00B54E8B" w:rsidRDefault="00B54E8B" w:rsidP="003D5B59">
      <w:pPr>
        <w:pStyle w:val="a1"/>
        <w:tabs>
          <w:tab w:val="left" w:pos="2024"/>
        </w:tabs>
        <w:ind w:leftChars="0" w:left="0" w:firstLineChars="300" w:firstLine="630"/>
      </w:pPr>
    </w:p>
    <w:p w:rsidR="00DD714B" w:rsidRDefault="002A375F" w:rsidP="003D5B59">
      <w:pPr>
        <w:pStyle w:val="a1"/>
        <w:tabs>
          <w:tab w:val="left" w:pos="2024"/>
        </w:tabs>
        <w:ind w:leftChars="0" w:left="0" w:firstLineChars="300" w:firstLine="630"/>
      </w:pPr>
      <w:r>
        <w:rPr>
          <w:rFonts w:hint="eastAsia"/>
          <w:noProof/>
          <w:color w:val="FF0000"/>
        </w:rPr>
        <mc:AlternateContent>
          <mc:Choice Requires="wpg">
            <w:drawing>
              <wp:anchor distT="0" distB="0" distL="114300" distR="114300" simplePos="0" relativeHeight="251693056" behindDoc="0" locked="0" layoutInCell="1" allowOverlap="1" wp14:anchorId="6AA24108" wp14:editId="6DA5B030">
                <wp:simplePos x="0" y="0"/>
                <wp:positionH relativeFrom="column">
                  <wp:posOffset>-194310</wp:posOffset>
                </wp:positionH>
                <wp:positionV relativeFrom="paragraph">
                  <wp:posOffset>206375</wp:posOffset>
                </wp:positionV>
                <wp:extent cx="6143625" cy="1828800"/>
                <wp:effectExtent l="0" t="0" r="9525" b="0"/>
                <wp:wrapNone/>
                <wp:docPr id="21" name="グループ化 21"/>
                <wp:cNvGraphicFramePr/>
                <a:graphic xmlns:a="http://schemas.openxmlformats.org/drawingml/2006/main">
                  <a:graphicData uri="http://schemas.microsoft.com/office/word/2010/wordprocessingGroup">
                    <wpg:wgp>
                      <wpg:cNvGrpSpPr/>
                      <wpg:grpSpPr>
                        <a:xfrm>
                          <a:off x="0" y="0"/>
                          <a:ext cx="6143625" cy="1828800"/>
                          <a:chOff x="0" y="0"/>
                          <a:chExt cx="6143625" cy="1828800"/>
                        </a:xfrm>
                      </wpg:grpSpPr>
                      <wpg:grpSp>
                        <wpg:cNvPr id="140" name="グループ化 140"/>
                        <wpg:cNvGrpSpPr/>
                        <wpg:grpSpPr>
                          <a:xfrm>
                            <a:off x="0" y="28575"/>
                            <a:ext cx="3200400" cy="1289050"/>
                            <a:chOff x="0" y="38100"/>
                            <a:chExt cx="3200400" cy="1289050"/>
                          </a:xfrm>
                        </wpg:grpSpPr>
                        <pic:pic xmlns:pic="http://schemas.openxmlformats.org/drawingml/2006/picture">
                          <pic:nvPicPr>
                            <pic:cNvPr id="16" name="図 16"/>
                            <pic:cNvPicPr>
                              <a:picLocks noChangeAspect="1"/>
                            </pic:cNvPicPr>
                          </pic:nvPicPr>
                          <pic:blipFill rotWithShape="1">
                            <a:blip r:embed="rId19" cstate="print">
                              <a:extLst>
                                <a:ext uri="{28A0092B-C50C-407E-A947-70E740481C1C}">
                                  <a14:useLocalDpi xmlns:a14="http://schemas.microsoft.com/office/drawing/2010/main" val="0"/>
                                </a:ext>
                              </a:extLst>
                            </a:blip>
                            <a:srcRect l="1984" t="2007" b="58194"/>
                            <a:stretch/>
                          </pic:blipFill>
                          <pic:spPr bwMode="auto">
                            <a:xfrm>
                              <a:off x="63500" y="38100"/>
                              <a:ext cx="3136900" cy="755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9" name="図 139"/>
                            <pic:cNvPicPr>
                              <a:picLocks noChangeAspect="1"/>
                            </pic:cNvPicPr>
                          </pic:nvPicPr>
                          <pic:blipFill rotWithShape="1">
                            <a:blip r:embed="rId19" cstate="print">
                              <a:extLst>
                                <a:ext uri="{28A0092B-C50C-407E-A947-70E740481C1C}">
                                  <a14:useLocalDpi xmlns:a14="http://schemas.microsoft.com/office/drawing/2010/main" val="0"/>
                                </a:ext>
                              </a:extLst>
                            </a:blip>
                            <a:srcRect t="55184" b="2341"/>
                            <a:stretch/>
                          </pic:blipFill>
                          <pic:spPr bwMode="auto">
                            <a:xfrm>
                              <a:off x="0" y="520700"/>
                              <a:ext cx="3200400" cy="8064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 name="図 6"/>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209925" y="0"/>
                            <a:ext cx="2933700" cy="1828800"/>
                          </a:xfrm>
                          <a:prstGeom prst="rect">
                            <a:avLst/>
                          </a:prstGeom>
                          <a:noFill/>
                          <a:ln>
                            <a:noFill/>
                          </a:ln>
                        </pic:spPr>
                      </pic:pic>
                    </wpg:wgp>
                  </a:graphicData>
                </a:graphic>
              </wp:anchor>
            </w:drawing>
          </mc:Choice>
          <mc:Fallback>
            <w:pict>
              <v:group w14:anchorId="72C859C0" id="グループ化 21" o:spid="_x0000_s1026" style="position:absolute;left:0;text-align:left;margin-left:-15.3pt;margin-top:16.25pt;width:483.75pt;height:2in;z-index:251693056" coordsize="61436,18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">
                <v:group id="グループ化 140" o:spid="_x0000_s1027" style="position:absolute;top:285;width:32004;height:12891" coordorigin=",381" coordsize="32004,1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図 16" o:spid="_x0000_s1028" type="#_x0000_t75" style="position:absolute;left:635;top:381;width:31369;height:7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013DDAAAA2wAAAA8AAABkcnMvZG93bnJldi54bWxET0trAjEQvhf8D2GE3mrWHkRXo4giKLSH&#10;uj5vQzLuLm4m202qa399Uyj0Nh/fcyaz1lbiRo0vHSvo9xIQxNqZknMFu2z1MgThA7LByjEpeJCH&#10;2bTzNMHUuDt/0G0bchFD2KeooAihTqX0uiCLvudq4shdXGMxRNjk0jR4j+G2kq9JMpAWS44NBda0&#10;KEhft19WwfFtdd7rw1K/Z5+jk/s+jzLaBKWeu+18DCJQG/7Ff+61ifMH8PtLPEBO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TXcMMAAADbAAAADwAAAAAAAAAAAAAAAACf&#10;AgAAZHJzL2Rvd25yZXYueG1sUEsFBgAAAAAEAAQA9wAAAI8DAAAAAA==&#10;">
                    <v:imagedata r:id="rId21" o:title="" croptop="1315f" cropbottom="38138f" cropleft="1300f"/>
                    <v:path arrowok="t"/>
                  </v:shape>
                  <v:shape id="図 139" o:spid="_x0000_s1029" type="#_x0000_t75" style="position:absolute;top:5207;width:32004;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1k+XCAAAA3AAAAA8AAABkcnMvZG93bnJldi54bWxET9tqAjEQfS/0H8IIvtWsilK3RhFBvJZS&#10;FZ+HzXR362ayJFHXvzdCoW9zONcZTxtTiSs5X1pW0O0kIIgzq0vOFRwPi7d3ED4ga6wsk4I7eZhO&#10;Xl/GmGp742+67kMuYgj7FBUUIdSplD4ryKDv2Jo4cj/WGQwRulxqh7cYbirZS5KhNFhybCiwpnlB&#10;2Xl/MQqWC7f7HKKrTtsy+d2sB3K5zr+Uarea2QeIQE34F/+5VzrO74/g+Uy8QE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tZPlwgAAANwAAAAPAAAAAAAAAAAAAAAAAJ8C&#10;AABkcnMvZG93bnJldi54bWxQSwUGAAAAAAQABAD3AAAAjgMAAAAA&#10;">
                    <v:imagedata r:id="rId21" o:title="" croptop="36165f" cropbottom="1534f"/>
                    <v:path arrowok="t"/>
                  </v:shape>
                </v:group>
                <v:shape id="図 6" o:spid="_x0000_s1030" type="#_x0000_t75" style="position:absolute;left:32099;width:29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rm/FAAAA2gAAAA8AAABkcnMvZG93bnJldi54bWxEj0FrwkAUhO+C/2F5ghepmwjVkroJYpEW&#10;eiimPeT4mn1NQrNv0+yq0V/vCgWPw8x8w6yzwbTiSL1rLCuI5xEI4tLqhisFX5+7hycQziNrbC2T&#10;gjM5yNLxaI2Jtife0zH3lQgQdgkqqL3vEildWZNBN7cdcfB+bG/QB9lXUvd4CnDTykUULaXBhsNC&#10;jR1tayp/84NR8PJXfODqcp5dvuPytbBtHj++50pNJ8PmGYSnwd/D/+03rWAJtyvhBsj0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pq5vxQAAANoAAAAPAAAAAAAAAAAAAAAA&#10;AJ8CAABkcnMvZG93bnJldi54bWxQSwUGAAAAAAQABAD3AAAAkQMAAAAA&#10;">
                  <v:imagedata r:id="rId22" o:title=""/>
                  <v:path arrowok="t"/>
                </v:shape>
              </v:group>
            </w:pict>
          </mc:Fallback>
        </mc:AlternateContent>
      </w:r>
      <w:r w:rsidR="00DD714B" w:rsidRPr="00456789">
        <w:rPr>
          <w:rFonts w:hint="eastAsia"/>
          <w:color w:val="FF0000"/>
        </w:rPr>
        <w:t>P24　問3-(2)　半年前に比べて固いものが食べにくくなった</w:t>
      </w:r>
    </w:p>
    <w:p w:rsidR="007B5C2F" w:rsidRDefault="007B5C2F" w:rsidP="003D5B59">
      <w:pPr>
        <w:pStyle w:val="a1"/>
        <w:tabs>
          <w:tab w:val="left" w:pos="2024"/>
        </w:tabs>
        <w:ind w:leftChars="0" w:left="0" w:firstLineChars="300" w:firstLine="630"/>
      </w:pPr>
    </w:p>
    <w:p w:rsidR="007B5C2F" w:rsidRDefault="007B5C2F" w:rsidP="003D5B59">
      <w:pPr>
        <w:pStyle w:val="a1"/>
        <w:tabs>
          <w:tab w:val="left" w:pos="2024"/>
        </w:tabs>
        <w:ind w:leftChars="0" w:left="0" w:firstLineChars="300" w:firstLine="630"/>
      </w:pPr>
    </w:p>
    <w:p w:rsidR="007B5C2F" w:rsidRDefault="007B5C2F" w:rsidP="003D5B59">
      <w:pPr>
        <w:pStyle w:val="a1"/>
        <w:tabs>
          <w:tab w:val="left" w:pos="2024"/>
        </w:tabs>
        <w:ind w:leftChars="0" w:left="0" w:firstLineChars="300" w:firstLine="630"/>
      </w:pPr>
    </w:p>
    <w:p w:rsidR="007B5C2F" w:rsidRDefault="007B5C2F" w:rsidP="003D5B59">
      <w:pPr>
        <w:pStyle w:val="a1"/>
        <w:tabs>
          <w:tab w:val="left" w:pos="2024"/>
        </w:tabs>
        <w:ind w:leftChars="0" w:left="0" w:firstLineChars="300" w:firstLine="630"/>
      </w:pPr>
    </w:p>
    <w:p w:rsidR="007B5C2F" w:rsidRDefault="007B5C2F" w:rsidP="003D5B59">
      <w:pPr>
        <w:pStyle w:val="a1"/>
        <w:tabs>
          <w:tab w:val="left" w:pos="2024"/>
        </w:tabs>
        <w:ind w:leftChars="0" w:left="0" w:firstLineChars="300" w:firstLine="630"/>
      </w:pPr>
    </w:p>
    <w:p w:rsidR="007B5C2F" w:rsidRDefault="007B5C2F" w:rsidP="003D5B59">
      <w:pPr>
        <w:pStyle w:val="a1"/>
        <w:tabs>
          <w:tab w:val="left" w:pos="2024"/>
        </w:tabs>
        <w:ind w:leftChars="0" w:left="0" w:firstLineChars="300" w:firstLine="630"/>
      </w:pPr>
    </w:p>
    <w:p w:rsidR="001C6D3F" w:rsidRDefault="001C6D3F" w:rsidP="00F6242C">
      <w:pPr>
        <w:pStyle w:val="a1"/>
        <w:tabs>
          <w:tab w:val="left" w:pos="2024"/>
        </w:tabs>
        <w:spacing w:line="240" w:lineRule="exact"/>
        <w:ind w:leftChars="0" w:left="0" w:firstLineChars="300" w:firstLine="630"/>
      </w:pPr>
    </w:p>
    <w:p w:rsidR="00DD714B" w:rsidRDefault="00DD714B" w:rsidP="00E56835">
      <w:pPr>
        <w:pStyle w:val="ae"/>
        <w:spacing w:line="280" w:lineRule="exact"/>
      </w:pPr>
    </w:p>
    <w:p w:rsidR="00B54E8B" w:rsidRDefault="00B54E8B" w:rsidP="00F6242C">
      <w:pPr>
        <w:pStyle w:val="ae"/>
      </w:pPr>
    </w:p>
    <w:p w:rsidR="000C0386" w:rsidRDefault="000C0386" w:rsidP="00A62044">
      <w:pPr>
        <w:pStyle w:val="3"/>
      </w:pPr>
      <w:r>
        <w:rPr>
          <w:rFonts w:hint="eastAsia"/>
        </w:rPr>
        <w:t xml:space="preserve">Ⅲ　</w:t>
      </w:r>
      <w:r w:rsidR="00C03DF3">
        <w:rPr>
          <w:rFonts w:hint="eastAsia"/>
        </w:rPr>
        <w:t>もの忘れ</w:t>
      </w:r>
      <w:r w:rsidR="003D5B59">
        <w:rPr>
          <w:rFonts w:hint="eastAsia"/>
        </w:rPr>
        <w:t>の状況</w:t>
      </w:r>
    </w:p>
    <w:p w:rsidR="003D5B59" w:rsidRDefault="003D5B59" w:rsidP="00A62044">
      <w:pPr>
        <w:pStyle w:val="a6"/>
      </w:pPr>
      <w:r>
        <w:rPr>
          <w:rFonts w:hint="eastAsia"/>
        </w:rPr>
        <w:t>○物忘れが多いと感じるかをみると、一般高齢者では40.4％が多いと回答しており、年齢階級別にみると加齢とともに割合が高くなり、85歳以上で大きく割合が減少しています。</w:t>
      </w:r>
    </w:p>
    <w:p w:rsidR="003D5B59" w:rsidRDefault="003D5B59" w:rsidP="00A62044">
      <w:pPr>
        <w:pStyle w:val="a6"/>
      </w:pPr>
      <w:r>
        <w:rPr>
          <w:rFonts w:hint="eastAsia"/>
        </w:rPr>
        <w:t>○今日が何月何日かわからない時があるかをみると、一般高齢者では20.6％がわからない時があると回答しており、年齢階級別にみると70歳以上で20％台となっています。</w:t>
      </w:r>
    </w:p>
    <w:p w:rsidR="003D5B59" w:rsidRPr="002E71D6" w:rsidRDefault="003D5B59"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以上のことから、</w:t>
      </w:r>
      <w:r w:rsidR="00EB4D1D">
        <w:rPr>
          <w:rFonts w:asciiTheme="majorEastAsia" w:eastAsiaTheme="majorEastAsia" w:hAnsiTheme="majorEastAsia" w:hint="eastAsia"/>
          <w:b/>
          <w:u w:val="single"/>
        </w:rPr>
        <w:t>認知機能の維持・向上を図る必要</w:t>
      </w:r>
      <w:r w:rsidRPr="002E71D6">
        <w:rPr>
          <w:rFonts w:asciiTheme="majorEastAsia" w:eastAsiaTheme="majorEastAsia" w:hAnsiTheme="majorEastAsia" w:hint="eastAsia"/>
          <w:b/>
          <w:u w:val="single"/>
        </w:rPr>
        <w:t>があります。</w:t>
      </w:r>
    </w:p>
    <w:p w:rsidR="003D5B59" w:rsidRDefault="003D5B59" w:rsidP="0094701E">
      <w:pPr>
        <w:pStyle w:val="a1"/>
        <w:tabs>
          <w:tab w:val="left" w:pos="2024"/>
        </w:tabs>
        <w:ind w:leftChars="0" w:left="0" w:firstLineChars="300" w:firstLine="630"/>
      </w:pPr>
      <w:r w:rsidRPr="00456789">
        <w:rPr>
          <w:rFonts w:hint="eastAsia"/>
          <w:color w:val="FF0000"/>
        </w:rPr>
        <w:lastRenderedPageBreak/>
        <w:t>P36　問4-(1)　物忘れが多いと感じるか</w:t>
      </w:r>
    </w:p>
    <w:p w:rsidR="00917115" w:rsidRDefault="002A375F" w:rsidP="0002636F">
      <w:pPr>
        <w:pStyle w:val="a1"/>
        <w:tabs>
          <w:tab w:val="left" w:pos="426"/>
          <w:tab w:val="left" w:pos="2024"/>
        </w:tabs>
        <w:ind w:leftChars="0" w:left="0" w:firstLineChars="300" w:firstLine="630"/>
      </w:pPr>
      <w:r>
        <w:rPr>
          <w:noProof/>
        </w:rPr>
        <mc:AlternateContent>
          <mc:Choice Requires="wpg">
            <w:drawing>
              <wp:anchor distT="0" distB="0" distL="114300" distR="114300" simplePos="0" relativeHeight="251694080" behindDoc="0" locked="0" layoutInCell="1" allowOverlap="1" wp14:anchorId="086521F1" wp14:editId="2AD3E1CF">
                <wp:simplePos x="0" y="0"/>
                <wp:positionH relativeFrom="column">
                  <wp:posOffset>-184785</wp:posOffset>
                </wp:positionH>
                <wp:positionV relativeFrom="paragraph">
                  <wp:posOffset>25400</wp:posOffset>
                </wp:positionV>
                <wp:extent cx="6143625" cy="1857375"/>
                <wp:effectExtent l="0" t="0" r="9525" b="9525"/>
                <wp:wrapNone/>
                <wp:docPr id="22" name="グループ化 22"/>
                <wp:cNvGraphicFramePr/>
                <a:graphic xmlns:a="http://schemas.openxmlformats.org/drawingml/2006/main">
                  <a:graphicData uri="http://schemas.microsoft.com/office/word/2010/wordprocessingGroup">
                    <wpg:wgp>
                      <wpg:cNvGrpSpPr/>
                      <wpg:grpSpPr>
                        <a:xfrm>
                          <a:off x="0" y="0"/>
                          <a:ext cx="6143625" cy="1857375"/>
                          <a:chOff x="0" y="0"/>
                          <a:chExt cx="6143625" cy="1857375"/>
                        </a:xfrm>
                      </wpg:grpSpPr>
                      <wpg:grpSp>
                        <wpg:cNvPr id="142" name="グループ化 142"/>
                        <wpg:cNvGrpSpPr/>
                        <wpg:grpSpPr>
                          <a:xfrm>
                            <a:off x="0" y="19050"/>
                            <a:ext cx="3206750" cy="1282700"/>
                            <a:chOff x="0" y="0"/>
                            <a:chExt cx="3206750" cy="1282700"/>
                          </a:xfrm>
                        </wpg:grpSpPr>
                        <pic:pic xmlns:pic="http://schemas.openxmlformats.org/drawingml/2006/picture">
                          <pic:nvPicPr>
                            <pic:cNvPr id="17" name="図 17"/>
                            <pic:cNvPicPr>
                              <a:picLocks noChangeAspect="1"/>
                            </pic:cNvPicPr>
                          </pic:nvPicPr>
                          <pic:blipFill rotWithShape="1">
                            <a:blip r:embed="rId23" cstate="print">
                              <a:extLst>
                                <a:ext uri="{28A0092B-C50C-407E-A947-70E740481C1C}">
                                  <a14:useLocalDpi xmlns:a14="http://schemas.microsoft.com/office/drawing/2010/main" val="0"/>
                                </a:ext>
                              </a:extLst>
                            </a:blip>
                            <a:srcRect l="1561" t="2941" b="45425"/>
                            <a:stretch/>
                          </pic:blipFill>
                          <pic:spPr bwMode="auto">
                            <a:xfrm>
                              <a:off x="0" y="0"/>
                              <a:ext cx="3206750" cy="100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1" name="図 141"/>
                            <pic:cNvPicPr>
                              <a:picLocks noChangeAspect="1"/>
                            </pic:cNvPicPr>
                          </pic:nvPicPr>
                          <pic:blipFill rotWithShape="1">
                            <a:blip r:embed="rId23" cstate="print">
                              <a:extLst>
                                <a:ext uri="{28A0092B-C50C-407E-A947-70E740481C1C}">
                                  <a14:useLocalDpi xmlns:a14="http://schemas.microsoft.com/office/drawing/2010/main" val="0"/>
                                </a:ext>
                              </a:extLst>
                            </a:blip>
                            <a:srcRect l="1561" t="53922" b="3921"/>
                            <a:stretch/>
                          </pic:blipFill>
                          <pic:spPr bwMode="auto">
                            <a:xfrm>
                              <a:off x="0" y="463550"/>
                              <a:ext cx="3206750" cy="8191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7" name="図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09925" y="0"/>
                            <a:ext cx="2933700" cy="1857375"/>
                          </a:xfrm>
                          <a:prstGeom prst="rect">
                            <a:avLst/>
                          </a:prstGeom>
                          <a:noFill/>
                          <a:ln>
                            <a:noFill/>
                          </a:ln>
                        </pic:spPr>
                      </pic:pic>
                    </wpg:wgp>
                  </a:graphicData>
                </a:graphic>
              </wp:anchor>
            </w:drawing>
          </mc:Choice>
          <mc:Fallback>
            <w:pict>
              <v:group w14:anchorId="787E99DA" id="グループ化 22" o:spid="_x0000_s1026" style="position:absolute;left:0;text-align:left;margin-left:-14.55pt;margin-top:2pt;width:483.75pt;height:146.25pt;z-index:251694080" coordsize="61436,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">
                <v:group id="グループ化 142" o:spid="_x0000_s1027" style="position:absolute;top:190;width:32067;height:12827" coordsize="32067,12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図 17" o:spid="_x0000_s1028" type="#_x0000_t75" style="position:absolute;width:32067;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QF+fBAAAA2wAAAA8AAABkcnMvZG93bnJldi54bWxET01rwzAMvRf2H4wGu7XOythKVqeMlkKg&#10;lyTb7iJW45BYTmO3Sf/9PBjspsf71HY3217caPStYwXPqwQEce10y42Cr8/jcgPCB2SNvWNScCcP&#10;u+xhscVUu4lLulWhETGEfYoKTAhDKqWvDVn0KzcQR+7sRoshwrGResQphtterpPkVVpsOTYYHGhv&#10;qO6qq1WQd994XvfVwWzq5vri2qK8nAqlnh7nj3cQgebwL/5z5zrOf4PfX+IBM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QF+fBAAAA2wAAAA8AAAAAAAAAAAAAAAAAnwIA&#10;AGRycy9kb3ducmV2LnhtbFBLBQYAAAAABAAEAPcAAACNAwAAAAA=&#10;">
                    <v:imagedata r:id="rId25" o:title="" croptop="1927f" cropbottom="29770f" cropleft="1023f"/>
                    <v:path arrowok="t"/>
                  </v:shape>
                  <v:shape id="図 141" o:spid="_x0000_s1029" type="#_x0000_t75" style="position:absolute;top:4635;width:32067;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47GAAAA3AAAAA8AAABkcnMvZG93bnJldi54bWxEj0FrwkAQhe8F/8MyQi+imy3SSuoqUlEE&#10;wdJUEG9DdprEZmdDdtX4792C0NsM78373kznna3FhVpfOdagRgkI4tyZigsN++/VcALCB2SDtWPS&#10;cCMP81nvaYqpcVf+oksWChFD2KeooQyhSaX0eUkW/cg1xFH7ca3FENe2kKbFawy3tXxJkldpseJI&#10;KLGhj5Ly3+xsIySrB6ew+1SnxeRtWeUHddyuldbP/W7xDiJQF/7Nj+uNifXHCv6eiRP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9njsYAAADcAAAADwAAAAAAAAAAAAAA&#10;AACfAgAAZHJzL2Rvd25yZXYueG1sUEsFBgAAAAAEAAQA9wAAAJIDAAAAAA==&#10;">
                    <v:imagedata r:id="rId25" o:title="" croptop="35338f" cropbottom="2570f" cropleft="1023f"/>
                    <v:path arrowok="t"/>
                  </v:shape>
                </v:group>
                <v:shape id="図 7" o:spid="_x0000_s1030" type="#_x0000_t75" style="position:absolute;left:32099;width:29337;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MVHAAAAA2gAAAA8AAABkcnMvZG93bnJldi54bWxEj82qwjAUhPfCfYdwLrjT9LpQqUZR4aK4&#10;8x93h+bYVpuT0qRa394IgsthZr5hxtPGFOJOlcstK/jrRiCIE6tzThXsd/+dIQjnkTUWlknBkxxM&#10;Jz+tMcbaPnhD961PRYCwi1FB5n0ZS+mSjAy6ri2Jg3exlUEfZJVKXeEjwE0he1HUlwZzDgsZlrTI&#10;KLlta6Pg+lwfjrJeJvMT7u0m8ovzoc6Vav82sxEIT43/hj/tlVYwgPeVcAPk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wxUcAAAADaAAAADwAAAAAAAAAAAAAAAACfAgAA&#10;ZHJzL2Rvd25yZXYueG1sUEsFBgAAAAAEAAQA9wAAAIwDAAAAAA==&#10;">
                  <v:imagedata r:id="rId26" o:title=""/>
                  <v:path arrowok="t"/>
                </v:shape>
              </v:group>
            </w:pict>
          </mc:Fallback>
        </mc:AlternateContent>
      </w:r>
    </w:p>
    <w:p w:rsidR="00917115" w:rsidRDefault="00917115" w:rsidP="0002636F">
      <w:pPr>
        <w:pStyle w:val="a1"/>
        <w:tabs>
          <w:tab w:val="left" w:pos="426"/>
          <w:tab w:val="left" w:pos="2024"/>
        </w:tabs>
        <w:ind w:leftChars="0" w:left="0" w:firstLineChars="300" w:firstLine="630"/>
      </w:pPr>
    </w:p>
    <w:p w:rsidR="00917115" w:rsidRDefault="00917115" w:rsidP="0002636F">
      <w:pPr>
        <w:pStyle w:val="a1"/>
        <w:tabs>
          <w:tab w:val="left" w:pos="426"/>
          <w:tab w:val="left" w:pos="2024"/>
        </w:tabs>
        <w:ind w:leftChars="0" w:left="0" w:firstLineChars="300" w:firstLine="630"/>
      </w:pPr>
    </w:p>
    <w:p w:rsidR="00917115" w:rsidRDefault="00917115" w:rsidP="0002636F">
      <w:pPr>
        <w:pStyle w:val="a1"/>
        <w:tabs>
          <w:tab w:val="left" w:pos="426"/>
          <w:tab w:val="left" w:pos="2024"/>
        </w:tabs>
        <w:ind w:leftChars="0" w:left="0" w:firstLineChars="300" w:firstLine="630"/>
      </w:pPr>
    </w:p>
    <w:p w:rsidR="00917115" w:rsidRDefault="00917115" w:rsidP="0002636F">
      <w:pPr>
        <w:pStyle w:val="a1"/>
        <w:tabs>
          <w:tab w:val="left" w:pos="426"/>
          <w:tab w:val="left" w:pos="2024"/>
        </w:tabs>
        <w:ind w:leftChars="0" w:left="0" w:firstLineChars="300" w:firstLine="630"/>
      </w:pPr>
    </w:p>
    <w:p w:rsidR="00917115" w:rsidRDefault="00917115" w:rsidP="0002636F">
      <w:pPr>
        <w:pStyle w:val="a1"/>
        <w:tabs>
          <w:tab w:val="left" w:pos="426"/>
          <w:tab w:val="left" w:pos="2024"/>
        </w:tabs>
        <w:ind w:leftChars="0" w:left="0" w:firstLineChars="300" w:firstLine="630"/>
      </w:pPr>
    </w:p>
    <w:p w:rsidR="00917115" w:rsidRDefault="00917115" w:rsidP="0002636F">
      <w:pPr>
        <w:pStyle w:val="a1"/>
        <w:tabs>
          <w:tab w:val="left" w:pos="426"/>
          <w:tab w:val="left" w:pos="2024"/>
        </w:tabs>
        <w:ind w:leftChars="0" w:left="0" w:firstLineChars="300" w:firstLine="630"/>
      </w:pPr>
    </w:p>
    <w:p w:rsidR="0002636F" w:rsidRDefault="0002636F" w:rsidP="0002636F">
      <w:pPr>
        <w:pStyle w:val="a1"/>
        <w:tabs>
          <w:tab w:val="left" w:pos="426"/>
          <w:tab w:val="left" w:pos="2024"/>
        </w:tabs>
        <w:ind w:leftChars="0" w:left="0" w:firstLineChars="300" w:firstLine="630"/>
      </w:pPr>
    </w:p>
    <w:p w:rsidR="0002636F" w:rsidRDefault="0002636F" w:rsidP="0002636F">
      <w:pPr>
        <w:pStyle w:val="a1"/>
        <w:tabs>
          <w:tab w:val="left" w:pos="426"/>
          <w:tab w:val="left" w:pos="2024"/>
        </w:tabs>
        <w:spacing w:line="240" w:lineRule="exact"/>
        <w:ind w:leftChars="0" w:left="0" w:firstLineChars="300" w:firstLine="630"/>
      </w:pPr>
    </w:p>
    <w:p w:rsidR="003D5B59" w:rsidRPr="0002636F" w:rsidRDefault="002A375F" w:rsidP="0002636F">
      <w:pPr>
        <w:pStyle w:val="a1"/>
        <w:tabs>
          <w:tab w:val="left" w:pos="426"/>
          <w:tab w:val="left" w:pos="2024"/>
        </w:tabs>
        <w:ind w:leftChars="0" w:left="0" w:firstLineChars="300" w:firstLine="630"/>
      </w:pPr>
      <w:r>
        <w:rPr>
          <w:rFonts w:hint="eastAsia"/>
          <w:noProof/>
          <w:color w:val="FF0000"/>
        </w:rPr>
        <mc:AlternateContent>
          <mc:Choice Requires="wpg">
            <w:drawing>
              <wp:anchor distT="0" distB="0" distL="114300" distR="114300" simplePos="0" relativeHeight="251695104" behindDoc="0" locked="0" layoutInCell="1" allowOverlap="1" wp14:anchorId="1D8A9213" wp14:editId="6812AE81">
                <wp:simplePos x="0" y="0"/>
                <wp:positionH relativeFrom="column">
                  <wp:posOffset>-232410</wp:posOffset>
                </wp:positionH>
                <wp:positionV relativeFrom="paragraph">
                  <wp:posOffset>187325</wp:posOffset>
                </wp:positionV>
                <wp:extent cx="6219825" cy="1857375"/>
                <wp:effectExtent l="0" t="0" r="9525" b="9525"/>
                <wp:wrapNone/>
                <wp:docPr id="25" name="グループ化 25"/>
                <wp:cNvGraphicFramePr/>
                <a:graphic xmlns:a="http://schemas.openxmlformats.org/drawingml/2006/main">
                  <a:graphicData uri="http://schemas.microsoft.com/office/word/2010/wordprocessingGroup">
                    <wpg:wgp>
                      <wpg:cNvGrpSpPr/>
                      <wpg:grpSpPr>
                        <a:xfrm>
                          <a:off x="0" y="0"/>
                          <a:ext cx="6219825" cy="1857375"/>
                          <a:chOff x="0" y="0"/>
                          <a:chExt cx="6219825" cy="1857375"/>
                        </a:xfrm>
                      </wpg:grpSpPr>
                      <wpg:grpSp>
                        <wpg:cNvPr id="144" name="グループ化 144"/>
                        <wpg:cNvGrpSpPr/>
                        <wpg:grpSpPr>
                          <a:xfrm>
                            <a:off x="0" y="0"/>
                            <a:ext cx="3257550" cy="1314450"/>
                            <a:chOff x="0" y="0"/>
                            <a:chExt cx="3257550" cy="1314450"/>
                          </a:xfrm>
                        </wpg:grpSpPr>
                        <pic:pic xmlns:pic="http://schemas.openxmlformats.org/drawingml/2006/picture">
                          <pic:nvPicPr>
                            <pic:cNvPr id="18" name="図 18"/>
                            <pic:cNvPicPr>
                              <a:picLocks noChangeAspect="1"/>
                            </pic:cNvPicPr>
                          </pic:nvPicPr>
                          <pic:blipFill rotWithShape="1">
                            <a:blip r:embed="rId27" cstate="print">
                              <a:extLst>
                                <a:ext uri="{28A0092B-C50C-407E-A947-70E740481C1C}">
                                  <a14:useLocalDpi xmlns:a14="http://schemas.microsoft.com/office/drawing/2010/main" val="0"/>
                                </a:ext>
                              </a:extLst>
                            </a:blip>
                            <a:srcRect b="61373"/>
                            <a:stretch/>
                          </pic:blipFill>
                          <pic:spPr bwMode="auto">
                            <a:xfrm>
                              <a:off x="0" y="0"/>
                              <a:ext cx="325755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 name="図 143"/>
                            <pic:cNvPicPr>
                              <a:picLocks noChangeAspect="1"/>
                            </pic:cNvPicPr>
                          </pic:nvPicPr>
                          <pic:blipFill rotWithShape="1">
                            <a:blip r:embed="rId27" cstate="print">
                              <a:extLst>
                                <a:ext uri="{28A0092B-C50C-407E-A947-70E740481C1C}">
                                  <a14:useLocalDpi xmlns:a14="http://schemas.microsoft.com/office/drawing/2010/main" val="0"/>
                                </a:ext>
                              </a:extLst>
                            </a:blip>
                            <a:srcRect t="56010" b="5023"/>
                            <a:stretch/>
                          </pic:blipFill>
                          <pic:spPr bwMode="auto">
                            <a:xfrm>
                              <a:off x="0" y="546100"/>
                              <a:ext cx="3257550" cy="7683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 name="図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228975" y="38100"/>
                            <a:ext cx="2990850" cy="1819275"/>
                          </a:xfrm>
                          <a:prstGeom prst="rect">
                            <a:avLst/>
                          </a:prstGeom>
                          <a:noFill/>
                          <a:ln>
                            <a:noFill/>
                          </a:ln>
                        </pic:spPr>
                      </pic:pic>
                    </wpg:wgp>
                  </a:graphicData>
                </a:graphic>
              </wp:anchor>
            </w:drawing>
          </mc:Choice>
          <mc:Fallback>
            <w:pict>
              <v:group w14:anchorId="570445D5" id="グループ化 25" o:spid="_x0000_s1026" style="position:absolute;left:0;text-align:left;margin-left:-18.3pt;margin-top:14.75pt;width:489.75pt;height:146.25pt;z-index:251695104" coordsize="62198,18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">
                <v:group id="グループ化 144" o:spid="_x0000_s1027" style="position:absolute;width:32575;height:13144" coordsize="32575,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図 18" o:spid="_x0000_s1028" type="#_x0000_t75" style="position:absolute;width:3257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xCnzEAAAA2wAAAA8AAABkcnMvZG93bnJldi54bWxEj0FPwzAMhe9I/IfISNxYuoEQKsumaVNF&#10;r4xpXE3itd0ap0rC1vHr8QGJm633/N7n+XL0vTpTTF1gA9NJAYrYBtdxY2D3UT28gEoZ2WEfmAxc&#10;KcFycXszx9KFC7/TeZsbJSGcSjTQ5jyUWifbksc0CQOxaIcQPWZZY6NdxIuE+17PiuJZe+xYGloc&#10;aN2SPW2/vYGnt1RtTnZzvNr4+fO1e6z3oaqNub8bV6+gMo353/x3XTvBF1j5RQb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xCnzEAAAA2wAAAA8AAAAAAAAAAAAAAAAA&#10;nwIAAGRycy9kb3ducmV2LnhtbFBLBQYAAAAABAAEAPcAAACQAwAAAAA=&#10;">
                    <v:imagedata r:id="rId29" o:title="" cropbottom="40221f"/>
                    <v:path arrowok="t"/>
                  </v:shape>
                  <v:shape id="図 143" o:spid="_x0000_s1029" type="#_x0000_t75" style="position:absolute;top:5461;width:32575;height: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mXtHAAAAA3AAAAA8AAABkcnMvZG93bnJldi54bWxET82KwjAQvgu+QxjBi2i6VhapRpFFWU9C&#10;XR9gaMam2ExqE7X79kYQvM3H9zvLdWdrcafWV44VfE0SEMSF0xWXCk5/u/EchA/IGmvHpOCfPKxX&#10;/d4SM+0enNP9GEoRQ9hnqMCE0GRS+sKQRT9xDXHkzq61GCJsS6lbfMRwW8tpknxLixXHBoMN/Rgq&#10;LsebVbAvDrurdWme8m8+6ubbpErNSanhoNssQATqwkf8du91nD9L4fVMvE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uZe0cAAAADcAAAADwAAAAAAAAAAAAAAAACfAgAA&#10;ZHJzL2Rvd25yZXYueG1sUEsFBgAAAAAEAAQA9wAAAIwDAAAAAA==&#10;">
                    <v:imagedata r:id="rId29" o:title="" croptop="36707f" cropbottom="3292f"/>
                    <v:path arrowok="t"/>
                  </v:shape>
                </v:group>
                <v:shape id="図 8" o:spid="_x0000_s1030" type="#_x0000_t75" style="position:absolute;left:32289;top:381;width:29909;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2d7AAAAA2gAAAA8AAABkcnMvZG93bnJldi54bWxET89rwjAUvg/2P4Q38DZTRcaoTYsWBgq7&#10;2HnQ2yN5tsXmpWti2/33y2Gw48f3Oytm24mRBt86VrBaJiCItTMt1wrOXx+v7yB8QDbYOSYFP+Sh&#10;yJ+fMkyNm/hEYxVqEUPYp6igCaFPpfS6IYt+6XriyN3cYDFEONTSDDjFcNvJdZK8SYstx4YGeyob&#10;0vfqYRVcWOuNro7ldbzsv2kz9afPw1Wpxcu824IINId/8Z/7YBTErfFKvAE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HZ3sAAAADaAAAADwAAAAAAAAAAAAAAAACfAgAA&#10;ZHJzL2Rvd25yZXYueG1sUEsFBgAAAAAEAAQA9wAAAIwDAAAAAA==&#10;">
                  <v:imagedata r:id="rId30" o:title=""/>
                  <v:path arrowok="t"/>
                </v:shape>
              </v:group>
            </w:pict>
          </mc:Fallback>
        </mc:AlternateContent>
      </w:r>
      <w:r w:rsidR="003D5B59" w:rsidRPr="00456789">
        <w:rPr>
          <w:rFonts w:hint="eastAsia"/>
          <w:color w:val="FF0000"/>
        </w:rPr>
        <w:t>P37　問4-(3)　今日が何月何日かわからない時がある</w:t>
      </w:r>
    </w:p>
    <w:p w:rsidR="00917115" w:rsidRDefault="00917115" w:rsidP="0094701E">
      <w:pPr>
        <w:pStyle w:val="a1"/>
        <w:tabs>
          <w:tab w:val="left" w:pos="2024"/>
        </w:tabs>
        <w:ind w:leftChars="0" w:left="0" w:firstLineChars="300" w:firstLine="630"/>
      </w:pPr>
    </w:p>
    <w:p w:rsidR="00917115" w:rsidRDefault="00917115" w:rsidP="0094701E">
      <w:pPr>
        <w:pStyle w:val="a1"/>
        <w:tabs>
          <w:tab w:val="left" w:pos="2024"/>
        </w:tabs>
        <w:ind w:leftChars="0" w:left="0" w:firstLineChars="300" w:firstLine="630"/>
      </w:pPr>
    </w:p>
    <w:p w:rsidR="00917115" w:rsidRDefault="00917115" w:rsidP="0094701E">
      <w:pPr>
        <w:pStyle w:val="a1"/>
        <w:tabs>
          <w:tab w:val="left" w:pos="2024"/>
        </w:tabs>
        <w:ind w:leftChars="0" w:left="0" w:firstLineChars="300" w:firstLine="630"/>
      </w:pPr>
    </w:p>
    <w:p w:rsidR="00917115" w:rsidRDefault="00917115" w:rsidP="0094701E">
      <w:pPr>
        <w:pStyle w:val="a1"/>
        <w:tabs>
          <w:tab w:val="left" w:pos="2024"/>
        </w:tabs>
        <w:ind w:leftChars="0" w:left="0" w:firstLineChars="300" w:firstLine="630"/>
      </w:pPr>
    </w:p>
    <w:p w:rsidR="00917115" w:rsidRDefault="00917115" w:rsidP="0094701E">
      <w:pPr>
        <w:pStyle w:val="a1"/>
        <w:tabs>
          <w:tab w:val="left" w:pos="2024"/>
        </w:tabs>
        <w:ind w:leftChars="0" w:left="0" w:firstLineChars="300" w:firstLine="630"/>
      </w:pPr>
    </w:p>
    <w:p w:rsidR="00917115" w:rsidRDefault="00917115" w:rsidP="0094701E">
      <w:pPr>
        <w:pStyle w:val="a1"/>
        <w:tabs>
          <w:tab w:val="left" w:pos="2024"/>
        </w:tabs>
        <w:ind w:leftChars="0" w:left="0" w:firstLineChars="300" w:firstLine="630"/>
      </w:pPr>
    </w:p>
    <w:p w:rsidR="003D5B59" w:rsidRDefault="003D5B59" w:rsidP="0002636F">
      <w:pPr>
        <w:pStyle w:val="a1"/>
        <w:spacing w:line="280" w:lineRule="exact"/>
        <w:ind w:leftChars="0" w:left="420" w:firstLineChars="0" w:firstLine="0"/>
      </w:pPr>
    </w:p>
    <w:p w:rsidR="0002636F" w:rsidRDefault="0002636F" w:rsidP="003D5B59">
      <w:pPr>
        <w:pStyle w:val="a1"/>
        <w:tabs>
          <w:tab w:val="left" w:pos="2024"/>
        </w:tabs>
        <w:ind w:leftChars="0" w:left="0" w:firstLineChars="0" w:firstLine="0"/>
      </w:pPr>
    </w:p>
    <w:p w:rsidR="0002636F" w:rsidRDefault="0002636F" w:rsidP="003D5B59">
      <w:pPr>
        <w:pStyle w:val="a1"/>
        <w:tabs>
          <w:tab w:val="left" w:pos="2024"/>
        </w:tabs>
        <w:ind w:leftChars="0" w:left="0" w:firstLineChars="0" w:firstLine="0"/>
      </w:pPr>
    </w:p>
    <w:p w:rsidR="00C03DF3" w:rsidRDefault="00C03DF3" w:rsidP="00A62044">
      <w:pPr>
        <w:pStyle w:val="3"/>
      </w:pPr>
      <w:r>
        <w:rPr>
          <w:rFonts w:hint="eastAsia"/>
        </w:rPr>
        <w:t>Ⅳ　心の健康状態</w:t>
      </w:r>
    </w:p>
    <w:p w:rsidR="0094701E" w:rsidRDefault="0094701E" w:rsidP="00A62044">
      <w:pPr>
        <w:pStyle w:val="a6"/>
      </w:pPr>
      <w:r>
        <w:rPr>
          <w:rFonts w:hint="eastAsia"/>
        </w:rPr>
        <w:t>○趣味の有無をみると、一般高齢者では75.2％があると回答しています。</w:t>
      </w:r>
    </w:p>
    <w:p w:rsidR="00C03DF3" w:rsidRDefault="0094701E" w:rsidP="00975678">
      <w:pPr>
        <w:pStyle w:val="a1"/>
        <w:tabs>
          <w:tab w:val="left" w:pos="2024"/>
        </w:tabs>
        <w:ind w:leftChars="0" w:left="0" w:firstLineChars="300" w:firstLine="630"/>
      </w:pPr>
      <w:r w:rsidRPr="00456789">
        <w:rPr>
          <w:rFonts w:hint="eastAsia"/>
          <w:color w:val="FF0000"/>
        </w:rPr>
        <w:t>P33　問4-(17)　趣味はあるか</w:t>
      </w:r>
    </w:p>
    <w:p w:rsidR="00917115" w:rsidRDefault="00262AC3" w:rsidP="00975678">
      <w:pPr>
        <w:pStyle w:val="a1"/>
        <w:tabs>
          <w:tab w:val="left" w:pos="2024"/>
        </w:tabs>
        <w:ind w:leftChars="0" w:left="0" w:firstLineChars="300" w:firstLine="630"/>
      </w:pPr>
      <w:r>
        <w:rPr>
          <w:rFonts w:hint="eastAsia"/>
          <w:noProof/>
        </w:rPr>
        <mc:AlternateContent>
          <mc:Choice Requires="wpg">
            <w:drawing>
              <wp:anchor distT="0" distB="0" distL="114300" distR="114300" simplePos="0" relativeHeight="251680768" behindDoc="0" locked="0" layoutInCell="1" allowOverlap="1" wp14:anchorId="2FBD6F45" wp14:editId="11626CD5">
                <wp:simplePos x="0" y="0"/>
                <wp:positionH relativeFrom="column">
                  <wp:posOffset>135890</wp:posOffset>
                </wp:positionH>
                <wp:positionV relativeFrom="paragraph">
                  <wp:posOffset>113665</wp:posOffset>
                </wp:positionV>
                <wp:extent cx="5542059" cy="1240403"/>
                <wp:effectExtent l="0" t="0" r="1905" b="0"/>
                <wp:wrapNone/>
                <wp:docPr id="147" name="グループ化 147"/>
                <wp:cNvGraphicFramePr/>
                <a:graphic xmlns:a="http://schemas.openxmlformats.org/drawingml/2006/main">
                  <a:graphicData uri="http://schemas.microsoft.com/office/word/2010/wordprocessingGroup">
                    <wpg:wgp>
                      <wpg:cNvGrpSpPr/>
                      <wpg:grpSpPr>
                        <a:xfrm>
                          <a:off x="0" y="0"/>
                          <a:ext cx="5542059" cy="1240403"/>
                          <a:chOff x="0" y="0"/>
                          <a:chExt cx="5542059" cy="1240403"/>
                        </a:xfrm>
                      </wpg:grpSpPr>
                      <pic:pic xmlns:pic="http://schemas.openxmlformats.org/drawingml/2006/picture">
                        <pic:nvPicPr>
                          <pic:cNvPr id="145" name="図 145"/>
                          <pic:cNvPicPr>
                            <a:picLocks noChangeAspect="1"/>
                          </pic:cNvPicPr>
                        </pic:nvPicPr>
                        <pic:blipFill rotWithShape="1">
                          <a:blip r:embed="rId31" cstate="print">
                            <a:extLst>
                              <a:ext uri="{28A0092B-C50C-407E-A947-70E740481C1C}">
                                <a14:useLocalDpi xmlns:a14="http://schemas.microsoft.com/office/drawing/2010/main" val="0"/>
                              </a:ext>
                            </a:extLst>
                          </a:blip>
                          <a:srcRect t="3690" r="1689" b="47240"/>
                          <a:stretch/>
                        </pic:blipFill>
                        <pic:spPr bwMode="auto">
                          <a:xfrm>
                            <a:off x="0" y="0"/>
                            <a:ext cx="5542059" cy="8825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6" name="図 146"/>
                          <pic:cNvPicPr>
                            <a:picLocks noChangeAspect="1"/>
                          </pic:cNvPicPr>
                        </pic:nvPicPr>
                        <pic:blipFill rotWithShape="1">
                          <a:blip r:embed="rId31" cstate="print">
                            <a:extLst>
                              <a:ext uri="{28A0092B-C50C-407E-A947-70E740481C1C}">
                                <a14:useLocalDpi xmlns:a14="http://schemas.microsoft.com/office/drawing/2010/main" val="0"/>
                              </a:ext>
                            </a:extLst>
                          </a:blip>
                          <a:srcRect t="56738" r="1689"/>
                          <a:stretch/>
                        </pic:blipFill>
                        <pic:spPr bwMode="auto">
                          <a:xfrm>
                            <a:off x="0" y="461175"/>
                            <a:ext cx="5542059" cy="779228"/>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FD24BD8" id="グループ化 147" o:spid="_x0000_s1026" style="position:absolute;left:0;text-align:left;margin-left:10.7pt;margin-top:8.95pt;width:436.4pt;height:97.65pt;z-index:251680768" coordsize="55420,12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wP+wSwcpDMJQEEB/ceOiFRc9gSD0Hi0Vb+XN6wRc5AzlBYY/JCEQeA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">
                <v:shape id="図 145" o:spid="_x0000_s1027" type="#_x0000_t75" style="position:absolute;width:55420;height:8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st++AAAA3AAAAA8AAABkcnMvZG93bnJldi54bWxET0uLwjAQvi/4H8II3tbUdRWpRhFhwYuH&#10;9XEfmrGpNpOSxFr/vREEb/PxPWex6mwtWvKhcqxgNMxAEBdOV1wqOB7+vmcgQkTWWDsmBQ8KsFr2&#10;vhaYa3fnf2r3sRQphEOOCkyMTS5lKAxZDEPXECfu7LzFmKAvpfZ4T+G2lj9ZNpUWK04NBhvaGCqu&#10;+5tVQDaLeAmXE+3G25s3RWvGu7NSg363noOI1MWP+O3e6jT/dwKvZ9IFcvk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Tst++AAAA3AAAAA8AAAAAAAAAAAAAAAAAnwIAAGRy&#10;cy9kb3ducmV2LnhtbFBLBQYAAAAABAAEAPcAAACKAwAAAAA=&#10;">
                  <v:imagedata r:id="rId32" o:title="" croptop="2418f" cropbottom="30959f" cropright="1107f"/>
                  <v:path arrowok="t"/>
                </v:shape>
                <v:shape id="図 146" o:spid="_x0000_s1028" type="#_x0000_t75" style="position:absolute;top:4611;width:55420;height:7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vDfDAAAA3AAAAA8AAABkcnMvZG93bnJldi54bWxET0trwkAQvhf8D8sI3upGrSLRVUQUPFjr&#10;6+BxyI5JNDsbsqtJ++u7hYK3+fieM503phBPqlxuWUGvG4EgTqzOOVVwPq3fxyCcR9ZYWCYF3+Rg&#10;Pmu9TTHWtuYDPY8+FSGEXYwKMu/LWEqXZGTQdW1JHLirrQz6AKtU6grrEG4K2Y+ikTSYc2jIsKRl&#10;Rsn9+DAKDlfqR/t6aL/8Z3nbXfLxz2qwVarTbhYTEJ4a/xL/uzc6zP8Ywd8z4QI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O8N8MAAADcAAAADwAAAAAAAAAAAAAAAACf&#10;AgAAZHJzL2Rvd25yZXYueG1sUEsFBgAAAAAEAAQA9wAAAI8DAAAAAA==&#10;">
                  <v:imagedata r:id="rId32" o:title="" croptop="37184f" cropright="1107f"/>
                  <v:path arrowok="t"/>
                </v:shape>
              </v:group>
            </w:pict>
          </mc:Fallback>
        </mc:AlternateContent>
      </w:r>
    </w:p>
    <w:p w:rsidR="00917115" w:rsidRDefault="00917115" w:rsidP="00975678">
      <w:pPr>
        <w:pStyle w:val="a1"/>
        <w:tabs>
          <w:tab w:val="left" w:pos="2024"/>
        </w:tabs>
        <w:ind w:leftChars="0" w:left="0" w:firstLineChars="300" w:firstLine="630"/>
      </w:pPr>
    </w:p>
    <w:p w:rsidR="00917115" w:rsidRDefault="00917115" w:rsidP="00975678">
      <w:pPr>
        <w:pStyle w:val="a1"/>
        <w:tabs>
          <w:tab w:val="left" w:pos="2024"/>
        </w:tabs>
        <w:ind w:leftChars="0" w:left="0" w:firstLineChars="300" w:firstLine="630"/>
      </w:pPr>
    </w:p>
    <w:p w:rsidR="00917115" w:rsidRDefault="00917115" w:rsidP="00975678">
      <w:pPr>
        <w:pStyle w:val="a1"/>
        <w:tabs>
          <w:tab w:val="left" w:pos="2024"/>
        </w:tabs>
        <w:ind w:leftChars="0" w:left="0" w:firstLineChars="300" w:firstLine="630"/>
      </w:pPr>
    </w:p>
    <w:p w:rsidR="00917115" w:rsidRDefault="00917115" w:rsidP="00975678">
      <w:pPr>
        <w:pStyle w:val="a1"/>
        <w:tabs>
          <w:tab w:val="left" w:pos="2024"/>
        </w:tabs>
        <w:ind w:leftChars="0" w:left="0" w:firstLineChars="300" w:firstLine="630"/>
      </w:pPr>
    </w:p>
    <w:p w:rsidR="00917115" w:rsidRDefault="00917115" w:rsidP="00975678">
      <w:pPr>
        <w:pStyle w:val="a1"/>
        <w:tabs>
          <w:tab w:val="left" w:pos="2024"/>
        </w:tabs>
        <w:ind w:leftChars="0" w:left="0" w:firstLineChars="300" w:firstLine="630"/>
      </w:pPr>
    </w:p>
    <w:p w:rsidR="002A375F" w:rsidRDefault="002A375F" w:rsidP="00975678">
      <w:pPr>
        <w:pStyle w:val="a1"/>
        <w:tabs>
          <w:tab w:val="left" w:pos="2024"/>
        </w:tabs>
        <w:ind w:leftChars="0" w:left="0" w:firstLineChars="300" w:firstLine="630"/>
      </w:pPr>
    </w:p>
    <w:p w:rsidR="0094701E" w:rsidRDefault="0094701E" w:rsidP="00A62044">
      <w:pPr>
        <w:pStyle w:val="a6"/>
      </w:pPr>
      <w:r>
        <w:rPr>
          <w:rFonts w:hint="eastAsia"/>
        </w:rPr>
        <w:t>○生きがいはあるかをみると、一般高齢者では68.0％があると回答しています。</w:t>
      </w:r>
    </w:p>
    <w:p w:rsidR="0094701E" w:rsidRDefault="0094701E" w:rsidP="00A62044">
      <w:pPr>
        <w:pStyle w:val="a6"/>
      </w:pPr>
      <w:r>
        <w:rPr>
          <w:rFonts w:hint="eastAsia"/>
        </w:rPr>
        <w:t>○この１か月間、気分が沈んだりするかをみると、一般高齢者では36.2％が沈んだりすることがあったと回答しています。</w:t>
      </w:r>
    </w:p>
    <w:p w:rsidR="00262AC3" w:rsidRPr="002E71D6" w:rsidRDefault="00016850" w:rsidP="00A62044">
      <w:pPr>
        <w:pStyle w:val="a6"/>
        <w:ind w:leftChars="270" w:firstLineChars="0" w:firstLine="0"/>
        <w:rPr>
          <w:rFonts w:asciiTheme="majorEastAsia" w:eastAsiaTheme="majorEastAsia" w:hAnsiTheme="majorEastAsia" w:cs="Times New Roman"/>
          <w:b/>
          <w:szCs w:val="24"/>
          <w:u w:val="single"/>
        </w:rPr>
      </w:pPr>
      <w:r w:rsidRPr="002E71D6">
        <w:rPr>
          <w:rFonts w:asciiTheme="majorEastAsia" w:eastAsiaTheme="majorEastAsia" w:hAnsiTheme="majorEastAsia" w:hint="eastAsia"/>
          <w:b/>
          <w:u w:val="single"/>
        </w:rPr>
        <w:t>以上の</w:t>
      </w:r>
      <w:r w:rsidR="0094701E" w:rsidRPr="002E71D6">
        <w:rPr>
          <w:rFonts w:asciiTheme="majorEastAsia" w:eastAsiaTheme="majorEastAsia" w:hAnsiTheme="majorEastAsia" w:hint="eastAsia"/>
          <w:b/>
          <w:u w:val="single"/>
        </w:rPr>
        <w:t>ことから、趣味や生きがいがある高齢者が多いものの、約４割が気分が沈むことがある</w:t>
      </w:r>
      <w:r w:rsidR="0072613E" w:rsidRPr="002E71D6">
        <w:rPr>
          <w:rFonts w:asciiTheme="majorEastAsia" w:eastAsiaTheme="majorEastAsia" w:hAnsiTheme="majorEastAsia" w:hint="eastAsia"/>
          <w:b/>
          <w:u w:val="single"/>
        </w:rPr>
        <w:t>と回答している</w:t>
      </w:r>
      <w:r w:rsidR="0094701E" w:rsidRPr="002E71D6">
        <w:rPr>
          <w:rFonts w:asciiTheme="majorEastAsia" w:eastAsiaTheme="majorEastAsia" w:hAnsiTheme="majorEastAsia" w:hint="eastAsia"/>
          <w:b/>
          <w:u w:val="single"/>
        </w:rPr>
        <w:t>ことから、社会とのつながりなどを通して、うつの予防も重要であると</w:t>
      </w:r>
      <w:r w:rsidR="00975678" w:rsidRPr="002E71D6">
        <w:rPr>
          <w:rFonts w:asciiTheme="majorEastAsia" w:eastAsiaTheme="majorEastAsia" w:hAnsiTheme="majorEastAsia" w:hint="eastAsia"/>
          <w:b/>
          <w:u w:val="single"/>
        </w:rPr>
        <w:t>い</w:t>
      </w:r>
      <w:r w:rsidR="0094701E" w:rsidRPr="002E71D6">
        <w:rPr>
          <w:rFonts w:asciiTheme="majorEastAsia" w:eastAsiaTheme="majorEastAsia" w:hAnsiTheme="majorEastAsia" w:hint="eastAsia"/>
          <w:b/>
          <w:u w:val="single"/>
        </w:rPr>
        <w:t>えます。</w:t>
      </w:r>
    </w:p>
    <w:p w:rsidR="0094701E" w:rsidRDefault="00281713" w:rsidP="00975678">
      <w:pPr>
        <w:pStyle w:val="a1"/>
        <w:ind w:leftChars="0" w:left="420" w:firstLine="210"/>
      </w:pPr>
      <w:r w:rsidRPr="00456789">
        <w:rPr>
          <w:rFonts w:hint="eastAsia"/>
          <w:noProof/>
          <w:color w:val="FF0000"/>
        </w:rPr>
        <w:lastRenderedPageBreak/>
        <mc:AlternateContent>
          <mc:Choice Requires="wpg">
            <w:drawing>
              <wp:anchor distT="0" distB="0" distL="114300" distR="114300" simplePos="0" relativeHeight="251684864" behindDoc="0" locked="0" layoutInCell="1" allowOverlap="1" wp14:anchorId="07F5D4CA" wp14:editId="7CF0FFB4">
                <wp:simplePos x="0" y="0"/>
                <wp:positionH relativeFrom="column">
                  <wp:posOffset>207976</wp:posOffset>
                </wp:positionH>
                <wp:positionV relativeFrom="paragraph">
                  <wp:posOffset>218468</wp:posOffset>
                </wp:positionV>
                <wp:extent cx="5359179" cy="1264257"/>
                <wp:effectExtent l="0" t="0" r="0" b="0"/>
                <wp:wrapNone/>
                <wp:docPr id="151" name="グループ化 151"/>
                <wp:cNvGraphicFramePr/>
                <a:graphic xmlns:a="http://schemas.openxmlformats.org/drawingml/2006/main">
                  <a:graphicData uri="http://schemas.microsoft.com/office/word/2010/wordprocessingGroup">
                    <wpg:wgp>
                      <wpg:cNvGrpSpPr/>
                      <wpg:grpSpPr>
                        <a:xfrm>
                          <a:off x="0" y="0"/>
                          <a:ext cx="5359179" cy="1264257"/>
                          <a:chOff x="0" y="0"/>
                          <a:chExt cx="5359179" cy="1264257"/>
                        </a:xfrm>
                      </wpg:grpSpPr>
                      <pic:pic xmlns:pic="http://schemas.openxmlformats.org/drawingml/2006/picture">
                        <pic:nvPicPr>
                          <pic:cNvPr id="148" name="図 148"/>
                          <pic:cNvPicPr>
                            <a:picLocks noChangeAspect="1"/>
                          </pic:cNvPicPr>
                        </pic:nvPicPr>
                        <pic:blipFill rotWithShape="1">
                          <a:blip r:embed="rId33" cstate="print">
                            <a:extLst>
                              <a:ext uri="{28A0092B-C50C-407E-A947-70E740481C1C}">
                                <a14:useLocalDpi xmlns:a14="http://schemas.microsoft.com/office/drawing/2010/main" val="0"/>
                              </a:ext>
                            </a:extLst>
                          </a:blip>
                          <a:srcRect l="1914" r="908" b="46118"/>
                          <a:stretch/>
                        </pic:blipFill>
                        <pic:spPr bwMode="auto">
                          <a:xfrm>
                            <a:off x="111319" y="0"/>
                            <a:ext cx="5247860" cy="9382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 name="図 150"/>
                          <pic:cNvPicPr>
                            <a:picLocks noChangeAspect="1"/>
                          </pic:cNvPicPr>
                        </pic:nvPicPr>
                        <pic:blipFill rotWithShape="1">
                          <a:blip r:embed="rId33" cstate="print">
                            <a:extLst>
                              <a:ext uri="{28A0092B-C50C-407E-A947-70E740481C1C}">
                                <a14:useLocalDpi xmlns:a14="http://schemas.microsoft.com/office/drawing/2010/main" val="0"/>
                              </a:ext>
                            </a:extLst>
                          </a:blip>
                          <a:srcRect l="-146" t="55707" r="908"/>
                          <a:stretch/>
                        </pic:blipFill>
                        <pic:spPr bwMode="auto">
                          <a:xfrm>
                            <a:off x="0" y="492980"/>
                            <a:ext cx="5359179" cy="77127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DAC0E12" id="グループ化 151" o:spid="_x0000_s1026" style="position:absolute;left:0;text-align:left;margin-left:16.4pt;margin-top:17.2pt;width:422pt;height:99.55pt;z-index:251684864" coordsize="53591,126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OD/s3fHunEcWRRA+1/8I/4NJZsaCgQoYyiAiQIJAvQTyghIgSNh4ZAJYwFMFwLz&#10;pSJDELhD77ZA1/qRcrOm+72uY4AYzcjT0133lDytqgsz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PyPXTpIYRAGogA6xY2LVlz0BILQe7RUvJU3rz/gIvQML/CZTzJk9R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">
                <v:shape id="図 148" o:spid="_x0000_s1027" type="#_x0000_t75" style="position:absolute;left:1113;width:52478;height:9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AT3HAAAA3AAAAA8AAABkcnMvZG93bnJldi54bWxEj09rAjEQxe8Fv0OYQi9Ss/1DkdUoWhCk&#10;FIq2oMdhM7tZupksSdS1n75zKPQ2w3vz3m/my8F36kwxtYENPEwKUMRVsC03Br4+N/dTUCkjW+wC&#10;k4ErJVguRjdzLG248I7O+9woCeFUogGXc19qnSpHHtMk9MSi1SF6zLLGRtuIFwn3nX4sihftsWVp&#10;cNjTq6Pqe3/yBo5Phzj9GGN9+lkXG/02Xr8famfM3e2wmoHKNOR/89/11gr+s9DKMzKBXv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TQAT3HAAAA3AAAAA8AAAAAAAAAAAAA&#10;AAAAnwIAAGRycy9kb3ducmV2LnhtbFBLBQYAAAAABAAEAPcAAACTAwAAAAA=&#10;">
                  <v:imagedata r:id="rId34" o:title="" cropbottom="30224f" cropleft="1254f" cropright="595f"/>
                  <v:path arrowok="t"/>
                </v:shape>
                <v:shape id="図 150" o:spid="_x0000_s1028" type="#_x0000_t75" style="position:absolute;top:4929;width:53591;height:7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0rzGAAAA3AAAAA8AAABkcnMvZG93bnJldi54bWxEj91qwkAQhe8F32GZQu90Y6BFUjcigqW0&#10;WDD6AEN28oPZ2ZDdmtindy4KvZvhnDnnm812cp260RBazwZWywQUcelty7WBy/mwWIMKEdli55kM&#10;3CnANp/PNphZP/KJbkWslYRwyNBAE2OfaR3KhhyGpe+JRav84DDKOtTaDjhKuOt0miSv2mHL0tBg&#10;T/uGymvx4wzo4+/76VpcqnQ9rpL7/mv3+Z2Oxjw/Tbs3UJGm+G/+u/6wgv8i+PKMTK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FbSvMYAAADcAAAADwAAAAAAAAAAAAAA&#10;AACfAgAAZHJzL2Rvd25yZXYueG1sUEsFBgAAAAAEAAQA9wAAAJIDAAAAAA==&#10;">
                  <v:imagedata r:id="rId34" o:title="" croptop="36508f" cropleft="-96f" cropright="595f"/>
                  <v:path arrowok="t"/>
                </v:shape>
              </v:group>
            </w:pict>
          </mc:Fallback>
        </mc:AlternateContent>
      </w:r>
      <w:r w:rsidR="0094701E" w:rsidRPr="00456789">
        <w:rPr>
          <w:rFonts w:hint="eastAsia"/>
          <w:color w:val="FF0000"/>
        </w:rPr>
        <w:t>P</w:t>
      </w:r>
      <w:r w:rsidR="00975678" w:rsidRPr="00456789">
        <w:rPr>
          <w:rFonts w:hint="eastAsia"/>
          <w:color w:val="FF0000"/>
        </w:rPr>
        <w:t>３４</w:t>
      </w:r>
      <w:r w:rsidR="0094701E" w:rsidRPr="00456789">
        <w:rPr>
          <w:rFonts w:hint="eastAsia"/>
          <w:color w:val="FF0000"/>
        </w:rPr>
        <w:t xml:space="preserve">　問4-(18)　生きがいはあるか</w:t>
      </w:r>
    </w:p>
    <w:p w:rsidR="00281713" w:rsidRDefault="00281713" w:rsidP="00975678">
      <w:pPr>
        <w:pStyle w:val="a1"/>
        <w:ind w:leftChars="0" w:left="420" w:firstLine="210"/>
      </w:pPr>
    </w:p>
    <w:p w:rsidR="00281713" w:rsidRDefault="00281713" w:rsidP="00975678">
      <w:pPr>
        <w:pStyle w:val="a1"/>
        <w:ind w:leftChars="0" w:left="420" w:firstLine="210"/>
      </w:pPr>
    </w:p>
    <w:p w:rsidR="00281713" w:rsidRDefault="00281713" w:rsidP="00975678">
      <w:pPr>
        <w:pStyle w:val="a1"/>
        <w:ind w:leftChars="0" w:left="420" w:firstLine="210"/>
      </w:pPr>
    </w:p>
    <w:p w:rsidR="00917115" w:rsidRDefault="00917115" w:rsidP="00975678">
      <w:pPr>
        <w:pStyle w:val="a1"/>
        <w:ind w:leftChars="0" w:left="420" w:firstLine="210"/>
      </w:pPr>
    </w:p>
    <w:p w:rsidR="00917115" w:rsidRDefault="00917115" w:rsidP="00975678">
      <w:pPr>
        <w:pStyle w:val="a1"/>
        <w:ind w:leftChars="0" w:left="420" w:firstLine="210"/>
      </w:pPr>
    </w:p>
    <w:p w:rsidR="00917115" w:rsidRDefault="00917115" w:rsidP="00975678">
      <w:pPr>
        <w:pStyle w:val="a1"/>
        <w:ind w:leftChars="0" w:left="420" w:firstLine="210"/>
      </w:pPr>
    </w:p>
    <w:p w:rsidR="00281713" w:rsidRDefault="00281713" w:rsidP="00975678">
      <w:pPr>
        <w:pStyle w:val="a1"/>
        <w:ind w:leftChars="0" w:left="420" w:firstLine="210"/>
      </w:pPr>
    </w:p>
    <w:p w:rsidR="0094701E" w:rsidRDefault="00281713" w:rsidP="00975678">
      <w:pPr>
        <w:pStyle w:val="a1"/>
        <w:ind w:leftChars="0" w:left="420" w:firstLine="210"/>
      </w:pPr>
      <w:r w:rsidRPr="00456789">
        <w:rPr>
          <w:rFonts w:hint="eastAsia"/>
          <w:noProof/>
          <w:color w:val="FF0000"/>
        </w:rPr>
        <mc:AlternateContent>
          <mc:Choice Requires="wpg">
            <w:drawing>
              <wp:anchor distT="0" distB="0" distL="114300" distR="114300" simplePos="0" relativeHeight="251686912" behindDoc="0" locked="0" layoutInCell="1" allowOverlap="1" wp14:anchorId="448E90AE" wp14:editId="2C513974">
                <wp:simplePos x="0" y="0"/>
                <wp:positionH relativeFrom="column">
                  <wp:posOffset>319295</wp:posOffset>
                </wp:positionH>
                <wp:positionV relativeFrom="paragraph">
                  <wp:posOffset>208528</wp:posOffset>
                </wp:positionV>
                <wp:extent cx="5263763" cy="1184745"/>
                <wp:effectExtent l="0" t="0" r="0" b="0"/>
                <wp:wrapNone/>
                <wp:docPr id="153" name="グループ化 153"/>
                <wp:cNvGraphicFramePr/>
                <a:graphic xmlns:a="http://schemas.openxmlformats.org/drawingml/2006/main">
                  <a:graphicData uri="http://schemas.microsoft.com/office/word/2010/wordprocessingGroup">
                    <wpg:wgp>
                      <wpg:cNvGrpSpPr/>
                      <wpg:grpSpPr>
                        <a:xfrm>
                          <a:off x="0" y="0"/>
                          <a:ext cx="5263763" cy="1184745"/>
                          <a:chOff x="0" y="0"/>
                          <a:chExt cx="5263763" cy="1184745"/>
                        </a:xfrm>
                      </wpg:grpSpPr>
                      <pic:pic xmlns:pic="http://schemas.openxmlformats.org/drawingml/2006/picture">
                        <pic:nvPicPr>
                          <pic:cNvPr id="149" name="図 149"/>
                          <pic:cNvPicPr>
                            <a:picLocks noChangeAspect="1"/>
                          </pic:cNvPicPr>
                        </pic:nvPicPr>
                        <pic:blipFill rotWithShape="1">
                          <a:blip r:embed="rId35" cstate="print">
                            <a:extLst>
                              <a:ext uri="{28A0092B-C50C-407E-A947-70E740481C1C}">
                                <a14:useLocalDpi xmlns:a14="http://schemas.microsoft.com/office/drawing/2010/main" val="0"/>
                              </a:ext>
                            </a:extLst>
                          </a:blip>
                          <a:srcRect r="2198" b="57281"/>
                          <a:stretch/>
                        </pic:blipFill>
                        <pic:spPr bwMode="auto">
                          <a:xfrm>
                            <a:off x="0" y="0"/>
                            <a:ext cx="5263763" cy="699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 name="図 152"/>
                          <pic:cNvPicPr>
                            <a:picLocks noChangeAspect="1"/>
                          </pic:cNvPicPr>
                        </pic:nvPicPr>
                        <pic:blipFill rotWithShape="1">
                          <a:blip r:embed="rId35" cstate="print">
                            <a:extLst>
                              <a:ext uri="{28A0092B-C50C-407E-A947-70E740481C1C}">
                                <a14:useLocalDpi xmlns:a14="http://schemas.microsoft.com/office/drawing/2010/main" val="0"/>
                              </a:ext>
                            </a:extLst>
                          </a:blip>
                          <a:srcRect t="53883" r="2198"/>
                          <a:stretch/>
                        </pic:blipFill>
                        <pic:spPr bwMode="auto">
                          <a:xfrm>
                            <a:off x="0" y="429371"/>
                            <a:ext cx="5263763" cy="75537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B1855C" id="グループ化 153" o:spid="_x0000_s1026" style="position:absolute;left:0;text-align:left;margin-left:25.15pt;margin-top:16.4pt;width:414.45pt;height:93.3pt;z-index:251686912" coordsize="52637,118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OD/s3fHKlZlWRiAz7vMU5lMZuAjGCliaGJkYqyRoEGbyKCZiRiJUFHBUJgYjR11IDVV&#10;AyOrlh7owrrr7r32FxTsc+mpfe7+vzt6+q6fZo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">
                <v:shape id="図 149" o:spid="_x0000_s1027" type="#_x0000_t75" style="position:absolute;width:52637;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x8jCAAAA3AAAAA8AAABkcnMvZG93bnJldi54bWxET01rwkAQvRf8D8sIXopuWovY6CpSEDz0&#10;0iiU3obsNFnNzobsNMZ/3xUKvc3jfc56O/hG9dRFF9jA0ywDRVwG67gycDrup0tQUZAtNoHJwI0i&#10;bDejhzXmNlz5g/pCKpVCOOZooBZpc61jWZPHOAstceK+Q+dREuwqbTu8pnDf6OcsW2iPjlNDjS29&#10;1VReih9vQNzj1wXfRfrh8Bm0m5+LPZ6NmYyH3QqU0CD/4j/3wab5L69wfyZdo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MfIwgAAANwAAAAPAAAAAAAAAAAAAAAAAJ8C&#10;AABkcnMvZG93bnJldi54bWxQSwUGAAAAAAQABAD3AAAAjgMAAAAA&#10;">
                  <v:imagedata r:id="rId36" o:title="" cropbottom="37540f" cropright="1440f"/>
                  <v:path arrowok="t"/>
                </v:shape>
                <v:shape id="図 152" o:spid="_x0000_s1028" type="#_x0000_t75" style="position:absolute;top:4293;width:52637;height:7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AprBAAAA3AAAAA8AAABkcnMvZG93bnJldi54bWxET0uLwjAQvgv+hzALe5FtakGRrqksSpcF&#10;Tz4OHodmbKvNpDZRu//eCIK3+fieM1/0phE36lxtWcE4ikEQF1bXXCrY7/KvGQjnkTU2lknBPzlY&#10;ZMPBHFNt77yh29aXIoSwS1FB5X2bSumKigy6yLbEgTvazqAPsCul7vAewk0jkzieSoM1h4YKW1pW&#10;VJy3V6OgT8Z6vSrzC5+MO49yig+/y71Snx/9zzcIT71/i1/uPx3mTxJ4PhMu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0AprBAAAA3AAAAA8AAAAAAAAAAAAAAAAAnwIA&#10;AGRycy9kb3ducmV2LnhtbFBLBQYAAAAABAAEAPcAAACNAwAAAAA=&#10;">
                  <v:imagedata r:id="rId36" o:title="" croptop="35313f" cropright="1440f"/>
                  <v:path arrowok="t"/>
                </v:shape>
              </v:group>
            </w:pict>
          </mc:Fallback>
        </mc:AlternateContent>
      </w:r>
      <w:r w:rsidR="0094701E" w:rsidRPr="00456789">
        <w:rPr>
          <w:rFonts w:hint="eastAsia"/>
          <w:color w:val="FF0000"/>
        </w:rPr>
        <w:t>P34　問7-(3)　この１か月間、気分が沈んだりするか</w:t>
      </w:r>
    </w:p>
    <w:p w:rsidR="00917115" w:rsidRDefault="00917115" w:rsidP="00975678">
      <w:pPr>
        <w:pStyle w:val="a1"/>
        <w:ind w:leftChars="0" w:left="420" w:firstLine="210"/>
      </w:pPr>
    </w:p>
    <w:p w:rsidR="00917115" w:rsidRDefault="00917115" w:rsidP="00975678">
      <w:pPr>
        <w:pStyle w:val="a1"/>
        <w:ind w:leftChars="0" w:left="420" w:firstLine="210"/>
      </w:pPr>
    </w:p>
    <w:p w:rsidR="00917115" w:rsidRDefault="00917115" w:rsidP="00975678">
      <w:pPr>
        <w:pStyle w:val="a1"/>
        <w:ind w:leftChars="0" w:left="420" w:firstLine="210"/>
      </w:pPr>
    </w:p>
    <w:p w:rsidR="00281713" w:rsidRDefault="00281713" w:rsidP="00975678">
      <w:pPr>
        <w:pStyle w:val="a1"/>
        <w:ind w:leftChars="0" w:left="420" w:firstLine="210"/>
      </w:pPr>
    </w:p>
    <w:p w:rsidR="00281713" w:rsidRDefault="00281713" w:rsidP="00975678">
      <w:pPr>
        <w:pStyle w:val="a1"/>
        <w:ind w:leftChars="0" w:left="420" w:firstLine="210"/>
      </w:pPr>
    </w:p>
    <w:p w:rsidR="00975678" w:rsidRDefault="00975678" w:rsidP="00975678">
      <w:pPr>
        <w:pStyle w:val="a1"/>
        <w:ind w:leftChars="-200" w:left="0" w:hangingChars="200" w:hanging="420"/>
      </w:pPr>
    </w:p>
    <w:p w:rsidR="004F66FF" w:rsidRPr="004F66FF" w:rsidRDefault="004F66FF" w:rsidP="004F66FF">
      <w:pPr>
        <w:pStyle w:val="a0"/>
        <w:jc w:val="left"/>
      </w:pPr>
      <w:r w:rsidRPr="004F66FF">
        <w:rPr>
          <w:rFonts w:hint="eastAsia"/>
          <w:sz w:val="28"/>
        </w:rPr>
        <w:t xml:space="preserve">２　</w:t>
      </w:r>
      <w:r w:rsidR="00115C56">
        <w:rPr>
          <w:rFonts w:hint="eastAsia"/>
          <w:sz w:val="28"/>
        </w:rPr>
        <w:t>自立支援活動の推進</w:t>
      </w:r>
    </w:p>
    <w:p w:rsidR="004F66FF" w:rsidRDefault="004F66FF" w:rsidP="004F66FF">
      <w:pPr>
        <w:pStyle w:val="a1"/>
        <w:ind w:leftChars="0" w:left="2" w:firstLine="210"/>
      </w:pPr>
      <w:r>
        <w:rPr>
          <w:rFonts w:hint="eastAsia"/>
        </w:rPr>
        <w:t>高齢者が、地域で</w:t>
      </w:r>
      <w:r w:rsidR="007A51AE">
        <w:rPr>
          <w:rFonts w:hint="eastAsia"/>
        </w:rPr>
        <w:t>自分らしく生活するためには、地域全体で高齢者を支える仕組み作りが必要です。また高齢者自身も支えられるだけでなく、今まで以上に支える側に参画することが求められています。</w:t>
      </w:r>
    </w:p>
    <w:p w:rsidR="007A51AE" w:rsidRDefault="007A51AE" w:rsidP="004F66FF">
      <w:pPr>
        <w:pStyle w:val="a1"/>
        <w:ind w:leftChars="0" w:left="2" w:firstLine="210"/>
      </w:pPr>
      <w:r>
        <w:rPr>
          <w:rFonts w:hint="eastAsia"/>
        </w:rPr>
        <w:t>アンケートでは、地域の活動への参画意向と自分が支援するとしたら何ができるかを調査しました。</w:t>
      </w:r>
    </w:p>
    <w:p w:rsidR="004F66FF" w:rsidRDefault="004F66FF" w:rsidP="004F66FF">
      <w:pPr>
        <w:pStyle w:val="a1"/>
        <w:ind w:leftChars="0" w:left="0" w:firstLineChars="0" w:firstLine="0"/>
      </w:pPr>
    </w:p>
    <w:p w:rsidR="004F66FF" w:rsidRDefault="002A375F" w:rsidP="002A375F">
      <w:pPr>
        <w:pStyle w:val="2"/>
      </w:pPr>
      <w:r>
        <w:rPr>
          <w:rFonts w:hint="eastAsia"/>
        </w:rPr>
        <w:t>（１）</w:t>
      </w:r>
      <w:r w:rsidR="007A51AE">
        <w:rPr>
          <w:rFonts w:hint="eastAsia"/>
        </w:rPr>
        <w:t>６５歳以上の方及び</w:t>
      </w:r>
      <w:r w:rsidR="007A51AE" w:rsidRPr="007A51AE">
        <w:rPr>
          <w:rFonts w:hint="eastAsia"/>
        </w:rPr>
        <w:t>64歳までの方</w:t>
      </w:r>
      <w:r w:rsidR="007A51AE">
        <w:rPr>
          <w:rFonts w:hint="eastAsia"/>
        </w:rPr>
        <w:t>のアンケート結果より</w:t>
      </w:r>
    </w:p>
    <w:p w:rsidR="004F66FF" w:rsidRDefault="007A51AE" w:rsidP="00A62044">
      <w:pPr>
        <w:pStyle w:val="3"/>
      </w:pPr>
      <w:r>
        <w:rPr>
          <w:rFonts w:hint="eastAsia"/>
        </w:rPr>
        <w:t>Ⅰ　地域づくりに対する参加意向</w:t>
      </w:r>
    </w:p>
    <w:p w:rsidR="00154642" w:rsidRDefault="00154642" w:rsidP="00A62044">
      <w:pPr>
        <w:pStyle w:val="a6"/>
      </w:pPr>
      <w:r>
        <w:rPr>
          <w:rFonts w:hint="eastAsia"/>
        </w:rPr>
        <w:t>○参加者としてグループ活動等に参加してみたいかをみると、65歳以上の方では「是非参加したい」（10.１％）と「参加してもよい」（4８.９％）を合わせると５９.０％が参加意向ありとなっており、64歳までの方では</w:t>
      </w:r>
      <w:r w:rsidRPr="00154642">
        <w:rPr>
          <w:rFonts w:hint="eastAsia"/>
        </w:rPr>
        <w:t>「是非参加したい」（</w:t>
      </w:r>
      <w:r>
        <w:rPr>
          <w:rFonts w:hint="eastAsia"/>
        </w:rPr>
        <w:t>５</w:t>
      </w:r>
      <w:r w:rsidRPr="00154642">
        <w:rPr>
          <w:rFonts w:hint="eastAsia"/>
        </w:rPr>
        <w:t>.</w:t>
      </w:r>
      <w:r>
        <w:rPr>
          <w:rFonts w:hint="eastAsia"/>
        </w:rPr>
        <w:t>２</w:t>
      </w:r>
      <w:r w:rsidRPr="00154642">
        <w:rPr>
          <w:rFonts w:hint="eastAsia"/>
        </w:rPr>
        <w:t>％）と「参加してもよい」（</w:t>
      </w:r>
      <w:r>
        <w:rPr>
          <w:rFonts w:hint="eastAsia"/>
        </w:rPr>
        <w:t>６１</w:t>
      </w:r>
      <w:r w:rsidRPr="00154642">
        <w:rPr>
          <w:rFonts w:hint="eastAsia"/>
        </w:rPr>
        <w:t>.</w:t>
      </w:r>
      <w:r>
        <w:rPr>
          <w:rFonts w:hint="eastAsia"/>
        </w:rPr>
        <w:t>５</w:t>
      </w:r>
      <w:r w:rsidRPr="00154642">
        <w:rPr>
          <w:rFonts w:hint="eastAsia"/>
        </w:rPr>
        <w:t>％）を合わせると</w:t>
      </w:r>
      <w:r>
        <w:rPr>
          <w:rFonts w:hint="eastAsia"/>
        </w:rPr>
        <w:t>６６</w:t>
      </w:r>
      <w:r w:rsidRPr="00154642">
        <w:rPr>
          <w:rFonts w:hint="eastAsia"/>
        </w:rPr>
        <w:t>.</w:t>
      </w:r>
      <w:r>
        <w:rPr>
          <w:rFonts w:hint="eastAsia"/>
        </w:rPr>
        <w:t>７</w:t>
      </w:r>
      <w:r w:rsidRPr="00154642">
        <w:rPr>
          <w:rFonts w:hint="eastAsia"/>
        </w:rPr>
        <w:t>％が参加意向あり</w:t>
      </w:r>
      <w:r>
        <w:rPr>
          <w:rFonts w:hint="eastAsia"/>
        </w:rPr>
        <w:t>となっています。</w:t>
      </w:r>
    </w:p>
    <w:p w:rsidR="00154642" w:rsidRDefault="00154642" w:rsidP="00A62044">
      <w:pPr>
        <w:pStyle w:val="a6"/>
      </w:pPr>
      <w:r>
        <w:rPr>
          <w:rFonts w:hint="eastAsia"/>
        </w:rPr>
        <w:t>○企画・運営（世話役）としてグループ活動等に参加してみたいかをみると、65歳以上の方では「是非参加したい」（2.1％）と「参加してもよい」（3１.５％）を合わせると３３.６％が参加意向ありとなっていますが、「参加したくない」（５７.８％）が「参加したい」よりも多くなっています。同じように64歳までの方も</w:t>
      </w:r>
      <w:r w:rsidRPr="00154642">
        <w:rPr>
          <w:rFonts w:hint="eastAsia"/>
        </w:rPr>
        <w:t>「是非参加したい」（2.</w:t>
      </w:r>
      <w:r>
        <w:rPr>
          <w:rFonts w:hint="eastAsia"/>
        </w:rPr>
        <w:t>５</w:t>
      </w:r>
      <w:r w:rsidRPr="00154642">
        <w:rPr>
          <w:rFonts w:hint="eastAsia"/>
        </w:rPr>
        <w:t>％）と「参加してもよい」（3１.</w:t>
      </w:r>
      <w:r>
        <w:rPr>
          <w:rFonts w:hint="eastAsia"/>
        </w:rPr>
        <w:t>７</w:t>
      </w:r>
      <w:r w:rsidRPr="00154642">
        <w:rPr>
          <w:rFonts w:hint="eastAsia"/>
        </w:rPr>
        <w:t>％）を合わせると</w:t>
      </w:r>
      <w:r>
        <w:rPr>
          <w:rFonts w:hint="eastAsia"/>
        </w:rPr>
        <w:t>３４</w:t>
      </w:r>
      <w:r w:rsidRPr="00154642">
        <w:rPr>
          <w:rFonts w:hint="eastAsia"/>
        </w:rPr>
        <w:t>.</w:t>
      </w:r>
      <w:r>
        <w:rPr>
          <w:rFonts w:hint="eastAsia"/>
        </w:rPr>
        <w:t>２</w:t>
      </w:r>
      <w:r w:rsidRPr="00154642">
        <w:rPr>
          <w:rFonts w:hint="eastAsia"/>
        </w:rPr>
        <w:t>％が参加意向ありとなっていますが、「参加したくない」（</w:t>
      </w:r>
      <w:r>
        <w:rPr>
          <w:rFonts w:hint="eastAsia"/>
        </w:rPr>
        <w:t>６２</w:t>
      </w:r>
      <w:r w:rsidRPr="00154642">
        <w:rPr>
          <w:rFonts w:hint="eastAsia"/>
        </w:rPr>
        <w:t>.８％）が「参加したい」よりも多くなっています。</w:t>
      </w:r>
    </w:p>
    <w:p w:rsidR="00154642" w:rsidRDefault="009B0061" w:rsidP="00975678">
      <w:pPr>
        <w:pStyle w:val="a1"/>
        <w:ind w:leftChars="-200" w:left="0" w:hangingChars="200" w:hanging="420"/>
      </w:pPr>
      <w:r>
        <w:rPr>
          <w:rFonts w:hint="eastAsia"/>
        </w:rPr>
        <w:lastRenderedPageBreak/>
        <w:t xml:space="preserve">　　　　</w:t>
      </w:r>
      <w:r w:rsidRPr="00456789">
        <w:rPr>
          <w:rFonts w:hint="eastAsia"/>
          <w:color w:val="FF0000"/>
        </w:rPr>
        <w:t>Ｐ１４１　参加者としてグループ活動等に参加してみたいか</w:t>
      </w:r>
      <w:r w:rsidR="00D876C5">
        <w:rPr>
          <w:rFonts w:hint="eastAsia"/>
          <w:color w:val="FF0000"/>
        </w:rPr>
        <w:t>（問５-</w:t>
      </w:r>
      <w:r w:rsidR="00D876C5">
        <w:rPr>
          <w:color w:val="FF0000"/>
        </w:rPr>
        <w:t>(2)</w:t>
      </w:r>
      <w:r w:rsidR="00D876C5">
        <w:rPr>
          <w:rFonts w:hint="eastAsia"/>
          <w:color w:val="FF0000"/>
        </w:rPr>
        <w:t>、Ⅴ-問２）</w:t>
      </w:r>
    </w:p>
    <w:p w:rsidR="003F051C" w:rsidRDefault="003F051C" w:rsidP="00281713">
      <w:pPr>
        <w:pStyle w:val="a1"/>
        <w:ind w:leftChars="-200" w:left="0" w:hangingChars="200" w:hanging="420"/>
        <w:jc w:val="right"/>
      </w:pPr>
      <w:r w:rsidRPr="003F051C">
        <w:rPr>
          <w:rFonts w:hint="eastAsia"/>
          <w:noProof/>
        </w:rPr>
        <w:drawing>
          <wp:inline distT="0" distB="0" distL="0" distR="0" wp14:anchorId="4315F39A" wp14:editId="3C2F3A54">
            <wp:extent cx="5311472" cy="1685676"/>
            <wp:effectExtent l="0" t="0" r="381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r="1574"/>
                    <a:stretch/>
                  </pic:blipFill>
                  <pic:spPr bwMode="auto">
                    <a:xfrm>
                      <a:off x="0" y="0"/>
                      <a:ext cx="5315029" cy="1686805"/>
                    </a:xfrm>
                    <a:prstGeom prst="rect">
                      <a:avLst/>
                    </a:prstGeom>
                    <a:noFill/>
                    <a:ln>
                      <a:noFill/>
                    </a:ln>
                    <a:extLst>
                      <a:ext uri="{53640926-AAD7-44D8-BBD7-CCE9431645EC}">
                        <a14:shadowObscured xmlns:a14="http://schemas.microsoft.com/office/drawing/2010/main"/>
                      </a:ext>
                    </a:extLst>
                  </pic:spPr>
                </pic:pic>
              </a:graphicData>
            </a:graphic>
          </wp:inline>
        </w:drawing>
      </w:r>
    </w:p>
    <w:p w:rsidR="003F051C" w:rsidRDefault="003F051C" w:rsidP="00975678">
      <w:pPr>
        <w:pStyle w:val="a1"/>
        <w:ind w:leftChars="-200" w:left="0" w:hangingChars="200" w:hanging="420"/>
      </w:pPr>
    </w:p>
    <w:p w:rsidR="009B0061" w:rsidRDefault="009B0061" w:rsidP="003F051C">
      <w:pPr>
        <w:pStyle w:val="a1"/>
        <w:tabs>
          <w:tab w:val="left" w:pos="1134"/>
        </w:tabs>
        <w:ind w:leftChars="-200" w:left="0" w:hangingChars="200" w:hanging="420"/>
        <w:rPr>
          <w:color w:val="FF0000"/>
        </w:rPr>
      </w:pPr>
      <w:r>
        <w:rPr>
          <w:rFonts w:hint="eastAsia"/>
        </w:rPr>
        <w:t xml:space="preserve">　　　　</w:t>
      </w:r>
      <w:r w:rsidRPr="00456789">
        <w:rPr>
          <w:rFonts w:hint="eastAsia"/>
          <w:color w:val="FF0000"/>
        </w:rPr>
        <w:t>Ｐ１４２　企画・運営（世話役）としてグループ活動等に参加してみたいか</w:t>
      </w:r>
    </w:p>
    <w:p w:rsidR="00053593" w:rsidRPr="00053593" w:rsidRDefault="00053593" w:rsidP="00053593">
      <w:pPr>
        <w:pStyle w:val="a1"/>
        <w:tabs>
          <w:tab w:val="left" w:pos="1134"/>
        </w:tabs>
        <w:ind w:leftChars="-200" w:left="0" w:hangingChars="200" w:hanging="420"/>
        <w:rPr>
          <w:color w:val="FF0000"/>
        </w:rPr>
      </w:pPr>
      <w:r>
        <w:rPr>
          <w:rFonts w:hint="eastAsia"/>
          <w:color w:val="FF0000"/>
        </w:rPr>
        <w:t xml:space="preserve">　　　　　　　　　（問５-</w:t>
      </w:r>
      <w:r>
        <w:rPr>
          <w:color w:val="FF0000"/>
        </w:rPr>
        <w:t>(3)</w:t>
      </w:r>
      <w:r>
        <w:rPr>
          <w:rFonts w:hint="eastAsia"/>
          <w:color w:val="FF0000"/>
        </w:rPr>
        <w:t>、Ⅴ-問３）</w:t>
      </w:r>
    </w:p>
    <w:p w:rsidR="003F051C" w:rsidRDefault="003F051C" w:rsidP="00281713">
      <w:pPr>
        <w:pStyle w:val="a1"/>
        <w:tabs>
          <w:tab w:val="left" w:pos="1134"/>
        </w:tabs>
        <w:ind w:leftChars="-200" w:left="0" w:hangingChars="200" w:hanging="420"/>
        <w:jc w:val="right"/>
      </w:pPr>
      <w:r w:rsidRPr="003F051C">
        <w:rPr>
          <w:noProof/>
        </w:rPr>
        <w:drawing>
          <wp:inline distT="0" distB="0" distL="0" distR="0" wp14:anchorId="7ADD8B1E" wp14:editId="202EFF9A">
            <wp:extent cx="5289550" cy="1638164"/>
            <wp:effectExtent l="0" t="0" r="6350" b="63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r="2000"/>
                    <a:stretch/>
                  </pic:blipFill>
                  <pic:spPr bwMode="auto">
                    <a:xfrm>
                      <a:off x="0" y="0"/>
                      <a:ext cx="5292039" cy="1638935"/>
                    </a:xfrm>
                    <a:prstGeom prst="rect">
                      <a:avLst/>
                    </a:prstGeom>
                    <a:noFill/>
                    <a:ln>
                      <a:noFill/>
                    </a:ln>
                    <a:extLst>
                      <a:ext uri="{53640926-AAD7-44D8-BBD7-CCE9431645EC}">
                        <a14:shadowObscured xmlns:a14="http://schemas.microsoft.com/office/drawing/2010/main"/>
                      </a:ext>
                    </a:extLst>
                  </pic:spPr>
                </pic:pic>
              </a:graphicData>
            </a:graphic>
          </wp:inline>
        </w:drawing>
      </w:r>
    </w:p>
    <w:p w:rsidR="009B0061" w:rsidRDefault="009B0061" w:rsidP="00975678">
      <w:pPr>
        <w:pStyle w:val="a1"/>
        <w:ind w:leftChars="-200" w:left="0" w:hangingChars="200" w:hanging="420"/>
      </w:pPr>
    </w:p>
    <w:p w:rsidR="007A51AE" w:rsidRDefault="007A51AE" w:rsidP="00A62044">
      <w:pPr>
        <w:pStyle w:val="3"/>
      </w:pPr>
      <w:r>
        <w:rPr>
          <w:rFonts w:hint="eastAsia"/>
        </w:rPr>
        <w:t>Ⅱ　地域住民が生活支援サービスとして支援できるもの</w:t>
      </w:r>
    </w:p>
    <w:p w:rsidR="00360562" w:rsidRDefault="00293456" w:rsidP="00A62044">
      <w:pPr>
        <w:pStyle w:val="a6"/>
      </w:pPr>
      <w:r w:rsidRPr="00293456">
        <w:rPr>
          <w:rFonts w:hint="eastAsia"/>
        </w:rPr>
        <w:t>○自身が地域でできると思う支援をみると、</w:t>
      </w:r>
      <w:r w:rsidR="004467F2">
        <w:rPr>
          <w:rFonts w:hint="eastAsia"/>
        </w:rPr>
        <w:t>65歳以上の方</w:t>
      </w:r>
      <w:r w:rsidRPr="00293456">
        <w:rPr>
          <w:rFonts w:hint="eastAsia"/>
        </w:rPr>
        <w:t>では「見守り・声かけ」（</w:t>
      </w:r>
      <w:r w:rsidR="004467F2">
        <w:rPr>
          <w:rFonts w:hint="eastAsia"/>
        </w:rPr>
        <w:t>３７</w:t>
      </w:r>
      <w:r w:rsidRPr="00293456">
        <w:rPr>
          <w:rFonts w:hint="eastAsia"/>
        </w:rPr>
        <w:t>.</w:t>
      </w:r>
      <w:r w:rsidR="004467F2">
        <w:rPr>
          <w:rFonts w:hint="eastAsia"/>
        </w:rPr>
        <w:t>３</w:t>
      </w:r>
      <w:r w:rsidRPr="00293456">
        <w:rPr>
          <w:rFonts w:hint="eastAsia"/>
        </w:rPr>
        <w:t>％）が最も多く、次いで「ゴミ出し」（29.</w:t>
      </w:r>
      <w:r w:rsidR="004467F2">
        <w:rPr>
          <w:rFonts w:hint="eastAsia"/>
        </w:rPr>
        <w:t>２</w:t>
      </w:r>
      <w:r w:rsidRPr="00293456">
        <w:rPr>
          <w:rFonts w:hint="eastAsia"/>
        </w:rPr>
        <w:t>％）、「買い物代行」（1</w:t>
      </w:r>
      <w:r w:rsidR="004467F2">
        <w:rPr>
          <w:rFonts w:hint="eastAsia"/>
        </w:rPr>
        <w:t>６</w:t>
      </w:r>
      <w:r w:rsidRPr="00293456">
        <w:rPr>
          <w:rFonts w:hint="eastAsia"/>
        </w:rPr>
        <w:t>.</w:t>
      </w:r>
      <w:r w:rsidR="004467F2">
        <w:rPr>
          <w:rFonts w:hint="eastAsia"/>
        </w:rPr>
        <w:t>４</w:t>
      </w:r>
      <w:r w:rsidRPr="00293456">
        <w:rPr>
          <w:rFonts w:hint="eastAsia"/>
        </w:rPr>
        <w:t>％）、「掃除・洗濯」（</w:t>
      </w:r>
      <w:r w:rsidR="004467F2">
        <w:rPr>
          <w:rFonts w:hint="eastAsia"/>
        </w:rPr>
        <w:t>１４</w:t>
      </w:r>
      <w:r w:rsidRPr="00293456">
        <w:rPr>
          <w:rFonts w:hint="eastAsia"/>
        </w:rPr>
        <w:t>.</w:t>
      </w:r>
      <w:r w:rsidR="004467F2">
        <w:rPr>
          <w:rFonts w:hint="eastAsia"/>
        </w:rPr>
        <w:t>７</w:t>
      </w:r>
      <w:r w:rsidRPr="00293456">
        <w:rPr>
          <w:rFonts w:hint="eastAsia"/>
        </w:rPr>
        <w:t>％）、「外出同行（通院、散歩など）」（</w:t>
      </w:r>
      <w:r w:rsidR="004467F2">
        <w:rPr>
          <w:rFonts w:hint="eastAsia"/>
        </w:rPr>
        <w:t>１４</w:t>
      </w:r>
      <w:r w:rsidRPr="00293456">
        <w:rPr>
          <w:rFonts w:hint="eastAsia"/>
        </w:rPr>
        <w:t>.</w:t>
      </w:r>
      <w:r w:rsidR="004467F2">
        <w:rPr>
          <w:rFonts w:hint="eastAsia"/>
        </w:rPr>
        <w:t>７</w:t>
      </w:r>
      <w:r w:rsidRPr="00293456">
        <w:rPr>
          <w:rFonts w:hint="eastAsia"/>
        </w:rPr>
        <w:t>％）、「配食の手伝い」（1</w:t>
      </w:r>
      <w:r w:rsidR="004467F2">
        <w:rPr>
          <w:rFonts w:hint="eastAsia"/>
        </w:rPr>
        <w:t>３</w:t>
      </w:r>
      <w:r w:rsidRPr="00293456">
        <w:rPr>
          <w:rFonts w:hint="eastAsia"/>
        </w:rPr>
        <w:t>.7％）、「外出時の送迎」（1</w:t>
      </w:r>
      <w:r w:rsidR="004467F2">
        <w:rPr>
          <w:rFonts w:hint="eastAsia"/>
        </w:rPr>
        <w:t>２</w:t>
      </w:r>
      <w:r w:rsidRPr="00293456">
        <w:rPr>
          <w:rFonts w:hint="eastAsia"/>
        </w:rPr>
        <w:t>.</w:t>
      </w:r>
      <w:r w:rsidR="004467F2">
        <w:rPr>
          <w:rFonts w:hint="eastAsia"/>
        </w:rPr>
        <w:t>８</w:t>
      </w:r>
      <w:r w:rsidRPr="00293456">
        <w:rPr>
          <w:rFonts w:hint="eastAsia"/>
        </w:rPr>
        <w:t>％）、「調理」（1</w:t>
      </w:r>
      <w:r w:rsidR="004467F2">
        <w:rPr>
          <w:rFonts w:hint="eastAsia"/>
        </w:rPr>
        <w:t>０</w:t>
      </w:r>
      <w:r w:rsidRPr="00293456">
        <w:rPr>
          <w:rFonts w:hint="eastAsia"/>
        </w:rPr>
        <w:t>.</w:t>
      </w:r>
      <w:r w:rsidR="004467F2">
        <w:rPr>
          <w:rFonts w:hint="eastAsia"/>
        </w:rPr>
        <w:t>８</w:t>
      </w:r>
      <w:r w:rsidRPr="00293456">
        <w:rPr>
          <w:rFonts w:hint="eastAsia"/>
        </w:rPr>
        <w:t>％）の順となっています。一方「できない」は3.</w:t>
      </w:r>
      <w:r w:rsidR="004467F2">
        <w:rPr>
          <w:rFonts w:hint="eastAsia"/>
        </w:rPr>
        <w:t>３</w:t>
      </w:r>
      <w:r w:rsidRPr="00293456">
        <w:rPr>
          <w:rFonts w:hint="eastAsia"/>
        </w:rPr>
        <w:t>％でした。</w:t>
      </w:r>
      <w:r w:rsidR="004467F2">
        <w:rPr>
          <w:rFonts w:hint="eastAsia"/>
        </w:rPr>
        <w:t>64歳までの方では、</w:t>
      </w:r>
      <w:r w:rsidR="00360562" w:rsidRPr="00360562">
        <w:rPr>
          <w:rFonts w:hint="eastAsia"/>
        </w:rPr>
        <w:t>「見守り・声かけ」（48.8％）が最も多く、次いで「ゴミ出し」（23.8％）、「買い物代行」（</w:t>
      </w:r>
      <w:r w:rsidR="004467F2">
        <w:rPr>
          <w:rFonts w:hint="eastAsia"/>
        </w:rPr>
        <w:t>２１</w:t>
      </w:r>
      <w:r w:rsidR="00360562" w:rsidRPr="00360562">
        <w:rPr>
          <w:rFonts w:hint="eastAsia"/>
        </w:rPr>
        <w:t>.</w:t>
      </w:r>
      <w:r w:rsidR="004467F2">
        <w:rPr>
          <w:rFonts w:hint="eastAsia"/>
        </w:rPr>
        <w:t>１</w:t>
      </w:r>
      <w:r w:rsidR="00360562" w:rsidRPr="00360562">
        <w:rPr>
          <w:rFonts w:hint="eastAsia"/>
        </w:rPr>
        <w:t>％）、「外出時の送迎」（15.9％）、「配食の手伝い」（12.2％）、の順となっています。一方、「できない」は2.3％でした。</w:t>
      </w:r>
    </w:p>
    <w:p w:rsidR="00C67C90" w:rsidRPr="002E71D6" w:rsidRDefault="00BA5252" w:rsidP="00053593">
      <w:pPr>
        <w:pStyle w:val="a6"/>
        <w:ind w:leftChars="270" w:firstLineChars="0" w:firstLine="0"/>
        <w:rPr>
          <w:rFonts w:asciiTheme="majorEastAsia" w:eastAsiaTheme="majorEastAsia" w:hAnsiTheme="majorEastAsia"/>
          <w:b/>
          <w:u w:val="single"/>
        </w:rPr>
      </w:pPr>
      <w:r>
        <w:rPr>
          <w:rFonts w:asciiTheme="majorEastAsia" w:eastAsiaTheme="majorEastAsia" w:hAnsiTheme="majorEastAsia" w:hint="eastAsia"/>
          <w:b/>
          <w:u w:val="single"/>
        </w:rPr>
        <w:t>６５</w:t>
      </w:r>
      <w:r w:rsidR="00016850" w:rsidRPr="002E71D6">
        <w:rPr>
          <w:rFonts w:asciiTheme="majorEastAsia" w:eastAsiaTheme="majorEastAsia" w:hAnsiTheme="majorEastAsia" w:hint="eastAsia"/>
          <w:b/>
          <w:u w:val="single"/>
        </w:rPr>
        <w:t>歳以上の方と</w:t>
      </w:r>
      <w:r>
        <w:rPr>
          <w:rFonts w:asciiTheme="majorEastAsia" w:eastAsiaTheme="majorEastAsia" w:hAnsiTheme="majorEastAsia" w:hint="eastAsia"/>
          <w:b/>
          <w:u w:val="single"/>
        </w:rPr>
        <w:t>６４</w:t>
      </w:r>
      <w:r w:rsidR="00016850" w:rsidRPr="002E71D6">
        <w:rPr>
          <w:rFonts w:asciiTheme="majorEastAsia" w:eastAsiaTheme="majorEastAsia" w:hAnsiTheme="majorEastAsia" w:hint="eastAsia"/>
          <w:b/>
          <w:u w:val="single"/>
        </w:rPr>
        <w:t>歳までの方の半数以上がグループ活動に参加しても良いと回答していることから、</w:t>
      </w:r>
      <w:r w:rsidR="00C67C90" w:rsidRPr="002E71D6">
        <w:rPr>
          <w:rFonts w:asciiTheme="majorEastAsia" w:eastAsiaTheme="majorEastAsia" w:hAnsiTheme="majorEastAsia" w:hint="eastAsia"/>
          <w:b/>
          <w:u w:val="single"/>
        </w:rPr>
        <w:t>こうした意欲のある方を生活支援の活動へとつなげる仕組みづくりが必要で</w:t>
      </w:r>
      <w:r w:rsidR="00016850" w:rsidRPr="002E71D6">
        <w:rPr>
          <w:rFonts w:asciiTheme="majorEastAsia" w:eastAsiaTheme="majorEastAsia" w:hAnsiTheme="majorEastAsia" w:hint="eastAsia"/>
          <w:b/>
          <w:u w:val="single"/>
        </w:rPr>
        <w:t>あるといえます</w:t>
      </w:r>
      <w:r w:rsidR="00C67C90" w:rsidRPr="002E71D6">
        <w:rPr>
          <w:rFonts w:asciiTheme="majorEastAsia" w:eastAsiaTheme="majorEastAsia" w:hAnsiTheme="majorEastAsia" w:hint="eastAsia"/>
          <w:b/>
          <w:u w:val="single"/>
        </w:rPr>
        <w:t>。</w:t>
      </w:r>
    </w:p>
    <w:p w:rsidR="004467F2" w:rsidRPr="00016850" w:rsidRDefault="004467F2" w:rsidP="00975678">
      <w:pPr>
        <w:pStyle w:val="a1"/>
        <w:ind w:leftChars="-200" w:left="0" w:hangingChars="200" w:hanging="420"/>
      </w:pPr>
    </w:p>
    <w:p w:rsidR="00281713" w:rsidRDefault="00281713">
      <w:pPr>
        <w:widowControl/>
        <w:jc w:val="left"/>
        <w:rPr>
          <w:rFonts w:ascii="HG丸ｺﾞｼｯｸM-PRO" w:eastAsia="HG丸ｺﾞｼｯｸM-PRO" w:hAnsi="Century" w:cs="Times New Roman"/>
          <w:szCs w:val="24"/>
        </w:rPr>
      </w:pPr>
      <w:r>
        <w:br w:type="page"/>
      </w:r>
    </w:p>
    <w:p w:rsidR="004467F2" w:rsidRDefault="004467F2" w:rsidP="00C67C90">
      <w:pPr>
        <w:pStyle w:val="a1"/>
        <w:ind w:leftChars="0" w:left="0" w:firstLineChars="200" w:firstLine="420"/>
      </w:pPr>
      <w:r w:rsidRPr="00456789">
        <w:rPr>
          <w:rFonts w:hint="eastAsia"/>
          <w:color w:val="FF0000"/>
        </w:rPr>
        <w:lastRenderedPageBreak/>
        <w:t>P１４２　自身が地域でできると思う支援</w:t>
      </w:r>
      <w:r w:rsidR="00053593">
        <w:rPr>
          <w:rFonts w:hint="eastAsia"/>
          <w:color w:val="FF0000"/>
        </w:rPr>
        <w:t>（問５-</w:t>
      </w:r>
      <w:r w:rsidR="00053593">
        <w:rPr>
          <w:color w:val="FF0000"/>
        </w:rPr>
        <w:t>(</w:t>
      </w:r>
      <w:r w:rsidR="00053593">
        <w:rPr>
          <w:rFonts w:hint="eastAsia"/>
          <w:color w:val="FF0000"/>
        </w:rPr>
        <w:t>４</w:t>
      </w:r>
      <w:r w:rsidR="00053593">
        <w:rPr>
          <w:color w:val="FF0000"/>
        </w:rPr>
        <w:t>)</w:t>
      </w:r>
      <w:r w:rsidR="00053593">
        <w:rPr>
          <w:rFonts w:hint="eastAsia"/>
          <w:color w:val="FF0000"/>
        </w:rPr>
        <w:t>、Ⅴ-問４）</w:t>
      </w:r>
    </w:p>
    <w:p w:rsidR="003F051C" w:rsidRDefault="003F051C" w:rsidP="00C57098">
      <w:pPr>
        <w:pStyle w:val="a1"/>
        <w:ind w:leftChars="0" w:left="0" w:firstLineChars="200" w:firstLine="420"/>
        <w:jc w:val="center"/>
      </w:pPr>
      <w:r w:rsidRPr="003F051C">
        <w:rPr>
          <w:noProof/>
        </w:rPr>
        <w:drawing>
          <wp:inline distT="0" distB="0" distL="0" distR="0" wp14:anchorId="46107A9B" wp14:editId="013C66FA">
            <wp:extent cx="4223160" cy="5251320"/>
            <wp:effectExtent l="0" t="0" r="6350" b="698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958" b="3056"/>
                    <a:stretch/>
                  </pic:blipFill>
                  <pic:spPr bwMode="auto">
                    <a:xfrm>
                      <a:off x="0" y="0"/>
                      <a:ext cx="4223160" cy="5251320"/>
                    </a:xfrm>
                    <a:prstGeom prst="rect">
                      <a:avLst/>
                    </a:prstGeom>
                    <a:noFill/>
                    <a:ln>
                      <a:noFill/>
                    </a:ln>
                    <a:extLst>
                      <a:ext uri="{53640926-AAD7-44D8-BBD7-CCE9431645EC}">
                        <a14:shadowObscured xmlns:a14="http://schemas.microsoft.com/office/drawing/2010/main"/>
                      </a:ext>
                    </a:extLst>
                  </pic:spPr>
                </pic:pic>
              </a:graphicData>
            </a:graphic>
          </wp:inline>
        </w:drawing>
      </w:r>
    </w:p>
    <w:p w:rsidR="00281713" w:rsidRDefault="00281713" w:rsidP="00A62044">
      <w:pPr>
        <w:spacing w:line="220" w:lineRule="exact"/>
      </w:pPr>
    </w:p>
    <w:p w:rsidR="00A62044" w:rsidRDefault="00115C56" w:rsidP="002C45BC">
      <w:pPr>
        <w:pStyle w:val="a0"/>
        <w:jc w:val="left"/>
      </w:pPr>
      <w:r>
        <w:rPr>
          <w:rFonts w:hint="eastAsia"/>
          <w:sz w:val="28"/>
        </w:rPr>
        <w:t>３</w:t>
      </w:r>
      <w:r w:rsidRPr="004F66FF">
        <w:rPr>
          <w:rFonts w:hint="eastAsia"/>
          <w:sz w:val="28"/>
        </w:rPr>
        <w:t xml:space="preserve">　</w:t>
      </w:r>
      <w:r>
        <w:rPr>
          <w:rFonts w:hint="eastAsia"/>
          <w:sz w:val="28"/>
        </w:rPr>
        <w:t>在宅医療・介護連携の推進</w:t>
      </w:r>
    </w:p>
    <w:p w:rsidR="00115C56" w:rsidRDefault="00115C56" w:rsidP="002A375F">
      <w:pPr>
        <w:pStyle w:val="2"/>
      </w:pPr>
      <w:r w:rsidRPr="00016850">
        <w:rPr>
          <w:rFonts w:hint="eastAsia"/>
        </w:rPr>
        <w:t>（１）６５歳以上の方、要介護認定者の方、及び64歳までの方のアンケート結果より</w:t>
      </w:r>
    </w:p>
    <w:p w:rsidR="004477B5" w:rsidRDefault="00115C56" w:rsidP="00A62044">
      <w:pPr>
        <w:pStyle w:val="3"/>
      </w:pPr>
      <w:r>
        <w:rPr>
          <w:rFonts w:hint="eastAsia"/>
        </w:rPr>
        <w:t xml:space="preserve">Ⅰ　</w:t>
      </w:r>
      <w:r w:rsidR="004477B5" w:rsidRPr="004477B5">
        <w:rPr>
          <w:rFonts w:hint="eastAsia"/>
        </w:rPr>
        <w:t>今後の高齢者介護のあり方として望ましいこと</w:t>
      </w:r>
    </w:p>
    <w:p w:rsidR="003C21E6" w:rsidRDefault="00771A07" w:rsidP="00A62044">
      <w:pPr>
        <w:pStyle w:val="a6"/>
      </w:pPr>
      <w:r w:rsidRPr="00771A07">
        <w:rPr>
          <w:rFonts w:hint="eastAsia"/>
        </w:rPr>
        <w:t>○今後の高齢者介護のあり方として望ましいことをみると、</w:t>
      </w:r>
      <w:r w:rsidR="003C21E6">
        <w:rPr>
          <w:rFonts w:hint="eastAsia"/>
        </w:rPr>
        <w:t>65歳以上の方と要介護認定者の方では、</w:t>
      </w:r>
      <w:r w:rsidRPr="00771A07">
        <w:rPr>
          <w:rFonts w:hint="eastAsia"/>
        </w:rPr>
        <w:t>「自宅で、家族による介護を中心に、必要に応じて介護サービスを利用する介護」（36.0％</w:t>
      </w:r>
      <w:r w:rsidR="003C21E6">
        <w:rPr>
          <w:rFonts w:hint="eastAsia"/>
        </w:rPr>
        <w:t>・</w:t>
      </w:r>
      <w:r w:rsidR="003C21E6" w:rsidRPr="003C21E6">
        <w:rPr>
          <w:rFonts w:hint="eastAsia"/>
        </w:rPr>
        <w:t>40.1％</w:t>
      </w:r>
      <w:r w:rsidRPr="00771A07">
        <w:rPr>
          <w:rFonts w:hint="eastAsia"/>
        </w:rPr>
        <w:t>）が最も多く</w:t>
      </w:r>
      <w:r w:rsidR="003C21E6">
        <w:rPr>
          <w:rFonts w:hint="eastAsia"/>
        </w:rPr>
        <w:t>なっています。64歳以上の方では、</w:t>
      </w:r>
      <w:r w:rsidR="003C21E6" w:rsidRPr="003C21E6">
        <w:rPr>
          <w:rFonts w:hint="eastAsia"/>
        </w:rPr>
        <w:t>「自宅で、介護サービスを中心に、できることは家族でする介護」（32.2％）</w:t>
      </w:r>
      <w:r w:rsidR="003C21E6">
        <w:rPr>
          <w:rFonts w:hint="eastAsia"/>
        </w:rPr>
        <w:t>が最も多くなっています。</w:t>
      </w:r>
    </w:p>
    <w:p w:rsidR="00525A2F" w:rsidRDefault="003C21E6" w:rsidP="00A62044">
      <w:pPr>
        <w:pStyle w:val="a6"/>
        <w:ind w:leftChars="270" w:firstLineChars="0" w:firstLine="0"/>
      </w:pPr>
      <w:r>
        <w:rPr>
          <w:rFonts w:hint="eastAsia"/>
        </w:rPr>
        <w:t>また、家族の介護か介護サービスを利用するかに関わらず、自宅で介護するのがよいとした方が、65歳以上の方で66.4％、要介護認定者の方で61.8％、64歳までの方で68.9％</w:t>
      </w:r>
      <w:r w:rsidR="00525A2F">
        <w:rPr>
          <w:rFonts w:hint="eastAsia"/>
        </w:rPr>
        <w:t>あります。</w:t>
      </w:r>
    </w:p>
    <w:p w:rsidR="00771A07" w:rsidRPr="002E71D6" w:rsidRDefault="00525A2F"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lastRenderedPageBreak/>
        <w:t>以上の</w:t>
      </w:r>
      <w:r w:rsidR="003C21E6" w:rsidRPr="002E71D6">
        <w:rPr>
          <w:rFonts w:asciiTheme="majorEastAsia" w:eastAsiaTheme="majorEastAsia" w:hAnsiTheme="majorEastAsia" w:hint="eastAsia"/>
          <w:b/>
          <w:u w:val="single"/>
        </w:rPr>
        <w:t>結果</w:t>
      </w:r>
      <w:r w:rsidRPr="002E71D6">
        <w:rPr>
          <w:rFonts w:asciiTheme="majorEastAsia" w:eastAsiaTheme="majorEastAsia" w:hAnsiTheme="majorEastAsia" w:hint="eastAsia"/>
          <w:b/>
          <w:u w:val="single"/>
        </w:rPr>
        <w:t>より、できる限り在宅で介護をするのがよいと多くの方が考えていることから、在宅介護を行う家族への支援や、</w:t>
      </w:r>
      <w:r w:rsidR="00E814B0" w:rsidRPr="002E71D6">
        <w:rPr>
          <w:rFonts w:asciiTheme="majorEastAsia" w:eastAsiaTheme="majorEastAsia" w:hAnsiTheme="majorEastAsia" w:hint="eastAsia"/>
          <w:b/>
          <w:u w:val="single"/>
        </w:rPr>
        <w:t>必要な時に相談できる体制</w:t>
      </w:r>
      <w:r w:rsidRPr="002E71D6">
        <w:rPr>
          <w:rFonts w:asciiTheme="majorEastAsia" w:eastAsiaTheme="majorEastAsia" w:hAnsiTheme="majorEastAsia" w:hint="eastAsia"/>
          <w:b/>
          <w:u w:val="single"/>
        </w:rPr>
        <w:t>が必要であるといえます。</w:t>
      </w:r>
      <w:r w:rsidR="00EE344D" w:rsidRPr="002E71D6">
        <w:rPr>
          <w:rFonts w:asciiTheme="majorEastAsia" w:eastAsiaTheme="majorEastAsia" w:hAnsiTheme="majorEastAsia" w:hint="eastAsia"/>
          <w:b/>
          <w:u w:val="single"/>
        </w:rPr>
        <w:t>また、施設等</w:t>
      </w:r>
      <w:r w:rsidR="0073237A" w:rsidRPr="002E71D6">
        <w:rPr>
          <w:rFonts w:asciiTheme="majorEastAsia" w:eastAsiaTheme="majorEastAsia" w:hAnsiTheme="majorEastAsia" w:hint="eastAsia"/>
          <w:b/>
          <w:u w:val="single"/>
        </w:rPr>
        <w:t>に</w:t>
      </w:r>
      <w:r w:rsidR="00EE344D" w:rsidRPr="002E71D6">
        <w:rPr>
          <w:rFonts w:asciiTheme="majorEastAsia" w:eastAsiaTheme="majorEastAsia" w:hAnsiTheme="majorEastAsia" w:hint="eastAsia"/>
          <w:b/>
          <w:u w:val="single"/>
        </w:rPr>
        <w:t>入居し、専門の職員の介護を望む方も</w:t>
      </w:r>
      <w:r w:rsidR="0073237A" w:rsidRPr="002E71D6">
        <w:rPr>
          <w:rFonts w:asciiTheme="majorEastAsia" w:eastAsiaTheme="majorEastAsia" w:hAnsiTheme="majorEastAsia" w:hint="eastAsia"/>
          <w:b/>
          <w:u w:val="single"/>
        </w:rPr>
        <w:t>６５歳以上で26.7％、要介護認定者で30,6％、64歳までの方が26.1％いることから、入所施設について</w:t>
      </w:r>
      <w:r w:rsidR="00E814B0" w:rsidRPr="002E71D6">
        <w:rPr>
          <w:rFonts w:asciiTheme="majorEastAsia" w:eastAsiaTheme="majorEastAsia" w:hAnsiTheme="majorEastAsia" w:hint="eastAsia"/>
          <w:b/>
          <w:u w:val="single"/>
        </w:rPr>
        <w:t>の情報提供</w:t>
      </w:r>
      <w:r w:rsidR="0073237A" w:rsidRPr="002E71D6">
        <w:rPr>
          <w:rFonts w:asciiTheme="majorEastAsia" w:eastAsiaTheme="majorEastAsia" w:hAnsiTheme="majorEastAsia" w:hint="eastAsia"/>
          <w:b/>
          <w:u w:val="single"/>
        </w:rPr>
        <w:t>も</w:t>
      </w:r>
      <w:r w:rsidR="00E814B0" w:rsidRPr="002E71D6">
        <w:rPr>
          <w:rFonts w:asciiTheme="majorEastAsia" w:eastAsiaTheme="majorEastAsia" w:hAnsiTheme="majorEastAsia" w:hint="eastAsia"/>
          <w:b/>
          <w:u w:val="single"/>
        </w:rPr>
        <w:t>必要です。</w:t>
      </w:r>
    </w:p>
    <w:p w:rsidR="00771A07" w:rsidRDefault="00771A07" w:rsidP="00115C56">
      <w:pPr>
        <w:pStyle w:val="a1"/>
        <w:ind w:leftChars="0" w:left="-420" w:firstLineChars="200" w:firstLine="420"/>
      </w:pPr>
      <w:r w:rsidRPr="00456789">
        <w:rPr>
          <w:rFonts w:hint="eastAsia"/>
          <w:color w:val="FF0000"/>
        </w:rPr>
        <w:t>Ｐ１５３　今後の高齢者介護のあり方として望ましいこと（問10-(4)、Ⅲ-問3、Ⅵ-問4）</w:t>
      </w:r>
    </w:p>
    <w:p w:rsidR="00115C56" w:rsidRPr="00115C56" w:rsidRDefault="003F051C" w:rsidP="0000607A">
      <w:pPr>
        <w:pStyle w:val="a1"/>
        <w:ind w:leftChars="0" w:left="0" w:firstLineChars="0" w:firstLine="0"/>
        <w:jc w:val="left"/>
      </w:pPr>
      <w:r w:rsidRPr="003F051C">
        <w:rPr>
          <w:noProof/>
        </w:rPr>
        <w:drawing>
          <wp:inline distT="0" distB="0" distL="0" distR="0" wp14:anchorId="0547300F" wp14:editId="170B5B83">
            <wp:extent cx="5650200" cy="2654280"/>
            <wp:effectExtent l="0" t="0" r="8255"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706" t="2456" r="2086" b="4176"/>
                    <a:stretch/>
                  </pic:blipFill>
                  <pic:spPr bwMode="auto">
                    <a:xfrm>
                      <a:off x="0" y="0"/>
                      <a:ext cx="5650200" cy="2654280"/>
                    </a:xfrm>
                    <a:prstGeom prst="rect">
                      <a:avLst/>
                    </a:prstGeom>
                    <a:noFill/>
                    <a:ln>
                      <a:noFill/>
                    </a:ln>
                    <a:extLst>
                      <a:ext uri="{53640926-AAD7-44D8-BBD7-CCE9431645EC}">
                        <a14:shadowObscured xmlns:a14="http://schemas.microsoft.com/office/drawing/2010/main"/>
                      </a:ext>
                    </a:extLst>
                  </pic:spPr>
                </pic:pic>
              </a:graphicData>
            </a:graphic>
          </wp:inline>
        </w:drawing>
      </w:r>
    </w:p>
    <w:p w:rsidR="009647EF" w:rsidRDefault="009647EF" w:rsidP="00C67C90">
      <w:pPr>
        <w:pStyle w:val="a1"/>
        <w:ind w:leftChars="0" w:left="0" w:firstLineChars="200" w:firstLine="420"/>
      </w:pPr>
    </w:p>
    <w:p w:rsidR="009647EF" w:rsidRPr="009647EF" w:rsidRDefault="00115C56" w:rsidP="009647EF">
      <w:pPr>
        <w:keepNext/>
        <w:spacing w:line="360" w:lineRule="auto"/>
        <w:jc w:val="left"/>
        <w:outlineLvl w:val="0"/>
        <w:rPr>
          <w:rFonts w:ascii="ＭＳ ゴシック" w:eastAsia="ＭＳ ゴシック" w:hAnsi="ＭＳ ゴシック"/>
          <w:b/>
          <w:bCs/>
          <w:sz w:val="32"/>
          <w:szCs w:val="28"/>
        </w:rPr>
      </w:pPr>
      <w:r>
        <w:rPr>
          <w:rFonts w:ascii="ＭＳ ゴシック" w:eastAsia="ＭＳ ゴシック" w:hAnsi="ＭＳ ゴシック" w:hint="eastAsia"/>
          <w:b/>
          <w:bCs/>
          <w:sz w:val="28"/>
          <w:szCs w:val="28"/>
        </w:rPr>
        <w:t>４</w:t>
      </w:r>
      <w:r w:rsidR="009647EF" w:rsidRPr="009647EF">
        <w:rPr>
          <w:rFonts w:ascii="ＭＳ ゴシック" w:eastAsia="ＭＳ ゴシック" w:hAnsi="ＭＳ ゴシック" w:hint="eastAsia"/>
          <w:b/>
          <w:bCs/>
          <w:sz w:val="28"/>
          <w:szCs w:val="28"/>
        </w:rPr>
        <w:t xml:space="preserve">　</w:t>
      </w:r>
      <w:r w:rsidR="009647EF">
        <w:rPr>
          <w:rFonts w:ascii="ＭＳ ゴシック" w:eastAsia="ＭＳ ゴシック" w:hAnsi="ＭＳ ゴシック" w:hint="eastAsia"/>
          <w:b/>
          <w:bCs/>
          <w:sz w:val="28"/>
          <w:szCs w:val="28"/>
        </w:rPr>
        <w:t>認知症</w:t>
      </w:r>
      <w:r>
        <w:rPr>
          <w:rFonts w:ascii="ＭＳ ゴシック" w:eastAsia="ＭＳ ゴシック" w:hAnsi="ＭＳ ゴシック" w:hint="eastAsia"/>
          <w:b/>
          <w:bCs/>
          <w:sz w:val="28"/>
          <w:szCs w:val="28"/>
        </w:rPr>
        <w:t>施策の推進</w:t>
      </w:r>
    </w:p>
    <w:p w:rsidR="009647EF" w:rsidRPr="009647EF" w:rsidRDefault="009647EF" w:rsidP="009647EF">
      <w:pPr>
        <w:autoSpaceDE w:val="0"/>
        <w:autoSpaceDN w:val="0"/>
        <w:ind w:firstLineChars="100" w:firstLine="210"/>
        <w:rPr>
          <w:rFonts w:ascii="HG丸ｺﾞｼｯｸM-PRO" w:eastAsia="HG丸ｺﾞｼｯｸM-PRO" w:hAnsi="Century" w:cs="Times New Roman"/>
          <w:szCs w:val="24"/>
        </w:rPr>
      </w:pPr>
      <w:r>
        <w:rPr>
          <w:rFonts w:ascii="HG丸ｺﾞｼｯｸM-PRO" w:eastAsia="HG丸ｺﾞｼｯｸM-PRO" w:hAnsi="Century" w:cs="Times New Roman" w:hint="eastAsia"/>
          <w:szCs w:val="24"/>
        </w:rPr>
        <w:t>今後</w:t>
      </w:r>
      <w:r w:rsidRPr="009647EF">
        <w:rPr>
          <w:rFonts w:ascii="HG丸ｺﾞｼｯｸM-PRO" w:eastAsia="HG丸ｺﾞｼｯｸM-PRO" w:hAnsi="Century" w:cs="Times New Roman" w:hint="eastAsia"/>
          <w:szCs w:val="24"/>
        </w:rPr>
        <w:t>高齢者が</w:t>
      </w:r>
      <w:r>
        <w:rPr>
          <w:rFonts w:ascii="HG丸ｺﾞｼｯｸM-PRO" w:eastAsia="HG丸ｺﾞｼｯｸM-PRO" w:hAnsi="Century" w:cs="Times New Roman" w:hint="eastAsia"/>
          <w:szCs w:val="24"/>
        </w:rPr>
        <w:t>増加するのに併せて認知症の方の数も増加していくことが見込まれます。そのため、今後必要な施策</w:t>
      </w:r>
      <w:r w:rsidRPr="009647EF">
        <w:rPr>
          <w:rFonts w:ascii="HG丸ｺﾞｼｯｸM-PRO" w:eastAsia="HG丸ｺﾞｼｯｸM-PRO" w:hAnsi="Century" w:cs="Times New Roman" w:hint="eastAsia"/>
          <w:szCs w:val="24"/>
        </w:rPr>
        <w:t>についてアンケート調査しました。</w:t>
      </w:r>
    </w:p>
    <w:p w:rsidR="009647EF" w:rsidRPr="009647EF" w:rsidRDefault="004E41AD" w:rsidP="00F6242C">
      <w:pPr>
        <w:pStyle w:val="2"/>
      </w:pPr>
      <w:r>
        <w:rPr>
          <w:rFonts w:hint="eastAsia"/>
        </w:rPr>
        <w:t>（１）</w:t>
      </w:r>
      <w:r w:rsidR="009647EF" w:rsidRPr="009647EF">
        <w:rPr>
          <w:rFonts w:hint="eastAsia"/>
        </w:rPr>
        <w:t>６５歳以上の方</w:t>
      </w:r>
      <w:r w:rsidR="009647EF">
        <w:rPr>
          <w:rFonts w:hint="eastAsia"/>
        </w:rPr>
        <w:t>、要介護認定者の方、</w:t>
      </w:r>
      <w:r w:rsidR="009647EF" w:rsidRPr="009647EF">
        <w:rPr>
          <w:rFonts w:hint="eastAsia"/>
        </w:rPr>
        <w:t>及び64歳までの方のアンケート結果より</w:t>
      </w:r>
    </w:p>
    <w:p w:rsidR="004467F2" w:rsidRDefault="00712189" w:rsidP="00A62044">
      <w:pPr>
        <w:pStyle w:val="3"/>
      </w:pPr>
      <w:r>
        <w:rPr>
          <w:rFonts w:hint="eastAsia"/>
        </w:rPr>
        <w:t>Ⅰ　認知症高齢者に対する支援として必要なこと</w:t>
      </w:r>
    </w:p>
    <w:p w:rsidR="00DC206B" w:rsidRPr="00A62044" w:rsidRDefault="00712189" w:rsidP="00A62044">
      <w:pPr>
        <w:pStyle w:val="a6"/>
        <w:ind w:left="571" w:hanging="214"/>
        <w:rPr>
          <w:spacing w:val="2"/>
        </w:rPr>
      </w:pPr>
      <w:r w:rsidRPr="00A62044">
        <w:rPr>
          <w:rFonts w:hint="eastAsia"/>
          <w:spacing w:val="2"/>
        </w:rPr>
        <w:t>○</w:t>
      </w:r>
      <w:r w:rsidRPr="00A62044">
        <w:rPr>
          <w:rFonts w:hint="eastAsia"/>
        </w:rPr>
        <w:t>認知症高齢者に対する支援として必要なことをみると、</w:t>
      </w:r>
      <w:r w:rsidR="00DC206B" w:rsidRPr="00A62044">
        <w:rPr>
          <w:rFonts w:hint="eastAsia"/>
        </w:rPr>
        <w:t>65歳以上の方と要介護認定者の方は、</w:t>
      </w:r>
      <w:r w:rsidRPr="00A62044">
        <w:rPr>
          <w:rFonts w:hint="eastAsia"/>
        </w:rPr>
        <w:t>「認知症の進行に合わせた医療の適切な指導・助言」（47.2％</w:t>
      </w:r>
      <w:r w:rsidR="00DC206B" w:rsidRPr="00A62044">
        <w:rPr>
          <w:rFonts w:hint="eastAsia"/>
        </w:rPr>
        <w:t>・５５.１％</w:t>
      </w:r>
      <w:r w:rsidRPr="00A62044">
        <w:rPr>
          <w:rFonts w:hint="eastAsia"/>
        </w:rPr>
        <w:t>）が最も多く、</w:t>
      </w:r>
      <w:r w:rsidR="00DC206B" w:rsidRPr="00A62044">
        <w:rPr>
          <w:rFonts w:hint="eastAsia"/>
        </w:rPr>
        <w:t>次いで「認知症専用の介護サービスの充実」（43.7％・49.2％）となっています。64歳までの方は「認知症に関する相談窓口の設置」（64.2％）、次いで「認知症専用の介護サービスの充実」（54.6％）となっています。</w:t>
      </w:r>
    </w:p>
    <w:p w:rsidR="00D964D9" w:rsidRPr="002E71D6" w:rsidRDefault="0064176E" w:rsidP="00C67DA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このことから、認知症に関する相談窓口として、高齢者相談センターや認知症初期集中支援チーム</w:t>
      </w:r>
      <w:r w:rsidR="00C67DA4" w:rsidRPr="002E71D6">
        <w:rPr>
          <w:rFonts w:asciiTheme="majorEastAsia" w:eastAsiaTheme="majorEastAsia" w:hAnsiTheme="majorEastAsia" w:hint="eastAsia"/>
          <w:b/>
          <w:u w:val="single"/>
        </w:rPr>
        <w:t>（平成30年度～）</w:t>
      </w:r>
      <w:r w:rsidRPr="002E71D6">
        <w:rPr>
          <w:rFonts w:asciiTheme="majorEastAsia" w:eastAsiaTheme="majorEastAsia" w:hAnsiTheme="majorEastAsia" w:hint="eastAsia"/>
          <w:b/>
          <w:u w:val="single"/>
        </w:rPr>
        <w:t>を周知するとともに、適切に医療や介護につなげることが必要です。</w:t>
      </w:r>
    </w:p>
    <w:p w:rsidR="00A62044" w:rsidRDefault="00A62044">
      <w:pPr>
        <w:widowControl/>
        <w:jc w:val="left"/>
        <w:rPr>
          <w:rFonts w:ascii="HG丸ｺﾞｼｯｸM-PRO" w:eastAsia="HG丸ｺﾞｼｯｸM-PRO" w:hAnsi="Century" w:cs="Times New Roman"/>
          <w:color w:val="FF0000"/>
          <w:szCs w:val="24"/>
        </w:rPr>
      </w:pPr>
      <w:r>
        <w:rPr>
          <w:color w:val="FF0000"/>
        </w:rPr>
        <w:br w:type="page"/>
      </w:r>
    </w:p>
    <w:p w:rsidR="00E814B0" w:rsidRDefault="0064176E" w:rsidP="00E814B0">
      <w:pPr>
        <w:pStyle w:val="a1"/>
        <w:ind w:leftChars="0" w:left="-420" w:firstLineChars="200" w:firstLine="420"/>
      </w:pPr>
      <w:r w:rsidRPr="00456789">
        <w:rPr>
          <w:rFonts w:hint="eastAsia"/>
          <w:color w:val="FF0000"/>
        </w:rPr>
        <w:lastRenderedPageBreak/>
        <w:t xml:space="preserve">Ｐ１５１　</w:t>
      </w:r>
      <w:r w:rsidR="00D964D9" w:rsidRPr="00456789">
        <w:rPr>
          <w:rFonts w:hint="eastAsia"/>
          <w:color w:val="FF0000"/>
        </w:rPr>
        <w:t>認知症高齢者に対する支援として必要なこと</w:t>
      </w:r>
      <w:r w:rsidR="00E814B0" w:rsidRPr="00456789">
        <w:rPr>
          <w:rFonts w:hint="eastAsia"/>
          <w:color w:val="FF0000"/>
        </w:rPr>
        <w:t>（問</w:t>
      </w:r>
      <w:r w:rsidR="00E814B0">
        <w:rPr>
          <w:rFonts w:hint="eastAsia"/>
          <w:color w:val="FF0000"/>
        </w:rPr>
        <w:t>９</w:t>
      </w:r>
      <w:r w:rsidR="00E814B0" w:rsidRPr="00456789">
        <w:rPr>
          <w:rFonts w:hint="eastAsia"/>
          <w:color w:val="FF0000"/>
        </w:rPr>
        <w:t>-(</w:t>
      </w:r>
      <w:r w:rsidR="00E814B0">
        <w:rPr>
          <w:rFonts w:hint="eastAsia"/>
          <w:color w:val="FF0000"/>
        </w:rPr>
        <w:t>５</w:t>
      </w:r>
      <w:r w:rsidR="00E814B0" w:rsidRPr="00456789">
        <w:rPr>
          <w:rFonts w:hint="eastAsia"/>
          <w:color w:val="FF0000"/>
        </w:rPr>
        <w:t>)、</w:t>
      </w:r>
      <w:r w:rsidR="00E814B0">
        <w:rPr>
          <w:rFonts w:hint="eastAsia"/>
          <w:color w:val="FF0000"/>
        </w:rPr>
        <w:t>Ⅱ</w:t>
      </w:r>
      <w:r w:rsidR="00E814B0" w:rsidRPr="00456789">
        <w:rPr>
          <w:rFonts w:hint="eastAsia"/>
          <w:color w:val="FF0000"/>
        </w:rPr>
        <w:t>-問</w:t>
      </w:r>
      <w:r w:rsidR="00E814B0">
        <w:rPr>
          <w:rFonts w:hint="eastAsia"/>
          <w:color w:val="FF0000"/>
        </w:rPr>
        <w:t>５</w:t>
      </w:r>
      <w:r w:rsidR="00E814B0" w:rsidRPr="00456789">
        <w:rPr>
          <w:rFonts w:hint="eastAsia"/>
          <w:color w:val="FF0000"/>
        </w:rPr>
        <w:t>、</w:t>
      </w:r>
      <w:r w:rsidR="00E814B0">
        <w:rPr>
          <w:rFonts w:hint="eastAsia"/>
          <w:color w:val="FF0000"/>
        </w:rPr>
        <w:t>Ⅳ</w:t>
      </w:r>
      <w:r w:rsidR="00E814B0" w:rsidRPr="00456789">
        <w:rPr>
          <w:rFonts w:hint="eastAsia"/>
          <w:color w:val="FF0000"/>
        </w:rPr>
        <w:t>-問</w:t>
      </w:r>
      <w:r w:rsidR="00E814B0">
        <w:rPr>
          <w:rFonts w:hint="eastAsia"/>
          <w:color w:val="FF0000"/>
        </w:rPr>
        <w:t>５</w:t>
      </w:r>
      <w:r w:rsidR="00E814B0" w:rsidRPr="00456789">
        <w:rPr>
          <w:rFonts w:hint="eastAsia"/>
          <w:color w:val="FF0000"/>
        </w:rPr>
        <w:t>）</w:t>
      </w:r>
    </w:p>
    <w:p w:rsidR="001276F2" w:rsidRPr="00E814B0" w:rsidRDefault="001276F2" w:rsidP="00016850">
      <w:pPr>
        <w:pStyle w:val="a1"/>
        <w:ind w:leftChars="0" w:left="0" w:firstLine="210"/>
      </w:pPr>
    </w:p>
    <w:p w:rsidR="0000607A" w:rsidRDefault="000E4D45" w:rsidP="00F33280">
      <w:pPr>
        <w:pStyle w:val="a1"/>
        <w:ind w:leftChars="0" w:left="0" w:firstLine="210"/>
        <w:jc w:val="center"/>
        <w:rPr>
          <w:rFonts w:ascii="ＭＳ ゴシック" w:eastAsia="ＭＳ ゴシック" w:hAnsi="ＭＳ ゴシック"/>
          <w:b/>
          <w:bCs/>
          <w:sz w:val="28"/>
          <w:szCs w:val="28"/>
        </w:rPr>
      </w:pPr>
      <w:r w:rsidRPr="000E4D45">
        <w:rPr>
          <w:rFonts w:hint="eastAsia"/>
          <w:noProof/>
        </w:rPr>
        <w:drawing>
          <wp:inline distT="0" distB="0" distL="0" distR="0" wp14:anchorId="29C26813" wp14:editId="221F7AEE">
            <wp:extent cx="4784400" cy="7237440"/>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4400" cy="7237440"/>
                    </a:xfrm>
                    <a:prstGeom prst="rect">
                      <a:avLst/>
                    </a:prstGeom>
                    <a:noFill/>
                    <a:ln>
                      <a:noFill/>
                    </a:ln>
                  </pic:spPr>
                </pic:pic>
              </a:graphicData>
            </a:graphic>
          </wp:inline>
        </w:drawing>
      </w:r>
    </w:p>
    <w:p w:rsidR="000470E4" w:rsidRPr="004F66FF" w:rsidRDefault="009D676C" w:rsidP="000470E4">
      <w:pPr>
        <w:pStyle w:val="a0"/>
        <w:jc w:val="left"/>
      </w:pPr>
      <w:r>
        <w:rPr>
          <w:rFonts w:hint="eastAsia"/>
          <w:sz w:val="28"/>
        </w:rPr>
        <w:lastRenderedPageBreak/>
        <w:t>５</w:t>
      </w:r>
      <w:r w:rsidR="000470E4" w:rsidRPr="004F66FF">
        <w:rPr>
          <w:rFonts w:hint="eastAsia"/>
          <w:sz w:val="28"/>
        </w:rPr>
        <w:t xml:space="preserve">　</w:t>
      </w:r>
      <w:r w:rsidR="000470E4">
        <w:rPr>
          <w:rFonts w:hint="eastAsia"/>
          <w:sz w:val="28"/>
        </w:rPr>
        <w:t>高齢者福祉</w:t>
      </w:r>
      <w:r w:rsidR="00115C56">
        <w:rPr>
          <w:rFonts w:hint="eastAsia"/>
          <w:sz w:val="28"/>
        </w:rPr>
        <w:t>施策の推進</w:t>
      </w:r>
    </w:p>
    <w:p w:rsidR="007A51AE" w:rsidRDefault="000470E4" w:rsidP="00D34177">
      <w:pPr>
        <w:pStyle w:val="a1"/>
        <w:ind w:leftChars="0" w:left="0" w:firstLine="210"/>
      </w:pPr>
      <w:r>
        <w:rPr>
          <w:rFonts w:hint="eastAsia"/>
        </w:rPr>
        <w:t>高齢者が必要とする福祉施策についてアンケート調査しました。</w:t>
      </w:r>
    </w:p>
    <w:p w:rsidR="00016850" w:rsidRDefault="00016850" w:rsidP="00F6242C">
      <w:pPr>
        <w:pStyle w:val="2"/>
      </w:pPr>
      <w:r w:rsidRPr="00016850">
        <w:rPr>
          <w:rFonts w:hint="eastAsia"/>
        </w:rPr>
        <w:t>（１）６５歳以上の方、要介護認定者の方、及び64歳までの方のアンケート結果より</w:t>
      </w:r>
    </w:p>
    <w:p w:rsidR="000470E4" w:rsidRPr="00A62044" w:rsidRDefault="000470E4" w:rsidP="00A62044">
      <w:pPr>
        <w:pStyle w:val="3"/>
      </w:pPr>
      <w:r w:rsidRPr="00A62044">
        <w:rPr>
          <w:rFonts w:hint="eastAsia"/>
        </w:rPr>
        <w:t>Ⅰ　必要な</w:t>
      </w:r>
      <w:r w:rsidR="00016850" w:rsidRPr="00A62044">
        <w:rPr>
          <w:rFonts w:hint="eastAsia"/>
        </w:rPr>
        <w:t>高齢者</w:t>
      </w:r>
      <w:r w:rsidRPr="00A62044">
        <w:rPr>
          <w:rFonts w:hint="eastAsia"/>
        </w:rPr>
        <w:t>福祉サービス</w:t>
      </w:r>
    </w:p>
    <w:p w:rsidR="008F717C" w:rsidRDefault="008F717C" w:rsidP="00A62044">
      <w:pPr>
        <w:pStyle w:val="a6"/>
      </w:pPr>
      <w:r w:rsidRPr="00A62044">
        <w:rPr>
          <w:rFonts w:hint="eastAsia"/>
        </w:rPr>
        <w:t>○将来、必要性が高まると思われる高齢者福祉サービスをみると、</w:t>
      </w:r>
      <w:r w:rsidR="00B5360F" w:rsidRPr="00A62044">
        <w:rPr>
          <w:rFonts w:hint="eastAsia"/>
        </w:rPr>
        <w:t>６５歳以上の方、要介護認定者の方、及び64歳までの方</w:t>
      </w:r>
      <w:r w:rsidR="004A66AD" w:rsidRPr="00A62044">
        <w:rPr>
          <w:rFonts w:hint="eastAsia"/>
        </w:rPr>
        <w:t>の調査</w:t>
      </w:r>
      <w:r w:rsidR="00B5360F" w:rsidRPr="00A62044">
        <w:rPr>
          <w:rFonts w:hint="eastAsia"/>
        </w:rPr>
        <w:t>すべてにおいて「緊急時に通報できるシステムの設置」（66.0％</w:t>
      </w:r>
      <w:r w:rsidR="004A66AD" w:rsidRPr="00A62044">
        <w:rPr>
          <w:rFonts w:hint="eastAsia"/>
        </w:rPr>
        <w:t>・58.9％・68.7％</w:t>
      </w:r>
      <w:r w:rsidR="00B5360F" w:rsidRPr="00A62044">
        <w:rPr>
          <w:rFonts w:hint="eastAsia"/>
        </w:rPr>
        <w:t>）が最も多く</w:t>
      </w:r>
      <w:r w:rsidR="004A66AD" w:rsidRPr="00A62044">
        <w:rPr>
          <w:rFonts w:hint="eastAsia"/>
        </w:rPr>
        <w:t>なっています。また、「食の確保や安否確認のための配食サービス」（53.2％・44.6％</w:t>
      </w:r>
      <w:r w:rsidR="00F551AD" w:rsidRPr="00A62044">
        <w:rPr>
          <w:rFonts w:hint="eastAsia"/>
        </w:rPr>
        <w:t>・55.3％</w:t>
      </w:r>
      <w:r w:rsidR="004A66AD" w:rsidRPr="00A62044">
        <w:rPr>
          <w:rFonts w:hint="eastAsia"/>
        </w:rPr>
        <w:t>）、「ホームヘルパーの派遣」（50.9％・39.5％・56.2％）</w:t>
      </w:r>
      <w:r w:rsidR="00DF0B2C" w:rsidRPr="00A62044">
        <w:rPr>
          <w:rFonts w:hint="eastAsia"/>
        </w:rPr>
        <w:t>についても高い割合で必要であるという結果になって</w:t>
      </w:r>
      <w:r w:rsidR="004A66AD" w:rsidRPr="00A62044">
        <w:rPr>
          <w:rFonts w:hint="eastAsia"/>
        </w:rPr>
        <w:t>います。</w:t>
      </w:r>
    </w:p>
    <w:p w:rsidR="009D676C" w:rsidRPr="002E71D6" w:rsidRDefault="0017759C"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以上のことから、市が実施しているサービスの周知を図ると共に、民間で実施しているサービスについても情報を収集、提供することが必要と言えます。</w:t>
      </w:r>
    </w:p>
    <w:p w:rsidR="008F717C" w:rsidRPr="009D676C" w:rsidRDefault="00DF0B2C" w:rsidP="00D34177">
      <w:pPr>
        <w:pStyle w:val="a1"/>
        <w:ind w:leftChars="0" w:left="-420" w:firstLineChars="200" w:firstLine="420"/>
        <w:rPr>
          <w:color w:val="FF0000"/>
          <w:w w:val="80"/>
        </w:rPr>
      </w:pPr>
      <w:r w:rsidRPr="00456789">
        <w:rPr>
          <w:rFonts w:hint="eastAsia"/>
          <w:color w:val="FF0000"/>
        </w:rPr>
        <w:t xml:space="preserve">P１６１　</w:t>
      </w:r>
      <w:r w:rsidR="008F717C" w:rsidRPr="00456789">
        <w:rPr>
          <w:rFonts w:hint="eastAsia"/>
          <w:color w:val="FF0000"/>
        </w:rPr>
        <w:t>将来、必要性が高まると思われる高齢者福祉サービス</w:t>
      </w:r>
      <w:r w:rsidR="009D676C" w:rsidRPr="009D676C">
        <w:rPr>
          <w:rFonts w:hint="eastAsia"/>
          <w:color w:val="FF0000"/>
          <w:w w:val="80"/>
        </w:rPr>
        <w:t>（問１３-(１)、Ⅴ-問１、Ⅸ-問１）</w:t>
      </w:r>
    </w:p>
    <w:p w:rsidR="009D676C" w:rsidRDefault="009D676C" w:rsidP="00D34177">
      <w:pPr>
        <w:pStyle w:val="a1"/>
        <w:ind w:leftChars="0" w:left="-420" w:firstLineChars="200" w:firstLine="420"/>
        <w:rPr>
          <w:color w:val="FF0000"/>
        </w:rPr>
      </w:pPr>
      <w:r w:rsidRPr="00456789">
        <w:rPr>
          <w:rFonts w:hint="eastAsia"/>
          <w:noProof/>
          <w:color w:val="FF0000"/>
        </w:rPr>
        <w:drawing>
          <wp:anchor distT="0" distB="0" distL="114300" distR="114300" simplePos="0" relativeHeight="251657728" behindDoc="0" locked="0" layoutInCell="1" allowOverlap="1" wp14:anchorId="61ADF018" wp14:editId="68E0B417">
            <wp:simplePos x="0" y="0"/>
            <wp:positionH relativeFrom="column">
              <wp:posOffset>681990</wp:posOffset>
            </wp:positionH>
            <wp:positionV relativeFrom="paragraph">
              <wp:posOffset>44450</wp:posOffset>
            </wp:positionV>
            <wp:extent cx="4029075" cy="5638800"/>
            <wp:effectExtent l="0" t="0" r="952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50" t="982" r="3302" b="2128"/>
                    <a:stretch/>
                  </pic:blipFill>
                  <pic:spPr bwMode="auto">
                    <a:xfrm>
                      <a:off x="0" y="0"/>
                      <a:ext cx="4029075" cy="563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676C" w:rsidRDefault="009D676C" w:rsidP="00D34177">
      <w:pPr>
        <w:pStyle w:val="a1"/>
        <w:ind w:leftChars="0" w:left="-420" w:firstLineChars="200" w:firstLine="420"/>
      </w:pPr>
    </w:p>
    <w:p w:rsidR="00016850" w:rsidRDefault="00016850" w:rsidP="0000607A">
      <w:pPr>
        <w:pStyle w:val="a1"/>
        <w:ind w:leftChars="0" w:left="-420" w:firstLineChars="200" w:firstLine="420"/>
        <w:jc w:val="center"/>
      </w:pPr>
    </w:p>
    <w:p w:rsidR="00093110" w:rsidRDefault="00093110" w:rsidP="00D34177">
      <w:pPr>
        <w:pStyle w:val="a1"/>
        <w:ind w:leftChars="0" w:left="-420" w:firstLineChars="200" w:firstLine="420"/>
      </w:pPr>
    </w:p>
    <w:p w:rsidR="0000607A" w:rsidRDefault="0000607A">
      <w:pPr>
        <w:widowControl/>
        <w:jc w:val="left"/>
        <w:rPr>
          <w:rFonts w:ascii="HG丸ｺﾞｼｯｸM-PRO" w:eastAsia="HG丸ｺﾞｼｯｸM-PRO" w:hAnsi="Century" w:cs="Times New Roman"/>
          <w:szCs w:val="24"/>
        </w:rPr>
      </w:pPr>
      <w:r>
        <w:br w:type="page"/>
      </w:r>
    </w:p>
    <w:p w:rsidR="00975678" w:rsidRDefault="00016850" w:rsidP="00A62044">
      <w:pPr>
        <w:pStyle w:val="3"/>
      </w:pPr>
      <w:r>
        <w:rPr>
          <w:rFonts w:hint="eastAsia"/>
        </w:rPr>
        <w:lastRenderedPageBreak/>
        <w:t>Ⅱ　住み慣れた地域で最後まで過ごすために望む施策</w:t>
      </w:r>
    </w:p>
    <w:p w:rsidR="00D56D77" w:rsidRDefault="002F3918" w:rsidP="00A62044">
      <w:pPr>
        <w:pStyle w:val="a6"/>
      </w:pPr>
      <w:r w:rsidRPr="002F3918">
        <w:rPr>
          <w:rFonts w:hint="eastAsia"/>
        </w:rPr>
        <w:t>○住み慣れた地域で最後まで過ごすために望む施策をみると、６５歳以上の方、要介護認定者の方</w:t>
      </w:r>
      <w:r>
        <w:rPr>
          <w:rFonts w:hint="eastAsia"/>
        </w:rPr>
        <w:t>では、</w:t>
      </w:r>
      <w:r w:rsidRPr="002F3918">
        <w:rPr>
          <w:rFonts w:hint="eastAsia"/>
        </w:rPr>
        <w:t>「困ったとき、気軽に相談できる窓口の設置」（57.4％</w:t>
      </w:r>
      <w:r>
        <w:rPr>
          <w:rFonts w:hint="eastAsia"/>
        </w:rPr>
        <w:t>・</w:t>
      </w:r>
      <w:r w:rsidRPr="002F3918">
        <w:rPr>
          <w:rFonts w:hint="eastAsia"/>
        </w:rPr>
        <w:t>48.0％）が最も多く、次いで「24時間対応の介護・医療サービスの提供」（40.2％</w:t>
      </w:r>
      <w:r>
        <w:rPr>
          <w:rFonts w:hint="eastAsia"/>
        </w:rPr>
        <w:t>・</w:t>
      </w:r>
      <w:r w:rsidRPr="002F3918">
        <w:rPr>
          <w:rFonts w:hint="eastAsia"/>
        </w:rPr>
        <w:t>43.9％）、「介護・福祉・医療情報の提供」（34.6％</w:t>
      </w:r>
      <w:r>
        <w:rPr>
          <w:rFonts w:hint="eastAsia"/>
        </w:rPr>
        <w:t>・</w:t>
      </w:r>
      <w:r w:rsidRPr="002F3918">
        <w:rPr>
          <w:rFonts w:hint="eastAsia"/>
        </w:rPr>
        <w:t>34.4％）の順となっています。</w:t>
      </w:r>
    </w:p>
    <w:p w:rsidR="002F3918" w:rsidRPr="002F3918" w:rsidRDefault="002F3918" w:rsidP="00A62044">
      <w:pPr>
        <w:pStyle w:val="a6"/>
      </w:pPr>
      <w:r>
        <w:rPr>
          <w:rFonts w:hint="eastAsia"/>
        </w:rPr>
        <w:t>○64歳までの方は、</w:t>
      </w:r>
      <w:r w:rsidRPr="002F3918">
        <w:rPr>
          <w:rFonts w:hint="eastAsia"/>
        </w:rPr>
        <w:t>「24時間対応の介護・医療サービスの提供」（56.5％）が最も多く、次いで「困ったとき、気軽に相談できる窓口の設置」（49.0％）、「家事援助や配食などの生活支援」（40.4％）の順となっています。</w:t>
      </w:r>
    </w:p>
    <w:p w:rsidR="00016850" w:rsidRPr="002E71D6" w:rsidRDefault="002F3918"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以上のことから、安心して生活するためには、気軽に相談できる窓口があること、医療や介護が必要な時に受けられること</w:t>
      </w:r>
      <w:bookmarkStart w:id="0" w:name="_GoBack"/>
      <w:bookmarkEnd w:id="0"/>
      <w:r w:rsidRPr="002E71D6">
        <w:rPr>
          <w:rFonts w:asciiTheme="majorEastAsia" w:eastAsiaTheme="majorEastAsia" w:hAnsiTheme="majorEastAsia" w:hint="eastAsia"/>
          <w:b/>
          <w:u w:val="single"/>
        </w:rPr>
        <w:t>が</w:t>
      </w:r>
      <w:r w:rsidR="00115C56" w:rsidRPr="002E71D6">
        <w:rPr>
          <w:rFonts w:asciiTheme="majorEastAsia" w:eastAsiaTheme="majorEastAsia" w:hAnsiTheme="majorEastAsia" w:hint="eastAsia"/>
          <w:b/>
          <w:u w:val="single"/>
        </w:rPr>
        <w:t>求められて</w:t>
      </w:r>
      <w:r w:rsidRPr="002E71D6">
        <w:rPr>
          <w:rFonts w:asciiTheme="majorEastAsia" w:eastAsiaTheme="majorEastAsia" w:hAnsiTheme="majorEastAsia" w:hint="eastAsia"/>
          <w:b/>
          <w:u w:val="single"/>
        </w:rPr>
        <w:t>いることが分かります。</w:t>
      </w:r>
    </w:p>
    <w:p w:rsidR="000467F8" w:rsidRDefault="002F3918" w:rsidP="002F3918">
      <w:pPr>
        <w:pStyle w:val="a1"/>
        <w:ind w:leftChars="0" w:left="0" w:firstLineChars="200" w:firstLine="420"/>
        <w:rPr>
          <w:color w:val="FF0000"/>
        </w:rPr>
      </w:pPr>
      <w:r w:rsidRPr="00456789">
        <w:rPr>
          <w:rFonts w:hint="eastAsia"/>
          <w:color w:val="FF0000"/>
        </w:rPr>
        <w:t>Ｐ</w:t>
      </w:r>
      <w:r w:rsidR="00D037EC" w:rsidRPr="00456789">
        <w:rPr>
          <w:rFonts w:hint="eastAsia"/>
          <w:color w:val="FF0000"/>
        </w:rPr>
        <w:t xml:space="preserve">１６３　</w:t>
      </w:r>
      <w:r w:rsidRPr="00456789">
        <w:rPr>
          <w:rFonts w:hint="eastAsia"/>
          <w:color w:val="FF0000"/>
        </w:rPr>
        <w:t>住み慣れた地域で最後まで過ごすために望む施策</w:t>
      </w:r>
    </w:p>
    <w:p w:rsidR="002F3918" w:rsidRPr="000467F8" w:rsidRDefault="000467F8" w:rsidP="002F3918">
      <w:pPr>
        <w:pStyle w:val="a1"/>
        <w:ind w:leftChars="0" w:left="0" w:firstLineChars="200" w:firstLine="420"/>
        <w:rPr>
          <w:color w:val="FF0000"/>
        </w:rPr>
      </w:pPr>
      <w:r w:rsidRPr="000467F8">
        <w:rPr>
          <w:rFonts w:hint="eastAsia"/>
          <w:color w:val="FF0000"/>
        </w:rPr>
        <w:t>（問１３-(３)、Ⅴ-問３、Ⅸ-問３）</w:t>
      </w:r>
    </w:p>
    <w:p w:rsidR="00093110" w:rsidRDefault="00093110" w:rsidP="0000607A">
      <w:pPr>
        <w:pStyle w:val="a1"/>
        <w:ind w:leftChars="0" w:left="0" w:firstLineChars="200" w:firstLine="420"/>
        <w:jc w:val="center"/>
      </w:pPr>
      <w:r w:rsidRPr="00093110">
        <w:rPr>
          <w:noProof/>
        </w:rPr>
        <w:drawing>
          <wp:inline distT="0" distB="0" distL="0" distR="0" wp14:anchorId="2DEB0FED" wp14:editId="2DCED343">
            <wp:extent cx="3782160" cy="4975920"/>
            <wp:effectExtent l="0" t="0" r="889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674" t="1144" r="5271" b="3522"/>
                    <a:stretch/>
                  </pic:blipFill>
                  <pic:spPr bwMode="auto">
                    <a:xfrm>
                      <a:off x="0" y="0"/>
                      <a:ext cx="3782160" cy="4975920"/>
                    </a:xfrm>
                    <a:prstGeom prst="rect">
                      <a:avLst/>
                    </a:prstGeom>
                    <a:noFill/>
                    <a:ln>
                      <a:noFill/>
                    </a:ln>
                    <a:extLst>
                      <a:ext uri="{53640926-AAD7-44D8-BBD7-CCE9431645EC}">
                        <a14:shadowObscured xmlns:a14="http://schemas.microsoft.com/office/drawing/2010/main"/>
                      </a:ext>
                    </a:extLst>
                  </pic:spPr>
                </pic:pic>
              </a:graphicData>
            </a:graphic>
          </wp:inline>
        </w:drawing>
      </w:r>
    </w:p>
    <w:p w:rsidR="00522BAE" w:rsidRDefault="00522BAE" w:rsidP="002F3918">
      <w:pPr>
        <w:pStyle w:val="a1"/>
        <w:ind w:leftChars="0" w:left="0" w:firstLineChars="200" w:firstLine="420"/>
      </w:pPr>
    </w:p>
    <w:p w:rsidR="0000607A" w:rsidRDefault="0000607A">
      <w:pPr>
        <w:widowControl/>
        <w:jc w:val="left"/>
        <w:rPr>
          <w:rFonts w:ascii="HG丸ｺﾞｼｯｸM-PRO" w:eastAsia="HG丸ｺﾞｼｯｸM-PRO" w:hAnsi="Century" w:cs="Times New Roman"/>
          <w:szCs w:val="24"/>
        </w:rPr>
      </w:pPr>
      <w:r>
        <w:br w:type="page"/>
      </w:r>
    </w:p>
    <w:p w:rsidR="00522BAE" w:rsidRDefault="005C0B07" w:rsidP="00F6242C">
      <w:pPr>
        <w:pStyle w:val="2"/>
      </w:pPr>
      <w:r>
        <w:rPr>
          <w:rFonts w:hint="eastAsia"/>
        </w:rPr>
        <w:lastRenderedPageBreak/>
        <w:t>（２）65歳以上の方のアンケート結果より</w:t>
      </w:r>
    </w:p>
    <w:p w:rsidR="005C0B07" w:rsidRDefault="005C0B07" w:rsidP="00A62044">
      <w:pPr>
        <w:pStyle w:val="3"/>
      </w:pPr>
      <w:r>
        <w:rPr>
          <w:rFonts w:hint="eastAsia"/>
        </w:rPr>
        <w:t>Ⅰ　自動車の運転について</w:t>
      </w:r>
    </w:p>
    <w:p w:rsidR="00B12AB6" w:rsidRDefault="00B12AB6" w:rsidP="00A62044">
      <w:pPr>
        <w:pStyle w:val="a6"/>
      </w:pPr>
      <w:r w:rsidRPr="00B12AB6">
        <w:rPr>
          <w:rFonts w:hint="eastAsia"/>
        </w:rPr>
        <w:t>○交通手段を変えざるを得なくなった場合の代わりの手段をみると、「徒歩」「タクシー」（各44.7％）が最も多く、次いで「自動車（人に乗せてもらう）」（41.8％）となっています。</w:t>
      </w:r>
    </w:p>
    <w:p w:rsidR="005C0B07" w:rsidRPr="002E71D6" w:rsidRDefault="005C0B07"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外出支援として、コミュニティバスの助成を実施していますが、</w:t>
      </w:r>
      <w:r w:rsidR="00115C56" w:rsidRPr="002E71D6">
        <w:rPr>
          <w:rFonts w:asciiTheme="majorEastAsia" w:eastAsiaTheme="majorEastAsia" w:hAnsiTheme="majorEastAsia" w:hint="eastAsia"/>
          <w:b/>
          <w:u w:val="single"/>
        </w:rPr>
        <w:t>本数が少なかったり、バスの停留所まで</w:t>
      </w:r>
      <w:r w:rsidR="000467F8" w:rsidRPr="002E71D6">
        <w:rPr>
          <w:rFonts w:asciiTheme="majorEastAsia" w:eastAsiaTheme="majorEastAsia" w:hAnsiTheme="majorEastAsia" w:hint="eastAsia"/>
          <w:b/>
          <w:u w:val="single"/>
        </w:rPr>
        <w:t>移動できない方もいる</w:t>
      </w:r>
      <w:r w:rsidR="00115C56" w:rsidRPr="002E71D6">
        <w:rPr>
          <w:rFonts w:asciiTheme="majorEastAsia" w:eastAsiaTheme="majorEastAsia" w:hAnsiTheme="majorEastAsia" w:hint="eastAsia"/>
          <w:b/>
          <w:u w:val="single"/>
        </w:rPr>
        <w:t>ことから、</w:t>
      </w:r>
      <w:r w:rsidR="00CE6A2F">
        <w:rPr>
          <w:rFonts w:asciiTheme="majorEastAsia" w:eastAsiaTheme="majorEastAsia" w:hAnsiTheme="majorEastAsia" w:hint="eastAsia"/>
          <w:b/>
          <w:u w:val="single"/>
        </w:rPr>
        <w:t>利用しやすい外出方法を</w:t>
      </w:r>
      <w:r w:rsidR="00115C56" w:rsidRPr="002E71D6">
        <w:rPr>
          <w:rFonts w:asciiTheme="majorEastAsia" w:eastAsiaTheme="majorEastAsia" w:hAnsiTheme="majorEastAsia" w:hint="eastAsia"/>
          <w:b/>
          <w:u w:val="single"/>
        </w:rPr>
        <w:t>検討する必要があ</w:t>
      </w:r>
      <w:r w:rsidR="00CE6A2F">
        <w:rPr>
          <w:rFonts w:asciiTheme="majorEastAsia" w:eastAsiaTheme="majorEastAsia" w:hAnsiTheme="majorEastAsia" w:hint="eastAsia"/>
          <w:b/>
          <w:u w:val="single"/>
        </w:rPr>
        <w:t>り</w:t>
      </w:r>
      <w:r w:rsidR="00115C56" w:rsidRPr="002E71D6">
        <w:rPr>
          <w:rFonts w:asciiTheme="majorEastAsia" w:eastAsiaTheme="majorEastAsia" w:hAnsiTheme="majorEastAsia" w:hint="eastAsia"/>
          <w:b/>
          <w:u w:val="single"/>
        </w:rPr>
        <w:t>ます。</w:t>
      </w:r>
    </w:p>
    <w:p w:rsidR="005C0B07" w:rsidRPr="00456789" w:rsidRDefault="005C0B07" w:rsidP="00B12AB6">
      <w:pPr>
        <w:pStyle w:val="a1"/>
        <w:ind w:leftChars="0" w:left="0" w:firstLineChars="200" w:firstLine="420"/>
        <w:rPr>
          <w:color w:val="FF0000"/>
        </w:rPr>
      </w:pPr>
      <w:r w:rsidRPr="00456789">
        <w:rPr>
          <w:rFonts w:hint="eastAsia"/>
          <w:color w:val="FF0000"/>
        </w:rPr>
        <w:t xml:space="preserve">Ｐ５６　</w:t>
      </w:r>
      <w:r w:rsidR="002E135C">
        <w:rPr>
          <w:rFonts w:hint="eastAsia"/>
          <w:color w:val="FF0000"/>
        </w:rPr>
        <w:t>問１１-（３）</w:t>
      </w:r>
      <w:r w:rsidRPr="00456789">
        <w:rPr>
          <w:rFonts w:hint="eastAsia"/>
          <w:color w:val="FF0000"/>
        </w:rPr>
        <w:t>交通手段を変えざるを得なくなった場合の代わりの手段</w:t>
      </w:r>
    </w:p>
    <w:p w:rsidR="00917115" w:rsidRDefault="00917115" w:rsidP="004C66DE">
      <w:pPr>
        <w:pStyle w:val="a1"/>
        <w:ind w:leftChars="0" w:left="0" w:firstLineChars="200" w:firstLine="420"/>
        <w:jc w:val="center"/>
      </w:pPr>
      <w:r w:rsidRPr="00917115">
        <w:rPr>
          <w:rFonts w:hint="eastAsia"/>
          <w:noProof/>
        </w:rPr>
        <w:drawing>
          <wp:inline distT="0" distB="0" distL="0" distR="0" wp14:anchorId="7093A1E9" wp14:editId="6AB75676">
            <wp:extent cx="3972240" cy="3858840"/>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17" t="1994" r="3194" b="2157"/>
                    <a:stretch/>
                  </pic:blipFill>
                  <pic:spPr bwMode="auto">
                    <a:xfrm>
                      <a:off x="0" y="0"/>
                      <a:ext cx="3972240" cy="3858840"/>
                    </a:xfrm>
                    <a:prstGeom prst="rect">
                      <a:avLst/>
                    </a:prstGeom>
                    <a:noFill/>
                    <a:ln>
                      <a:noFill/>
                    </a:ln>
                    <a:extLst>
                      <a:ext uri="{53640926-AAD7-44D8-BBD7-CCE9431645EC}">
                        <a14:shadowObscured xmlns:a14="http://schemas.microsoft.com/office/drawing/2010/main"/>
                      </a:ext>
                    </a:extLst>
                  </pic:spPr>
                </pic:pic>
              </a:graphicData>
            </a:graphic>
          </wp:inline>
        </w:drawing>
      </w:r>
    </w:p>
    <w:p w:rsidR="00BE1756" w:rsidRDefault="00BE1756" w:rsidP="00522BAE">
      <w:pPr>
        <w:pStyle w:val="a1"/>
        <w:ind w:leftChars="0" w:left="0" w:firstLineChars="0" w:firstLine="0"/>
      </w:pPr>
    </w:p>
    <w:p w:rsidR="00BE1756" w:rsidRDefault="00BE1756" w:rsidP="00A62044">
      <w:pPr>
        <w:pStyle w:val="3"/>
      </w:pPr>
      <w:r>
        <w:rPr>
          <w:rFonts w:hint="eastAsia"/>
        </w:rPr>
        <w:t xml:space="preserve">Ⅱ　</w:t>
      </w:r>
      <w:r w:rsidR="00DB38EF">
        <w:rPr>
          <w:rFonts w:hint="eastAsia"/>
        </w:rPr>
        <w:t>家族介護者への支援について</w:t>
      </w:r>
    </w:p>
    <w:p w:rsidR="00BE1756" w:rsidRDefault="00BE1756" w:rsidP="00A62044">
      <w:pPr>
        <w:pStyle w:val="a6"/>
      </w:pPr>
      <w:r>
        <w:rPr>
          <w:rFonts w:hint="eastAsia"/>
        </w:rPr>
        <w:t>○認知症高齢者を介護する上で、困ったことをみると、「ストレスなど精神的な負担」「自由に行動ができない」（各64.9％）、「睡眠が取れないなど肉体的な負担」（43.9％）、「仕事に支障がある」（37.7％）、「経済的な負担が大きい」（21.9％）の順となっています。また、「特に困ったことはない」は9.6％でした。</w:t>
      </w:r>
    </w:p>
    <w:p w:rsidR="00F6242C" w:rsidRPr="002E71D6" w:rsidRDefault="00BE1756" w:rsidP="00A62044">
      <w:pPr>
        <w:pStyle w:val="a6"/>
        <w:ind w:leftChars="270" w:firstLineChars="0" w:firstLine="0"/>
        <w:rPr>
          <w:rFonts w:asciiTheme="majorEastAsia" w:eastAsiaTheme="majorEastAsia" w:hAnsiTheme="majorEastAsia"/>
          <w:b/>
          <w:u w:val="single"/>
        </w:rPr>
      </w:pPr>
      <w:r w:rsidRPr="002E71D6">
        <w:rPr>
          <w:rFonts w:asciiTheme="majorEastAsia" w:eastAsiaTheme="majorEastAsia" w:hAnsiTheme="majorEastAsia" w:hint="eastAsia"/>
          <w:b/>
          <w:u w:val="single"/>
        </w:rPr>
        <w:t>このことから、家族にとって認知症の家族の介護は精神的</w:t>
      </w:r>
      <w:r w:rsidR="002E135C" w:rsidRPr="002E71D6">
        <w:rPr>
          <w:rFonts w:asciiTheme="majorEastAsia" w:eastAsiaTheme="majorEastAsia" w:hAnsiTheme="majorEastAsia" w:hint="eastAsia"/>
          <w:b/>
          <w:u w:val="single"/>
        </w:rPr>
        <w:t>にも肉体的にも</w:t>
      </w:r>
      <w:r w:rsidRPr="002E71D6">
        <w:rPr>
          <w:rFonts w:asciiTheme="majorEastAsia" w:eastAsiaTheme="majorEastAsia" w:hAnsiTheme="majorEastAsia" w:hint="eastAsia"/>
          <w:b/>
          <w:u w:val="single"/>
        </w:rPr>
        <w:t>負担が大きく、また</w:t>
      </w:r>
      <w:r w:rsidR="00DB38EF" w:rsidRPr="002E71D6">
        <w:rPr>
          <w:rFonts w:asciiTheme="majorEastAsia" w:eastAsiaTheme="majorEastAsia" w:hAnsiTheme="majorEastAsia" w:hint="eastAsia"/>
          <w:b/>
          <w:u w:val="single"/>
        </w:rPr>
        <w:t>自由も制限されることから、家族介護者への支援</w:t>
      </w:r>
      <w:r w:rsidR="002E135C" w:rsidRPr="002E71D6">
        <w:rPr>
          <w:rFonts w:asciiTheme="majorEastAsia" w:eastAsiaTheme="majorEastAsia" w:hAnsiTheme="majorEastAsia" w:hint="eastAsia"/>
          <w:b/>
          <w:u w:val="single"/>
        </w:rPr>
        <w:t>が引き続き必要</w:t>
      </w:r>
      <w:r w:rsidR="00DB38EF" w:rsidRPr="002E71D6">
        <w:rPr>
          <w:rFonts w:asciiTheme="majorEastAsia" w:eastAsiaTheme="majorEastAsia" w:hAnsiTheme="majorEastAsia" w:hint="eastAsia"/>
          <w:b/>
          <w:u w:val="single"/>
        </w:rPr>
        <w:t>です。</w:t>
      </w:r>
    </w:p>
    <w:p w:rsidR="00F6242C" w:rsidRDefault="00F6242C">
      <w:pPr>
        <w:widowControl/>
        <w:jc w:val="left"/>
        <w:rPr>
          <w:rFonts w:ascii="HG丸ｺﾞｼｯｸM-PRO" w:eastAsia="HG丸ｺﾞｼｯｸM-PRO"/>
        </w:rPr>
      </w:pPr>
      <w:r>
        <w:br w:type="page"/>
      </w:r>
    </w:p>
    <w:p w:rsidR="00BE1756" w:rsidRPr="00456789" w:rsidRDefault="00BE1756" w:rsidP="00522BAE">
      <w:pPr>
        <w:pStyle w:val="a1"/>
        <w:ind w:leftChars="0" w:left="0" w:firstLineChars="0" w:firstLine="0"/>
        <w:rPr>
          <w:color w:val="FF0000"/>
        </w:rPr>
      </w:pPr>
      <w:r w:rsidRPr="00456789">
        <w:rPr>
          <w:rFonts w:hint="eastAsia"/>
          <w:color w:val="FF0000"/>
        </w:rPr>
        <w:lastRenderedPageBreak/>
        <w:t>Ｐ５１　問9-(3).①　認知症高齢者を介護する上で、困ったこと</w:t>
      </w:r>
    </w:p>
    <w:p w:rsidR="00917115" w:rsidRDefault="00917115" w:rsidP="004C66DE">
      <w:pPr>
        <w:pStyle w:val="a1"/>
        <w:ind w:leftChars="0" w:left="0" w:firstLineChars="0" w:firstLine="0"/>
        <w:jc w:val="center"/>
      </w:pPr>
      <w:r w:rsidRPr="00917115">
        <w:rPr>
          <w:rFonts w:hint="eastAsia"/>
          <w:noProof/>
        </w:rPr>
        <w:drawing>
          <wp:inline distT="0" distB="0" distL="0" distR="0" wp14:anchorId="72937922" wp14:editId="1E9B00E5">
            <wp:extent cx="4232520" cy="290196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59" t="3771" b="1995"/>
                    <a:stretch/>
                  </pic:blipFill>
                  <pic:spPr bwMode="auto">
                    <a:xfrm>
                      <a:off x="0" y="0"/>
                      <a:ext cx="4232520" cy="2901960"/>
                    </a:xfrm>
                    <a:prstGeom prst="rect">
                      <a:avLst/>
                    </a:prstGeom>
                    <a:noFill/>
                    <a:ln>
                      <a:noFill/>
                    </a:ln>
                    <a:extLst>
                      <a:ext uri="{53640926-AAD7-44D8-BBD7-CCE9431645EC}">
                        <a14:shadowObscured xmlns:a14="http://schemas.microsoft.com/office/drawing/2010/main"/>
                      </a:ext>
                    </a:extLst>
                  </pic:spPr>
                </pic:pic>
              </a:graphicData>
            </a:graphic>
          </wp:inline>
        </w:drawing>
      </w:r>
    </w:p>
    <w:p w:rsidR="005C0B07" w:rsidRDefault="005C0B07" w:rsidP="00522BAE">
      <w:pPr>
        <w:pStyle w:val="a1"/>
        <w:ind w:leftChars="0" w:left="0" w:firstLineChars="0" w:firstLine="0"/>
      </w:pPr>
    </w:p>
    <w:p w:rsidR="00DB38EF" w:rsidRDefault="00DB38EF" w:rsidP="00F6242C">
      <w:pPr>
        <w:pStyle w:val="2"/>
      </w:pPr>
      <w:r>
        <w:rPr>
          <w:rFonts w:hint="eastAsia"/>
        </w:rPr>
        <w:t>（３）要介護認定者の方へのアンケート</w:t>
      </w:r>
    </w:p>
    <w:p w:rsidR="00DB38EF" w:rsidRDefault="00DB38EF" w:rsidP="00A62044">
      <w:pPr>
        <w:pStyle w:val="3"/>
      </w:pPr>
      <w:r>
        <w:rPr>
          <w:rFonts w:hint="eastAsia"/>
        </w:rPr>
        <w:t>Ⅰ　介護生活を続ける際の不安や困りごと</w:t>
      </w:r>
    </w:p>
    <w:p w:rsidR="00975678" w:rsidRDefault="00DB38EF" w:rsidP="00A62044">
      <w:pPr>
        <w:pStyle w:val="a6"/>
      </w:pPr>
      <w:r w:rsidRPr="00DB38EF">
        <w:rPr>
          <w:rFonts w:hint="eastAsia"/>
        </w:rPr>
        <w:t>主な介護者が不安に感じる介護の内容</w:t>
      </w:r>
      <w:r>
        <w:rPr>
          <w:rFonts w:hint="eastAsia"/>
        </w:rPr>
        <w:t>を聞きました。</w:t>
      </w:r>
    </w:p>
    <w:p w:rsidR="00DB38EF" w:rsidRDefault="00DB38EF" w:rsidP="00A62044">
      <w:pPr>
        <w:pStyle w:val="a6"/>
      </w:pPr>
      <w:r>
        <w:rPr>
          <w:rFonts w:hint="eastAsia"/>
        </w:rPr>
        <w:t>○主な介護者が不安に感じる身体介護をみると、要介護１・２では「認知症状への対応」（44.7％）が最も多く、次いで「夜間の排泄」（34.1％）、「外出の付き添い、送迎等」（30.3％）、「日中の排泄」「入浴・洗身」（各20.5％）の順となっており、要介護３以上では「夜間の排泄」（41.0％）が最も多く、次いで「認知症状への対応」（39.3％）、「日中の排泄」（31.1％）、「食事の介助（食べる時）」（24.6％）、「外出の付き添い、送迎等」（23.0％）の順となっています。</w:t>
      </w:r>
    </w:p>
    <w:p w:rsidR="00DB38EF" w:rsidRDefault="00DB38EF" w:rsidP="00A62044">
      <w:pPr>
        <w:pStyle w:val="a6"/>
      </w:pPr>
      <w:r>
        <w:rPr>
          <w:rFonts w:hint="eastAsia"/>
        </w:rPr>
        <w:t>○生活援助をみると、要介護１・２では「食事の準備（調理等）」（23.5％）、「その他の家事（掃除、洗濯、買い物等）」（21.2％）、「金銭管理や生活面に必要な諸手続き」（19.7％）の順となっており、要介護３以上では「金銭管理や生活面に必要な諸手続き」（21.3％）「食事の準備（調理等）」（18.0％）、「その他の家事（掃除、洗濯、買い物等）」（16.4％）の順となっています。</w:t>
      </w:r>
    </w:p>
    <w:p w:rsidR="00DB38EF" w:rsidRPr="002E71D6" w:rsidRDefault="00F6242C" w:rsidP="00A62044">
      <w:pPr>
        <w:pStyle w:val="a6"/>
        <w:rPr>
          <w:rFonts w:asciiTheme="majorEastAsia" w:eastAsiaTheme="majorEastAsia" w:hAnsiTheme="majorEastAsia"/>
          <w:b/>
          <w:u w:val="single"/>
        </w:rPr>
      </w:pPr>
      <w:r>
        <w:rPr>
          <w:rFonts w:hint="eastAsia"/>
        </w:rPr>
        <w:t xml:space="preserve">　</w:t>
      </w:r>
      <w:r w:rsidR="00445D0A" w:rsidRPr="002E71D6">
        <w:rPr>
          <w:rFonts w:asciiTheme="majorEastAsia" w:eastAsiaTheme="majorEastAsia" w:hAnsiTheme="majorEastAsia" w:hint="eastAsia"/>
          <w:b/>
          <w:u w:val="single"/>
        </w:rPr>
        <w:t>認知症の介護に対する不安を感じる方が多いことから、相談窓口や地域の見守り体制を充実するとともに、金銭管理や生活面でもサポートできるよう、成年後見制度や日常生活自立支援事業の周知も必要であると考えられます。</w:t>
      </w:r>
      <w:r w:rsidR="00DB38EF" w:rsidRPr="002E71D6">
        <w:rPr>
          <w:rFonts w:asciiTheme="majorEastAsia" w:eastAsiaTheme="majorEastAsia" w:hAnsiTheme="majorEastAsia" w:hint="eastAsia"/>
          <w:b/>
          <w:u w:val="single"/>
        </w:rPr>
        <w:t xml:space="preserve">　　</w:t>
      </w:r>
    </w:p>
    <w:p w:rsidR="00DB38EF" w:rsidRDefault="00DB38EF" w:rsidP="00DB38EF">
      <w:pPr>
        <w:pStyle w:val="a1"/>
        <w:ind w:leftChars="-200" w:left="0" w:hangingChars="200" w:hanging="420"/>
      </w:pPr>
    </w:p>
    <w:p w:rsidR="0000607A" w:rsidRDefault="0000607A">
      <w:pPr>
        <w:widowControl/>
        <w:jc w:val="left"/>
        <w:rPr>
          <w:rFonts w:ascii="HG丸ｺﾞｼｯｸM-PRO" w:eastAsia="HG丸ｺﾞｼｯｸM-PRO" w:hAnsi="Century" w:cs="Times New Roman"/>
          <w:szCs w:val="24"/>
        </w:rPr>
      </w:pPr>
      <w:r>
        <w:br w:type="page"/>
      </w:r>
    </w:p>
    <w:p w:rsidR="00DB38EF" w:rsidRPr="00456789" w:rsidRDefault="00DB38EF" w:rsidP="00B12AB6">
      <w:pPr>
        <w:pStyle w:val="a1"/>
        <w:ind w:leftChars="0" w:left="0" w:firstLineChars="400" w:firstLine="840"/>
        <w:rPr>
          <w:color w:val="FF0000"/>
        </w:rPr>
      </w:pPr>
      <w:r w:rsidRPr="00456789">
        <w:rPr>
          <w:rFonts w:hint="eastAsia"/>
          <w:color w:val="FF0000"/>
        </w:rPr>
        <w:lastRenderedPageBreak/>
        <w:t>Ｐ８３　Ⅵ-問6　主な介護者が不安に感じる介護</w:t>
      </w:r>
    </w:p>
    <w:p w:rsidR="00522BAE" w:rsidRDefault="004C66DE" w:rsidP="00C57098">
      <w:pPr>
        <w:pStyle w:val="a1"/>
        <w:ind w:leftChars="-200" w:left="0" w:right="-1" w:hangingChars="200" w:hanging="420"/>
        <w:jc w:val="right"/>
      </w:pPr>
      <w:r w:rsidRPr="004C66DE">
        <w:rPr>
          <w:noProof/>
        </w:rPr>
        <w:drawing>
          <wp:inline distT="0" distB="0" distL="0" distR="0" wp14:anchorId="71C8EBB1" wp14:editId="4406D2B2">
            <wp:extent cx="5000040" cy="480384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633" t="1" r="6070" b="887"/>
                    <a:stretch/>
                  </pic:blipFill>
                  <pic:spPr bwMode="auto">
                    <a:xfrm>
                      <a:off x="0" y="0"/>
                      <a:ext cx="5000040" cy="4803840"/>
                    </a:xfrm>
                    <a:prstGeom prst="rect">
                      <a:avLst/>
                    </a:prstGeom>
                    <a:noFill/>
                    <a:ln>
                      <a:noFill/>
                    </a:ln>
                    <a:extLst>
                      <a:ext uri="{53640926-AAD7-44D8-BBD7-CCE9431645EC}">
                        <a14:shadowObscured xmlns:a14="http://schemas.microsoft.com/office/drawing/2010/main"/>
                      </a:ext>
                    </a:extLst>
                  </pic:spPr>
                </pic:pic>
              </a:graphicData>
            </a:graphic>
          </wp:inline>
        </w:drawing>
      </w:r>
    </w:p>
    <w:p w:rsidR="00522BAE" w:rsidRDefault="00522BAE" w:rsidP="00115C56">
      <w:pPr>
        <w:pStyle w:val="a0"/>
        <w:jc w:val="left"/>
      </w:pPr>
    </w:p>
    <w:p w:rsidR="00522BAE" w:rsidRPr="00522BAE" w:rsidRDefault="00522BAE" w:rsidP="00975678">
      <w:pPr>
        <w:pStyle w:val="a1"/>
        <w:ind w:leftChars="-200" w:left="0" w:hangingChars="200" w:hanging="420"/>
      </w:pPr>
    </w:p>
    <w:sectPr w:rsidR="00522BAE" w:rsidRPr="00522BAE">
      <w:footerReference w:type="default" r:id="rId4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D1D" w:rsidRDefault="00EB4D1D" w:rsidP="00C57098">
      <w:r>
        <w:separator/>
      </w:r>
    </w:p>
  </w:endnote>
  <w:endnote w:type="continuationSeparator" w:id="0">
    <w:p w:rsidR="00EB4D1D" w:rsidRDefault="00EB4D1D" w:rsidP="00C5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369487"/>
      <w:docPartObj>
        <w:docPartGallery w:val="Page Numbers (Bottom of Page)"/>
        <w:docPartUnique/>
      </w:docPartObj>
    </w:sdtPr>
    <w:sdtEndPr/>
    <w:sdtContent>
      <w:p w:rsidR="00EB4D1D" w:rsidRDefault="00EB4D1D">
        <w:pPr>
          <w:pStyle w:val="ac"/>
          <w:jc w:val="center"/>
        </w:pPr>
        <w:r>
          <w:fldChar w:fldCharType="begin"/>
        </w:r>
        <w:r>
          <w:instrText>PAGE   \* MERGEFORMAT</w:instrText>
        </w:r>
        <w:r>
          <w:fldChar w:fldCharType="separate"/>
        </w:r>
        <w:r w:rsidR="005B2020" w:rsidRPr="005B2020">
          <w:rPr>
            <w:noProof/>
            <w:lang w:val="ja-JP"/>
          </w:rPr>
          <w:t>10</w:t>
        </w:r>
        <w:r>
          <w:fldChar w:fldCharType="end"/>
        </w:r>
      </w:p>
    </w:sdtContent>
  </w:sdt>
  <w:p w:rsidR="00EB4D1D" w:rsidRDefault="00EB4D1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D1D" w:rsidRDefault="00EB4D1D" w:rsidP="00C57098">
      <w:r>
        <w:separator/>
      </w:r>
    </w:p>
  </w:footnote>
  <w:footnote w:type="continuationSeparator" w:id="0">
    <w:p w:rsidR="00EB4D1D" w:rsidRDefault="00EB4D1D" w:rsidP="00C570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85EF3"/>
    <w:multiLevelType w:val="hybridMultilevel"/>
    <w:tmpl w:val="229C29C6"/>
    <w:lvl w:ilvl="0" w:tplc="FAD6B03E">
      <w:start w:val="1"/>
      <w:numFmt w:val="decimalFullWidth"/>
      <w:lvlText w:val="（%1）"/>
      <w:lvlJc w:val="left"/>
      <w:pPr>
        <w:ind w:left="720" w:hanging="720"/>
      </w:pPr>
      <w:rPr>
        <w:rFonts w:hint="default"/>
        <w:lang w:val="en-US"/>
      </w:rPr>
    </w:lvl>
    <w:lvl w:ilvl="1" w:tplc="086C5E3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6B45032"/>
    <w:multiLevelType w:val="hybridMultilevel"/>
    <w:tmpl w:val="81F6433E"/>
    <w:lvl w:ilvl="0" w:tplc="C846C1EA">
      <w:start w:val="1"/>
      <w:numFmt w:val="decimalFullWidth"/>
      <w:lvlText w:val="（%1）"/>
      <w:lvlJc w:val="left"/>
      <w:pPr>
        <w:ind w:left="720" w:hanging="720"/>
      </w:pPr>
      <w:rPr>
        <w:rFonts w:hint="default"/>
      </w:rPr>
    </w:lvl>
    <w:lvl w:ilvl="1" w:tplc="086C5E3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8A6B7D"/>
    <w:multiLevelType w:val="hybridMultilevel"/>
    <w:tmpl w:val="5B1802D6"/>
    <w:lvl w:ilvl="0" w:tplc="907A1D8E">
      <w:start w:val="1"/>
      <w:numFmt w:val="decimalFullWidth"/>
      <w:lvlText w:val="（%1）"/>
      <w:lvlJc w:val="left"/>
      <w:pPr>
        <w:ind w:left="300" w:hanging="720"/>
      </w:pPr>
      <w:rPr>
        <w:rFonts w:hint="eastAsia"/>
      </w:rPr>
    </w:lvl>
    <w:lvl w:ilvl="1" w:tplc="04090017" w:tentative="1">
      <w:start w:val="1"/>
      <w:numFmt w:val="aiueoFullWidth"/>
      <w:lvlText w:val="(%2)"/>
      <w:lvlJc w:val="left"/>
      <w:pPr>
        <w:ind w:left="420" w:hanging="420"/>
      </w:pPr>
    </w:lvl>
    <w:lvl w:ilvl="2" w:tplc="04090011" w:tentative="1">
      <w:start w:val="1"/>
      <w:numFmt w:val="decimalEnclosedCircle"/>
      <w:lvlText w:val="%3"/>
      <w:lvlJc w:val="left"/>
      <w:pPr>
        <w:ind w:left="840" w:hanging="420"/>
      </w:p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3" w15:restartNumberingAfterBreak="0">
    <w:nsid w:val="6B2B2E0E"/>
    <w:multiLevelType w:val="hybridMultilevel"/>
    <w:tmpl w:val="81F6433E"/>
    <w:lvl w:ilvl="0" w:tplc="C846C1EA">
      <w:start w:val="1"/>
      <w:numFmt w:val="decimalFullWidth"/>
      <w:lvlText w:val="（%1）"/>
      <w:lvlJc w:val="left"/>
      <w:pPr>
        <w:ind w:left="720" w:hanging="720"/>
      </w:pPr>
      <w:rPr>
        <w:rFonts w:hint="default"/>
      </w:rPr>
    </w:lvl>
    <w:lvl w:ilvl="1" w:tplc="086C5E3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FC80922"/>
    <w:multiLevelType w:val="hybridMultilevel"/>
    <w:tmpl w:val="835E4D48"/>
    <w:lvl w:ilvl="0" w:tplc="A24A8BD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DAA3580"/>
    <w:multiLevelType w:val="hybridMultilevel"/>
    <w:tmpl w:val="7C0A0170"/>
    <w:lvl w:ilvl="0" w:tplc="923C71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A3E"/>
    <w:rsid w:val="0000607A"/>
    <w:rsid w:val="00016850"/>
    <w:rsid w:val="0002038B"/>
    <w:rsid w:val="0002636F"/>
    <w:rsid w:val="000467F8"/>
    <w:rsid w:val="000470E4"/>
    <w:rsid w:val="00053593"/>
    <w:rsid w:val="00093110"/>
    <w:rsid w:val="000A6741"/>
    <w:rsid w:val="000C0386"/>
    <w:rsid w:val="000E4D45"/>
    <w:rsid w:val="00115C56"/>
    <w:rsid w:val="001276F2"/>
    <w:rsid w:val="00154642"/>
    <w:rsid w:val="00165B30"/>
    <w:rsid w:val="0017759C"/>
    <w:rsid w:val="001C6D3F"/>
    <w:rsid w:val="001C7C5C"/>
    <w:rsid w:val="002079CB"/>
    <w:rsid w:val="0024181A"/>
    <w:rsid w:val="00262AC3"/>
    <w:rsid w:val="00281713"/>
    <w:rsid w:val="00290255"/>
    <w:rsid w:val="00292317"/>
    <w:rsid w:val="00293456"/>
    <w:rsid w:val="002A375F"/>
    <w:rsid w:val="002C45BC"/>
    <w:rsid w:val="002E135C"/>
    <w:rsid w:val="002E71D6"/>
    <w:rsid w:val="002F3918"/>
    <w:rsid w:val="00306E7B"/>
    <w:rsid w:val="00360562"/>
    <w:rsid w:val="00375BE7"/>
    <w:rsid w:val="003C21E6"/>
    <w:rsid w:val="003D5B59"/>
    <w:rsid w:val="003F051C"/>
    <w:rsid w:val="00445D0A"/>
    <w:rsid w:val="004467F2"/>
    <w:rsid w:val="004477B5"/>
    <w:rsid w:val="00456789"/>
    <w:rsid w:val="004A66AD"/>
    <w:rsid w:val="004C66DE"/>
    <w:rsid w:val="004E41AD"/>
    <w:rsid w:val="004F66FF"/>
    <w:rsid w:val="00522BAE"/>
    <w:rsid w:val="00525A2F"/>
    <w:rsid w:val="005A7BF7"/>
    <w:rsid w:val="005B2020"/>
    <w:rsid w:val="005C0B07"/>
    <w:rsid w:val="00606D48"/>
    <w:rsid w:val="006146AA"/>
    <w:rsid w:val="006160FC"/>
    <w:rsid w:val="0064176E"/>
    <w:rsid w:val="006B6153"/>
    <w:rsid w:val="00712189"/>
    <w:rsid w:val="0072613E"/>
    <w:rsid w:val="007308FA"/>
    <w:rsid w:val="0073237A"/>
    <w:rsid w:val="00736A3E"/>
    <w:rsid w:val="00737B47"/>
    <w:rsid w:val="0075348A"/>
    <w:rsid w:val="00771A07"/>
    <w:rsid w:val="007A51AE"/>
    <w:rsid w:val="007B5C2F"/>
    <w:rsid w:val="00840D5E"/>
    <w:rsid w:val="00855E90"/>
    <w:rsid w:val="008F717C"/>
    <w:rsid w:val="00917115"/>
    <w:rsid w:val="0094701E"/>
    <w:rsid w:val="009647EF"/>
    <w:rsid w:val="00975678"/>
    <w:rsid w:val="009906F6"/>
    <w:rsid w:val="009B0061"/>
    <w:rsid w:val="009D676C"/>
    <w:rsid w:val="009F4752"/>
    <w:rsid w:val="00A13622"/>
    <w:rsid w:val="00A45C12"/>
    <w:rsid w:val="00A62044"/>
    <w:rsid w:val="00A7364F"/>
    <w:rsid w:val="00A94418"/>
    <w:rsid w:val="00AA0AF2"/>
    <w:rsid w:val="00B12AB6"/>
    <w:rsid w:val="00B5360F"/>
    <w:rsid w:val="00B5416E"/>
    <w:rsid w:val="00B54E8B"/>
    <w:rsid w:val="00B5520F"/>
    <w:rsid w:val="00BA5252"/>
    <w:rsid w:val="00BC6FA6"/>
    <w:rsid w:val="00BE1756"/>
    <w:rsid w:val="00BE2B6C"/>
    <w:rsid w:val="00C03DF3"/>
    <w:rsid w:val="00C2087A"/>
    <w:rsid w:val="00C52FA0"/>
    <w:rsid w:val="00C57098"/>
    <w:rsid w:val="00C67C90"/>
    <w:rsid w:val="00C67DA4"/>
    <w:rsid w:val="00CE6A2F"/>
    <w:rsid w:val="00D037EC"/>
    <w:rsid w:val="00D34177"/>
    <w:rsid w:val="00D56D77"/>
    <w:rsid w:val="00D876C5"/>
    <w:rsid w:val="00D920A4"/>
    <w:rsid w:val="00D964D9"/>
    <w:rsid w:val="00DB38EF"/>
    <w:rsid w:val="00DC206B"/>
    <w:rsid w:val="00DD714B"/>
    <w:rsid w:val="00DF0B2C"/>
    <w:rsid w:val="00E56835"/>
    <w:rsid w:val="00E73221"/>
    <w:rsid w:val="00E814B0"/>
    <w:rsid w:val="00E85C21"/>
    <w:rsid w:val="00EB4D1D"/>
    <w:rsid w:val="00EE344D"/>
    <w:rsid w:val="00F152E5"/>
    <w:rsid w:val="00F33280"/>
    <w:rsid w:val="00F37E09"/>
    <w:rsid w:val="00F5005C"/>
    <w:rsid w:val="00F551AD"/>
    <w:rsid w:val="00F6242C"/>
    <w:rsid w:val="00F67EB9"/>
    <w:rsid w:val="00FB5221"/>
    <w:rsid w:val="00FD1E93"/>
    <w:rsid w:val="00FE42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docId w15:val="{043BAA9F-11E6-44A9-8121-C4CE243F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47EF"/>
    <w:pPr>
      <w:widowControl w:val="0"/>
      <w:jc w:val="both"/>
    </w:pPr>
  </w:style>
  <w:style w:type="paragraph" w:styleId="1">
    <w:name w:val="heading 1"/>
    <w:basedOn w:val="a"/>
    <w:next w:val="a"/>
    <w:link w:val="10"/>
    <w:uiPriority w:val="9"/>
    <w:qFormat/>
    <w:rsid w:val="00736A3E"/>
    <w:pPr>
      <w:keepNext/>
      <w:outlineLvl w:val="0"/>
    </w:pPr>
    <w:rPr>
      <w:rFonts w:asciiTheme="majorHAnsi" w:eastAsiaTheme="majorEastAsia" w:hAnsiTheme="majorHAnsi" w:cstheme="majorBidi"/>
      <w:sz w:val="24"/>
      <w:szCs w:val="24"/>
    </w:rPr>
  </w:style>
  <w:style w:type="paragraph" w:styleId="2">
    <w:name w:val="heading 2"/>
    <w:basedOn w:val="a0"/>
    <w:next w:val="a"/>
    <w:link w:val="20"/>
    <w:uiPriority w:val="9"/>
    <w:unhideWhenUsed/>
    <w:qFormat/>
    <w:rsid w:val="002A375F"/>
    <w:pPr>
      <w:jc w:val="left"/>
      <w:outlineLvl w:val="1"/>
    </w:pPr>
    <w:rPr>
      <w:rFonts w:ascii="HG丸ｺﾞｼｯｸM-PRO" w:eastAsia="HG丸ｺﾞｼｯｸM-PRO" w:hAnsi="HG丸ｺﾞｼｯｸM-PRO"/>
      <w:b w:val="0"/>
      <w:sz w:val="21"/>
      <w:szCs w:val="21"/>
    </w:rPr>
  </w:style>
  <w:style w:type="paragraph" w:styleId="3">
    <w:name w:val="heading 3"/>
    <w:basedOn w:val="a1"/>
    <w:next w:val="a"/>
    <w:link w:val="30"/>
    <w:uiPriority w:val="9"/>
    <w:unhideWhenUsed/>
    <w:qFormat/>
    <w:rsid w:val="00A62044"/>
    <w:pPr>
      <w:ind w:leftChars="0" w:left="142" w:firstLineChars="0" w:firstLine="0"/>
      <w:outlineLvl w:val="2"/>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章見出し"/>
    <w:basedOn w:val="1"/>
    <w:qFormat/>
    <w:rsid w:val="00736A3E"/>
    <w:pPr>
      <w:spacing w:line="360" w:lineRule="auto"/>
      <w:jc w:val="center"/>
    </w:pPr>
    <w:rPr>
      <w:rFonts w:ascii="ＭＳ ゴシック" w:eastAsia="ＭＳ ゴシック" w:hAnsi="ＭＳ ゴシック" w:cstheme="minorBidi"/>
      <w:b/>
      <w:bCs/>
      <w:sz w:val="32"/>
      <w:szCs w:val="28"/>
    </w:rPr>
  </w:style>
  <w:style w:type="character" w:customStyle="1" w:styleId="10">
    <w:name w:val="見出し 1 (文字)"/>
    <w:basedOn w:val="a2"/>
    <w:link w:val="1"/>
    <w:uiPriority w:val="9"/>
    <w:rsid w:val="00736A3E"/>
    <w:rPr>
      <w:rFonts w:asciiTheme="majorHAnsi" w:eastAsiaTheme="majorEastAsia" w:hAnsiTheme="majorHAnsi" w:cstheme="majorBidi"/>
      <w:sz w:val="24"/>
      <w:szCs w:val="24"/>
    </w:rPr>
  </w:style>
  <w:style w:type="paragraph" w:customStyle="1" w:styleId="a1">
    <w:name w:val="本文　２"/>
    <w:basedOn w:val="a"/>
    <w:qFormat/>
    <w:rsid w:val="00F152E5"/>
    <w:pPr>
      <w:autoSpaceDE w:val="0"/>
      <w:autoSpaceDN w:val="0"/>
      <w:ind w:leftChars="165" w:left="165" w:firstLineChars="100" w:firstLine="100"/>
    </w:pPr>
    <w:rPr>
      <w:rFonts w:ascii="HG丸ｺﾞｼｯｸM-PRO" w:eastAsia="HG丸ｺﾞｼｯｸM-PRO" w:hAnsi="Century" w:cs="Times New Roman"/>
      <w:szCs w:val="24"/>
    </w:rPr>
  </w:style>
  <w:style w:type="table" w:styleId="a5">
    <w:name w:val="Table Grid"/>
    <w:basedOn w:val="a3"/>
    <w:uiPriority w:val="59"/>
    <w:rsid w:val="00F15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箇条書本文"/>
    <w:basedOn w:val="a"/>
    <w:qFormat/>
    <w:rsid w:val="00A62044"/>
    <w:pPr>
      <w:spacing w:afterLines="30" w:after="108" w:line="320" w:lineRule="exact"/>
      <w:ind w:leftChars="170" w:left="567" w:hangingChars="100" w:hanging="210"/>
    </w:pPr>
    <w:rPr>
      <w:rFonts w:ascii="HG丸ｺﾞｼｯｸM-PRO" w:eastAsia="HG丸ｺﾞｼｯｸM-PRO"/>
    </w:rPr>
  </w:style>
  <w:style w:type="paragraph" w:styleId="a7">
    <w:name w:val="List Paragraph"/>
    <w:basedOn w:val="a"/>
    <w:uiPriority w:val="34"/>
    <w:qFormat/>
    <w:rsid w:val="000470E4"/>
    <w:pPr>
      <w:ind w:leftChars="400" w:left="840"/>
    </w:pPr>
  </w:style>
  <w:style w:type="paragraph" w:styleId="a8">
    <w:name w:val="Balloon Text"/>
    <w:basedOn w:val="a"/>
    <w:link w:val="a9"/>
    <w:uiPriority w:val="99"/>
    <w:semiHidden/>
    <w:unhideWhenUsed/>
    <w:rsid w:val="009F4752"/>
    <w:rPr>
      <w:rFonts w:asciiTheme="majorHAnsi" w:eastAsiaTheme="majorEastAsia" w:hAnsiTheme="majorHAnsi" w:cstheme="majorBidi"/>
      <w:sz w:val="18"/>
      <w:szCs w:val="18"/>
    </w:rPr>
  </w:style>
  <w:style w:type="character" w:customStyle="1" w:styleId="a9">
    <w:name w:val="吹き出し (文字)"/>
    <w:basedOn w:val="a2"/>
    <w:link w:val="a8"/>
    <w:uiPriority w:val="99"/>
    <w:semiHidden/>
    <w:rsid w:val="009F4752"/>
    <w:rPr>
      <w:rFonts w:asciiTheme="majorHAnsi" w:eastAsiaTheme="majorEastAsia" w:hAnsiTheme="majorHAnsi" w:cstheme="majorBidi"/>
      <w:sz w:val="18"/>
      <w:szCs w:val="18"/>
    </w:rPr>
  </w:style>
  <w:style w:type="paragraph" w:styleId="aa">
    <w:name w:val="header"/>
    <w:basedOn w:val="a"/>
    <w:link w:val="ab"/>
    <w:uiPriority w:val="99"/>
    <w:unhideWhenUsed/>
    <w:rsid w:val="00C57098"/>
    <w:pPr>
      <w:tabs>
        <w:tab w:val="center" w:pos="4252"/>
        <w:tab w:val="right" w:pos="8504"/>
      </w:tabs>
      <w:snapToGrid w:val="0"/>
    </w:pPr>
  </w:style>
  <w:style w:type="character" w:customStyle="1" w:styleId="ab">
    <w:name w:val="ヘッダー (文字)"/>
    <w:basedOn w:val="a2"/>
    <w:link w:val="aa"/>
    <w:uiPriority w:val="99"/>
    <w:rsid w:val="00C57098"/>
  </w:style>
  <w:style w:type="paragraph" w:styleId="ac">
    <w:name w:val="footer"/>
    <w:basedOn w:val="a"/>
    <w:link w:val="ad"/>
    <w:uiPriority w:val="99"/>
    <w:unhideWhenUsed/>
    <w:rsid w:val="00C57098"/>
    <w:pPr>
      <w:tabs>
        <w:tab w:val="center" w:pos="4252"/>
        <w:tab w:val="right" w:pos="8504"/>
      </w:tabs>
      <w:snapToGrid w:val="0"/>
    </w:pPr>
  </w:style>
  <w:style w:type="character" w:customStyle="1" w:styleId="ad">
    <w:name w:val="フッター (文字)"/>
    <w:basedOn w:val="a2"/>
    <w:link w:val="ac"/>
    <w:uiPriority w:val="99"/>
    <w:rsid w:val="00C57098"/>
  </w:style>
  <w:style w:type="paragraph" w:styleId="ae">
    <w:name w:val="No Spacing"/>
    <w:uiPriority w:val="1"/>
    <w:qFormat/>
    <w:rsid w:val="00B54E8B"/>
    <w:pPr>
      <w:widowControl w:val="0"/>
      <w:jc w:val="both"/>
    </w:pPr>
  </w:style>
  <w:style w:type="character" w:customStyle="1" w:styleId="20">
    <w:name w:val="見出し 2 (文字)"/>
    <w:basedOn w:val="a2"/>
    <w:link w:val="2"/>
    <w:uiPriority w:val="9"/>
    <w:rsid w:val="002A375F"/>
    <w:rPr>
      <w:rFonts w:ascii="HG丸ｺﾞｼｯｸM-PRO" w:eastAsia="HG丸ｺﾞｼｯｸM-PRO" w:hAnsi="HG丸ｺﾞｼｯｸM-PRO"/>
      <w:bCs/>
      <w:szCs w:val="21"/>
    </w:rPr>
  </w:style>
  <w:style w:type="character" w:customStyle="1" w:styleId="30">
    <w:name w:val="見出し 3 (文字)"/>
    <w:basedOn w:val="a2"/>
    <w:link w:val="3"/>
    <w:uiPriority w:val="9"/>
    <w:rsid w:val="00A62044"/>
    <w:rPr>
      <w:rFonts w:ascii="HG丸ｺﾞｼｯｸM-PRO" w:eastAsia="HG丸ｺﾞｼｯｸM-PRO"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129717B8</Template>
  <TotalTime>139</TotalTime>
  <Pages>14</Pages>
  <Words>929</Words>
  <Characters>5298</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豊川市役所</Company>
  <LinksUpToDate>false</LinksUpToDate>
  <CharactersWithSpaces>6215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近藤　真理子</cp:lastModifiedBy>
  <cp:revision>19</cp:revision>
  <cp:lastPrinted>2017-06-02T00:45:00Z</cp:lastPrinted>
  <dcterms:created xsi:type="dcterms:W3CDTF">2017-05-24T05:13:00Z</dcterms:created>
  <dcterms:modified xsi:type="dcterms:W3CDTF">2017-06-02T00:51:00Z</dcterms:modified>
</cp:coreProperties>
</file>